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7118E51" w14:textId="62239EAA" w:rsidR="00493453" w:rsidRDefault="00063C85" w:rsidP="34103155">
      <w:bookmarkStart w:id="0" w:name="_Hlk51251537"/>
      <w:bookmarkEnd w:id="0"/>
      <w:r w:rsidRPr="00716389">
        <w:rPr>
          <w:noProof/>
          <w:color w:val="009636"/>
          <w:lang w:eastAsia="en-GB"/>
        </w:rPr>
        <w:drawing>
          <wp:anchor distT="0" distB="0" distL="114300" distR="114300" simplePos="0" relativeHeight="251663360" behindDoc="0" locked="0" layoutInCell="1" allowOverlap="1" wp14:anchorId="5986A34D" wp14:editId="65733581">
            <wp:simplePos x="0" y="0"/>
            <wp:positionH relativeFrom="margin">
              <wp:align>right</wp:align>
            </wp:positionH>
            <wp:positionV relativeFrom="paragraph">
              <wp:posOffset>12700</wp:posOffset>
            </wp:positionV>
            <wp:extent cx="1619885" cy="609600"/>
            <wp:effectExtent l="0" t="0" r="0" b="0"/>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Salford Safeguarding Children Partnership logo-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885" cy="609600"/>
                    </a:xfrm>
                    <a:prstGeom prst="rect">
                      <a:avLst/>
                    </a:prstGeom>
                  </pic:spPr>
                </pic:pic>
              </a:graphicData>
            </a:graphic>
            <wp14:sizeRelH relativeFrom="page">
              <wp14:pctWidth>0</wp14:pctWidth>
            </wp14:sizeRelH>
            <wp14:sizeRelV relativeFrom="page">
              <wp14:pctHeight>0</wp14:pctHeight>
            </wp14:sizeRelV>
          </wp:anchor>
        </w:drawing>
      </w:r>
      <w:r w:rsidR="00CC2DD7">
        <w:t xml:space="preserve"> </w:t>
      </w:r>
    </w:p>
    <w:p w14:paraId="510CD5FB" w14:textId="77777777" w:rsidR="00063C85" w:rsidRDefault="00063C85" w:rsidP="00063C85">
      <w:pPr>
        <w:jc w:val="center"/>
        <w:rPr>
          <w:rFonts w:cstheme="minorHAnsi"/>
          <w:b/>
          <w:bCs/>
          <w:color w:val="009636"/>
          <w:sz w:val="72"/>
          <w:szCs w:val="96"/>
        </w:rPr>
      </w:pPr>
    </w:p>
    <w:p w14:paraId="3499BF87" w14:textId="7645063A" w:rsidR="00063C85" w:rsidRPr="00063C85" w:rsidRDefault="00063C85" w:rsidP="00063C85">
      <w:pPr>
        <w:jc w:val="center"/>
        <w:rPr>
          <w:rFonts w:asciiTheme="minorHAnsi" w:hAnsiTheme="minorHAnsi" w:cstheme="minorHAnsi"/>
          <w:b/>
          <w:bCs/>
          <w:color w:val="009636"/>
          <w:sz w:val="72"/>
          <w:szCs w:val="96"/>
        </w:rPr>
      </w:pPr>
      <w:r w:rsidRPr="00063C85">
        <w:rPr>
          <w:rFonts w:asciiTheme="minorHAnsi" w:hAnsiTheme="minorHAnsi" w:cstheme="minorHAnsi"/>
          <w:b/>
          <w:bCs/>
          <w:color w:val="009636"/>
          <w:sz w:val="72"/>
          <w:szCs w:val="96"/>
        </w:rPr>
        <w:t>Salford</w:t>
      </w:r>
    </w:p>
    <w:p w14:paraId="20BF3956" w14:textId="31FC1F9C" w:rsidR="00063C85" w:rsidRPr="00063C85" w:rsidRDefault="00063C85" w:rsidP="00063C85">
      <w:pPr>
        <w:tabs>
          <w:tab w:val="left" w:pos="8865"/>
        </w:tabs>
        <w:jc w:val="center"/>
        <w:rPr>
          <w:rFonts w:asciiTheme="minorHAnsi" w:hAnsiTheme="minorHAnsi" w:cstheme="minorHAnsi"/>
          <w:b/>
          <w:bCs/>
          <w:color w:val="009634"/>
          <w:sz w:val="72"/>
          <w:szCs w:val="48"/>
        </w:rPr>
      </w:pPr>
      <w:r w:rsidRPr="00063C85">
        <w:rPr>
          <w:rFonts w:asciiTheme="minorHAnsi" w:hAnsiTheme="minorHAnsi" w:cstheme="minorHAnsi"/>
          <w:b/>
          <w:bCs/>
          <w:color w:val="009636"/>
          <w:sz w:val="72"/>
          <w:szCs w:val="96"/>
        </w:rPr>
        <w:t>Thriving Families Assessment Tool</w:t>
      </w:r>
    </w:p>
    <w:p w14:paraId="0663B1B8" w14:textId="74365386" w:rsidR="00297FC4" w:rsidRDefault="00297FC4" w:rsidP="004E0599">
      <w:pPr>
        <w:jc w:val="center"/>
        <w:rPr>
          <w:rFonts w:asciiTheme="minorHAnsi" w:hAnsiTheme="minorHAnsi" w:cstheme="minorHAnsi"/>
          <w:color w:val="009634"/>
          <w:sz w:val="40"/>
          <w:szCs w:val="40"/>
        </w:rPr>
      </w:pPr>
    </w:p>
    <w:p w14:paraId="7F956E2D" w14:textId="77777777" w:rsidR="00493453" w:rsidRDefault="00493453" w:rsidP="004E0599">
      <w:pPr>
        <w:jc w:val="center"/>
        <w:rPr>
          <w:rFonts w:asciiTheme="minorHAnsi" w:hAnsiTheme="minorHAnsi" w:cstheme="minorHAnsi"/>
          <w:color w:val="009634"/>
          <w:sz w:val="40"/>
          <w:szCs w:val="40"/>
        </w:rPr>
      </w:pPr>
    </w:p>
    <w:p w14:paraId="22B0A591" w14:textId="2C35DBC9" w:rsidR="00493453" w:rsidRDefault="00C8114A" w:rsidP="004E0599">
      <w:pPr>
        <w:jc w:val="center"/>
        <w:rPr>
          <w:rFonts w:asciiTheme="minorHAnsi" w:hAnsiTheme="minorHAnsi" w:cstheme="minorHAnsi"/>
          <w:color w:val="009634"/>
          <w:sz w:val="40"/>
          <w:szCs w:val="40"/>
        </w:rPr>
      </w:pPr>
      <w:r>
        <w:rPr>
          <w:noProof/>
        </w:rPr>
        <w:drawing>
          <wp:inline distT="0" distB="0" distL="0" distR="0" wp14:anchorId="293D74FA" wp14:editId="5106C44E">
            <wp:extent cx="4959930" cy="3506454"/>
            <wp:effectExtent l="0" t="0" r="0" b="0"/>
            <wp:docPr id="531751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959930" cy="3506454"/>
                    </a:xfrm>
                    <a:prstGeom prst="rect">
                      <a:avLst/>
                    </a:prstGeom>
                  </pic:spPr>
                </pic:pic>
              </a:graphicData>
            </a:graphic>
          </wp:inline>
        </w:drawing>
      </w:r>
    </w:p>
    <w:p w14:paraId="6DCC70D5" w14:textId="35974F87" w:rsidR="00493453" w:rsidRDefault="00493453" w:rsidP="004E0599">
      <w:pPr>
        <w:jc w:val="center"/>
        <w:rPr>
          <w:rFonts w:asciiTheme="minorHAnsi" w:hAnsiTheme="minorHAnsi" w:cstheme="minorHAnsi"/>
          <w:color w:val="009634"/>
          <w:sz w:val="40"/>
          <w:szCs w:val="40"/>
        </w:rPr>
      </w:pPr>
    </w:p>
    <w:p w14:paraId="4E4D9358" w14:textId="08D2B83A" w:rsidR="00297FC4" w:rsidRDefault="00063C85" w:rsidP="34103155">
      <w:pPr>
        <w:jc w:val="center"/>
        <w:rPr>
          <w:rFonts w:asciiTheme="minorHAnsi" w:hAnsiTheme="minorHAnsi" w:cstheme="minorBidi"/>
          <w:color w:val="009634"/>
          <w:sz w:val="8"/>
          <w:szCs w:val="8"/>
        </w:rPr>
      </w:pPr>
      <w:r w:rsidRPr="00716389">
        <w:rPr>
          <w:noProof/>
          <w:color w:val="009636"/>
          <w:lang w:eastAsia="en-GB"/>
        </w:rPr>
        <w:drawing>
          <wp:anchor distT="0" distB="0" distL="114300" distR="114300" simplePos="0" relativeHeight="251661312" behindDoc="1" locked="0" layoutInCell="1" allowOverlap="1" wp14:anchorId="3BF6955B" wp14:editId="6B2E37D7">
            <wp:simplePos x="0" y="0"/>
            <wp:positionH relativeFrom="column">
              <wp:posOffset>5410200</wp:posOffset>
            </wp:positionH>
            <wp:positionV relativeFrom="paragraph">
              <wp:posOffset>62865</wp:posOffset>
            </wp:positionV>
            <wp:extent cx="1241425" cy="865505"/>
            <wp:effectExtent l="0" t="0" r="0" b="0"/>
            <wp:wrapTight wrapText="bothSides">
              <wp:wrapPolygon edited="0">
                <wp:start x="0" y="0"/>
                <wp:lineTo x="0" y="20919"/>
                <wp:lineTo x="21213" y="20919"/>
                <wp:lineTo x="21213" y="0"/>
                <wp:lineTo x="0" y="0"/>
              </wp:wrapPolygon>
            </wp:wrapTight>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sscp-banner.jpg"/>
                    <pic:cNvPicPr/>
                  </pic:nvPicPr>
                  <pic:blipFill rotWithShape="1">
                    <a:blip r:embed="rId13" cstate="print">
                      <a:extLst>
                        <a:ext uri="{28A0092B-C50C-407E-A947-70E740481C1C}">
                          <a14:useLocalDpi xmlns:a14="http://schemas.microsoft.com/office/drawing/2010/main" val="0"/>
                        </a:ext>
                      </a:extLst>
                    </a:blip>
                    <a:srcRect l="2999" t="41926" r="74785"/>
                    <a:stretch/>
                  </pic:blipFill>
                  <pic:spPr bwMode="auto">
                    <a:xfrm>
                      <a:off x="0" y="0"/>
                      <a:ext cx="12414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549F3">
        <w:rPr>
          <w:noProof/>
          <w:color w:val="009636"/>
          <w:sz w:val="16"/>
          <w:szCs w:val="16"/>
          <w:lang w:eastAsia="en-GB"/>
        </w:rPr>
        <w:drawing>
          <wp:anchor distT="0" distB="0" distL="114300" distR="114300" simplePos="0" relativeHeight="251659264" behindDoc="0" locked="0" layoutInCell="1" allowOverlap="1" wp14:anchorId="1B5015A0" wp14:editId="6A5A606E">
            <wp:simplePos x="0" y="0"/>
            <wp:positionH relativeFrom="margin">
              <wp:posOffset>0</wp:posOffset>
            </wp:positionH>
            <wp:positionV relativeFrom="paragraph">
              <wp:posOffset>56515</wp:posOffset>
            </wp:positionV>
            <wp:extent cx="5420360" cy="865505"/>
            <wp:effectExtent l="0" t="0" r="8890" b="0"/>
            <wp:wrapThrough wrapText="bothSides">
              <wp:wrapPolygon edited="0">
                <wp:start x="0" y="0"/>
                <wp:lineTo x="0" y="20919"/>
                <wp:lineTo x="21560" y="20919"/>
                <wp:lineTo x="21560" y="0"/>
                <wp:lineTo x="0" y="0"/>
              </wp:wrapPolygon>
            </wp:wrapThrough>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sscp-banner.jpg"/>
                    <pic:cNvPicPr/>
                  </pic:nvPicPr>
                  <pic:blipFill rotWithShape="1">
                    <a:blip r:embed="rId14" cstate="print">
                      <a:extLst>
                        <a:ext uri="{28A0092B-C50C-407E-A947-70E740481C1C}">
                          <a14:useLocalDpi xmlns:a14="http://schemas.microsoft.com/office/drawing/2010/main" val="0"/>
                        </a:ext>
                      </a:extLst>
                    </a:blip>
                    <a:srcRect l="3000" t="41926"/>
                    <a:stretch/>
                  </pic:blipFill>
                  <pic:spPr bwMode="auto">
                    <a:xfrm>
                      <a:off x="0" y="0"/>
                      <a:ext cx="5420360" cy="86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DE0CB" w14:textId="1EB143F5" w:rsidR="00063C85" w:rsidRDefault="00063C85" w:rsidP="6A24331E">
      <w:pPr>
        <w:rPr>
          <w:rFonts w:asciiTheme="minorHAnsi" w:hAnsiTheme="minorHAnsi" w:cstheme="minorBidi"/>
          <w:b/>
          <w:bCs/>
          <w:sz w:val="16"/>
          <w:szCs w:val="16"/>
        </w:rPr>
      </w:pPr>
    </w:p>
    <w:p w14:paraId="2F7C2ED1" w14:textId="77777777" w:rsidR="00063C85" w:rsidRDefault="00063C85" w:rsidP="00063C85">
      <w:pPr>
        <w:jc w:val="right"/>
        <w:rPr>
          <w:rFonts w:asciiTheme="minorHAnsi" w:hAnsiTheme="minorHAnsi" w:cstheme="minorBidi"/>
          <w:sz w:val="16"/>
          <w:szCs w:val="16"/>
        </w:rPr>
      </w:pPr>
    </w:p>
    <w:p w14:paraId="51168D7C" w14:textId="77777777" w:rsidR="00063C85" w:rsidRDefault="00063C85" w:rsidP="00063C85">
      <w:pPr>
        <w:jc w:val="right"/>
        <w:rPr>
          <w:rFonts w:asciiTheme="minorHAnsi" w:hAnsiTheme="minorHAnsi" w:cstheme="minorBidi"/>
          <w:sz w:val="16"/>
          <w:szCs w:val="16"/>
        </w:rPr>
      </w:pPr>
    </w:p>
    <w:p w14:paraId="278FB50A" w14:textId="2F6EFE07" w:rsidR="00063C85" w:rsidRDefault="00063C85" w:rsidP="00063C85">
      <w:pPr>
        <w:jc w:val="right"/>
        <w:rPr>
          <w:rFonts w:asciiTheme="minorHAnsi" w:hAnsiTheme="minorHAnsi" w:cstheme="minorBidi"/>
          <w:sz w:val="16"/>
          <w:szCs w:val="16"/>
        </w:rPr>
      </w:pPr>
    </w:p>
    <w:p w14:paraId="501425A3" w14:textId="2FF4C8EA" w:rsidR="00AE287C" w:rsidRDefault="00AE287C" w:rsidP="00063C85">
      <w:pPr>
        <w:jc w:val="right"/>
        <w:rPr>
          <w:rFonts w:asciiTheme="minorHAnsi" w:hAnsiTheme="minorHAnsi" w:cstheme="minorBidi"/>
          <w:sz w:val="16"/>
          <w:szCs w:val="16"/>
        </w:rPr>
      </w:pPr>
    </w:p>
    <w:p w14:paraId="5CCC85A8" w14:textId="2D307744" w:rsidR="00AE287C" w:rsidRDefault="00AE287C" w:rsidP="00063C85">
      <w:pPr>
        <w:jc w:val="right"/>
        <w:rPr>
          <w:rFonts w:asciiTheme="minorHAnsi" w:hAnsiTheme="minorHAnsi" w:cstheme="minorBidi"/>
          <w:sz w:val="16"/>
          <w:szCs w:val="16"/>
        </w:rPr>
      </w:pPr>
    </w:p>
    <w:p w14:paraId="375C417F" w14:textId="69497E26" w:rsidR="00AE287C" w:rsidRDefault="00AE287C" w:rsidP="00063C85">
      <w:pPr>
        <w:jc w:val="right"/>
        <w:rPr>
          <w:rFonts w:asciiTheme="minorHAnsi" w:hAnsiTheme="minorHAnsi" w:cstheme="minorBidi"/>
          <w:sz w:val="16"/>
          <w:szCs w:val="16"/>
        </w:rPr>
      </w:pPr>
    </w:p>
    <w:p w14:paraId="0B969442" w14:textId="77777777" w:rsidR="00AE287C" w:rsidRDefault="00AE287C" w:rsidP="00063C85">
      <w:pPr>
        <w:jc w:val="right"/>
        <w:rPr>
          <w:rFonts w:asciiTheme="minorHAnsi" w:hAnsiTheme="minorHAnsi" w:cstheme="minorBidi"/>
          <w:sz w:val="16"/>
          <w:szCs w:val="16"/>
        </w:rPr>
      </w:pPr>
    </w:p>
    <w:p w14:paraId="604AD859" w14:textId="579FA27B" w:rsidR="00493453" w:rsidRPr="00063C85" w:rsidRDefault="73F4B72F" w:rsidP="00063C85">
      <w:pPr>
        <w:jc w:val="right"/>
        <w:rPr>
          <w:rFonts w:asciiTheme="minorHAnsi" w:hAnsiTheme="minorHAnsi" w:cstheme="minorBidi"/>
          <w:sz w:val="16"/>
          <w:szCs w:val="16"/>
        </w:rPr>
      </w:pPr>
      <w:r w:rsidRPr="00063C85">
        <w:rPr>
          <w:rFonts w:asciiTheme="minorHAnsi" w:hAnsiTheme="minorHAnsi" w:cstheme="minorBidi"/>
          <w:sz w:val="16"/>
          <w:szCs w:val="16"/>
        </w:rPr>
        <w:t>September</w:t>
      </w:r>
      <w:r w:rsidR="00585D98" w:rsidRPr="00063C85">
        <w:rPr>
          <w:rFonts w:asciiTheme="minorHAnsi" w:hAnsiTheme="minorHAnsi" w:cstheme="minorBidi"/>
          <w:sz w:val="16"/>
          <w:szCs w:val="16"/>
        </w:rPr>
        <w:t xml:space="preserve"> 2020 (v1</w:t>
      </w:r>
      <w:r w:rsidR="5F90374A" w:rsidRPr="00063C85">
        <w:rPr>
          <w:rFonts w:asciiTheme="minorHAnsi" w:hAnsiTheme="minorHAnsi" w:cstheme="minorBidi"/>
          <w:sz w:val="16"/>
          <w:szCs w:val="16"/>
        </w:rPr>
        <w:t>2</w:t>
      </w:r>
      <w:r w:rsidR="00585D98" w:rsidRPr="00063C85">
        <w:rPr>
          <w:rFonts w:asciiTheme="minorHAnsi" w:hAnsiTheme="minorHAnsi" w:cstheme="minorBidi"/>
          <w:sz w:val="16"/>
          <w:szCs w:val="16"/>
        </w:rPr>
        <w:t>)</w:t>
      </w:r>
      <w:r w:rsidR="00063C85" w:rsidRPr="00063C85">
        <w:rPr>
          <w:rFonts w:asciiTheme="minorHAnsi" w:hAnsiTheme="minorHAnsi" w:cstheme="minorBidi"/>
          <w:sz w:val="16"/>
          <w:szCs w:val="16"/>
        </w:rPr>
        <w:t xml:space="preserve"> </w:t>
      </w:r>
      <w:r w:rsidR="2C5DE96D" w:rsidRPr="00063C85">
        <w:rPr>
          <w:rFonts w:asciiTheme="minorHAnsi" w:hAnsiTheme="minorHAnsi" w:cstheme="minorBidi"/>
          <w:sz w:val="16"/>
          <w:szCs w:val="16"/>
        </w:rPr>
        <w:t xml:space="preserve">Final </w:t>
      </w:r>
      <w:r w:rsidR="002E71FB" w:rsidRPr="00063C85">
        <w:rPr>
          <w:rFonts w:asciiTheme="minorHAnsi" w:hAnsiTheme="minorHAnsi" w:cstheme="minorBidi"/>
          <w:sz w:val="16"/>
          <w:szCs w:val="16"/>
        </w:rPr>
        <w:t xml:space="preserve">Version for </w:t>
      </w:r>
      <w:r w:rsidR="09EA9298" w:rsidRPr="00063C85">
        <w:rPr>
          <w:rFonts w:asciiTheme="minorHAnsi" w:hAnsiTheme="minorHAnsi" w:cstheme="minorBidi"/>
          <w:sz w:val="16"/>
          <w:szCs w:val="16"/>
        </w:rPr>
        <w:t>implementation</w:t>
      </w:r>
    </w:p>
    <w:p w14:paraId="0D1FBDC7" w14:textId="77777777" w:rsidR="00DF67F4" w:rsidRPr="005F07D6" w:rsidRDefault="00DF67F4" w:rsidP="00DF67F4">
      <w:pPr>
        <w:pStyle w:val="TOCHeading"/>
        <w:rPr>
          <w:rFonts w:asciiTheme="minorHAnsi" w:hAnsiTheme="minorHAnsi" w:cstheme="minorHAnsi"/>
          <w:b/>
          <w:bCs/>
          <w:color w:val="009636"/>
          <w:sz w:val="40"/>
          <w:szCs w:val="40"/>
        </w:rPr>
      </w:pPr>
      <w:r w:rsidRPr="005F07D6">
        <w:rPr>
          <w:rFonts w:asciiTheme="minorHAnsi" w:hAnsiTheme="minorHAnsi" w:cstheme="minorHAnsi"/>
          <w:b/>
          <w:bCs/>
          <w:color w:val="009636"/>
          <w:sz w:val="40"/>
          <w:szCs w:val="40"/>
        </w:rPr>
        <w:lastRenderedPageBreak/>
        <w:t>Contents</w:t>
      </w:r>
    </w:p>
    <w:tbl>
      <w:tblPr>
        <w:tblStyle w:val="TableGrid"/>
        <w:tblW w:w="9736" w:type="dxa"/>
        <w:tblLook w:val="04A0" w:firstRow="1" w:lastRow="0" w:firstColumn="1" w:lastColumn="0" w:noHBand="0" w:noVBand="1"/>
      </w:tblPr>
      <w:tblGrid>
        <w:gridCol w:w="8642"/>
        <w:gridCol w:w="1094"/>
      </w:tblGrid>
      <w:tr w:rsidR="00DF67F4" w14:paraId="52DE0FDD" w14:textId="77777777" w:rsidTr="00CF2A8A">
        <w:tc>
          <w:tcPr>
            <w:tcW w:w="8642" w:type="dxa"/>
          </w:tcPr>
          <w:p w14:paraId="080E75E8" w14:textId="544A3E11" w:rsidR="00DF67F4" w:rsidRPr="00DF67F4" w:rsidRDefault="00DF67F4" w:rsidP="00DF67F4">
            <w:pPr>
              <w:pStyle w:val="Heading2"/>
              <w:numPr>
                <w:ilvl w:val="0"/>
                <w:numId w:val="0"/>
              </w:numPr>
              <w:ind w:left="360" w:hanging="360"/>
              <w:rPr>
                <w:color w:val="000000" w:themeColor="text1"/>
                <w:sz w:val="28"/>
                <w:szCs w:val="28"/>
              </w:rPr>
            </w:pPr>
            <w:r w:rsidRPr="00337299">
              <w:rPr>
                <w:color w:val="000000" w:themeColor="text1"/>
                <w:sz w:val="28"/>
                <w:szCs w:val="28"/>
              </w:rPr>
              <w:t>What is the Thriving Families Assessment Tool?</w:t>
            </w:r>
          </w:p>
        </w:tc>
        <w:tc>
          <w:tcPr>
            <w:tcW w:w="1094" w:type="dxa"/>
          </w:tcPr>
          <w:p w14:paraId="2DCDFFE0" w14:textId="77777777" w:rsidR="00DF67F4" w:rsidRPr="00337299" w:rsidRDefault="00DF67F4" w:rsidP="00CF2A8A">
            <w:pPr>
              <w:pStyle w:val="Pa61"/>
              <w:spacing w:after="180"/>
              <w:rPr>
                <w:sz w:val="28"/>
                <w:szCs w:val="28"/>
              </w:rPr>
            </w:pPr>
            <w:r w:rsidRPr="00337299">
              <w:rPr>
                <w:sz w:val="28"/>
                <w:szCs w:val="28"/>
              </w:rPr>
              <w:t>2</w:t>
            </w:r>
          </w:p>
        </w:tc>
      </w:tr>
      <w:tr w:rsidR="00DF67F4" w14:paraId="3B888CDE" w14:textId="77777777" w:rsidTr="00CF2A8A">
        <w:tc>
          <w:tcPr>
            <w:tcW w:w="8642" w:type="dxa"/>
          </w:tcPr>
          <w:p w14:paraId="7EC26AA6" w14:textId="714CB20E" w:rsidR="00DF67F4" w:rsidRPr="00DF67F4" w:rsidRDefault="00DF67F4" w:rsidP="00CF2A8A">
            <w:pPr>
              <w:pStyle w:val="Pa61"/>
              <w:spacing w:after="180"/>
              <w:rPr>
                <w:rFonts w:asciiTheme="minorHAnsi" w:hAnsiTheme="minorHAnsi" w:cstheme="minorHAnsi"/>
                <w:b/>
                <w:bCs/>
                <w:sz w:val="28"/>
                <w:szCs w:val="28"/>
              </w:rPr>
            </w:pPr>
            <w:r w:rsidRPr="00337299">
              <w:rPr>
                <w:rFonts w:asciiTheme="minorHAnsi" w:hAnsiTheme="minorHAnsi" w:cstheme="minorHAnsi"/>
                <w:b/>
                <w:bCs/>
                <w:sz w:val="28"/>
                <w:szCs w:val="28"/>
              </w:rPr>
              <w:t>How to use the tool</w:t>
            </w:r>
          </w:p>
        </w:tc>
        <w:tc>
          <w:tcPr>
            <w:tcW w:w="1094" w:type="dxa"/>
          </w:tcPr>
          <w:p w14:paraId="03825F24" w14:textId="77777777" w:rsidR="00DF67F4" w:rsidRPr="00337299" w:rsidRDefault="00DF67F4" w:rsidP="00CF2A8A">
            <w:pPr>
              <w:pStyle w:val="Pa61"/>
              <w:spacing w:after="180"/>
              <w:rPr>
                <w:sz w:val="28"/>
                <w:szCs w:val="28"/>
              </w:rPr>
            </w:pPr>
            <w:r>
              <w:rPr>
                <w:sz w:val="28"/>
                <w:szCs w:val="28"/>
              </w:rPr>
              <w:t>3</w:t>
            </w:r>
          </w:p>
        </w:tc>
      </w:tr>
      <w:tr w:rsidR="00DF67F4" w14:paraId="10FBCDA3" w14:textId="77777777" w:rsidTr="00CF2A8A">
        <w:tc>
          <w:tcPr>
            <w:tcW w:w="8642" w:type="dxa"/>
          </w:tcPr>
          <w:p w14:paraId="0091019C" w14:textId="6AAB6D4A" w:rsidR="00DF67F4" w:rsidRPr="00337299" w:rsidRDefault="00DF67F4" w:rsidP="00CF2A8A">
            <w:pPr>
              <w:pStyle w:val="Heading2"/>
              <w:numPr>
                <w:ilvl w:val="0"/>
                <w:numId w:val="0"/>
              </w:numPr>
              <w:ind w:left="360" w:hanging="360"/>
              <w:rPr>
                <w:sz w:val="28"/>
                <w:szCs w:val="28"/>
              </w:rPr>
            </w:pPr>
            <w:r w:rsidRPr="00337299">
              <w:rPr>
                <w:sz w:val="28"/>
                <w:szCs w:val="28"/>
              </w:rPr>
              <w:t>Thriving Families Assessment Tool – Family Information</w:t>
            </w:r>
          </w:p>
        </w:tc>
        <w:tc>
          <w:tcPr>
            <w:tcW w:w="1094" w:type="dxa"/>
          </w:tcPr>
          <w:p w14:paraId="55F772CC" w14:textId="77777777" w:rsidR="00DF67F4" w:rsidRPr="00337299" w:rsidRDefault="00DF67F4" w:rsidP="00CF2A8A">
            <w:pPr>
              <w:pStyle w:val="Pa61"/>
              <w:spacing w:after="180"/>
              <w:rPr>
                <w:sz w:val="28"/>
                <w:szCs w:val="28"/>
              </w:rPr>
            </w:pPr>
            <w:r w:rsidRPr="00337299">
              <w:rPr>
                <w:rFonts w:asciiTheme="minorHAnsi" w:hAnsiTheme="minorHAnsi" w:cstheme="minorHAnsi"/>
                <w:color w:val="000000" w:themeColor="text1"/>
                <w:sz w:val="28"/>
                <w:szCs w:val="28"/>
              </w:rPr>
              <w:t>4</w:t>
            </w:r>
          </w:p>
        </w:tc>
      </w:tr>
      <w:tr w:rsidR="00DF67F4" w14:paraId="1F85C41D" w14:textId="77777777" w:rsidTr="00CF2A8A">
        <w:tc>
          <w:tcPr>
            <w:tcW w:w="8642" w:type="dxa"/>
          </w:tcPr>
          <w:p w14:paraId="270C96C5" w14:textId="77777777" w:rsidR="00DF67F4" w:rsidRPr="00337299" w:rsidRDefault="00DF67F4" w:rsidP="00DF67F4">
            <w:pPr>
              <w:pStyle w:val="Heading2"/>
              <w:numPr>
                <w:ilvl w:val="0"/>
                <w:numId w:val="36"/>
              </w:numPr>
              <w:rPr>
                <w:color w:val="000000" w:themeColor="text1"/>
                <w:sz w:val="28"/>
                <w:szCs w:val="28"/>
              </w:rPr>
            </w:pPr>
            <w:r w:rsidRPr="00337299">
              <w:rPr>
                <w:color w:val="000000" w:themeColor="text1"/>
                <w:sz w:val="28"/>
                <w:szCs w:val="28"/>
              </w:rPr>
              <w:t xml:space="preserve"> Relationships and Emotional Wellbeing</w:t>
            </w:r>
          </w:p>
        </w:tc>
        <w:tc>
          <w:tcPr>
            <w:tcW w:w="1094" w:type="dxa"/>
          </w:tcPr>
          <w:p w14:paraId="2900D205" w14:textId="77777777" w:rsidR="00DF67F4" w:rsidRPr="00337299" w:rsidRDefault="00DF67F4" w:rsidP="00CF2A8A">
            <w:pPr>
              <w:pStyle w:val="Pa61"/>
              <w:spacing w:after="180"/>
              <w:rPr>
                <w:sz w:val="28"/>
                <w:szCs w:val="28"/>
              </w:rPr>
            </w:pPr>
            <w:r w:rsidRPr="00337299">
              <w:rPr>
                <w:rFonts w:asciiTheme="minorHAnsi" w:hAnsiTheme="minorHAnsi" w:cstheme="minorHAnsi"/>
                <w:color w:val="000000" w:themeColor="text1"/>
                <w:sz w:val="28"/>
                <w:szCs w:val="28"/>
              </w:rPr>
              <w:t>5</w:t>
            </w:r>
          </w:p>
        </w:tc>
      </w:tr>
      <w:tr w:rsidR="00DF67F4" w14:paraId="249E0885" w14:textId="77777777" w:rsidTr="00CF2A8A">
        <w:trPr>
          <w:trHeight w:val="89"/>
        </w:trPr>
        <w:tc>
          <w:tcPr>
            <w:tcW w:w="8642" w:type="dxa"/>
            <w:vMerge w:val="restart"/>
          </w:tcPr>
          <w:p w14:paraId="59C5E500" w14:textId="77777777" w:rsidR="00DF67F4" w:rsidRPr="00337299" w:rsidRDefault="00DF67F4" w:rsidP="00DF67F4">
            <w:pPr>
              <w:pStyle w:val="Heading2"/>
              <w:numPr>
                <w:ilvl w:val="0"/>
                <w:numId w:val="36"/>
              </w:numPr>
              <w:rPr>
                <w:color w:val="000000" w:themeColor="text1"/>
                <w:sz w:val="28"/>
                <w:szCs w:val="28"/>
              </w:rPr>
            </w:pPr>
            <w:r w:rsidRPr="00337299">
              <w:rPr>
                <w:color w:val="000000" w:themeColor="text1"/>
                <w:sz w:val="28"/>
                <w:szCs w:val="28"/>
              </w:rPr>
              <w:t xml:space="preserve"> Physical Care</w:t>
            </w:r>
          </w:p>
          <w:p w14:paraId="17EF03F3" w14:textId="77777777" w:rsidR="00DF67F4" w:rsidRPr="00337299" w:rsidRDefault="00DF67F4" w:rsidP="00DF67F4">
            <w:pPr>
              <w:pStyle w:val="Heading2"/>
              <w:numPr>
                <w:ilvl w:val="1"/>
                <w:numId w:val="34"/>
              </w:numPr>
              <w:rPr>
                <w:b w:val="0"/>
                <w:bCs w:val="0"/>
                <w:color w:val="000000" w:themeColor="text1"/>
                <w:sz w:val="28"/>
                <w:szCs w:val="28"/>
              </w:rPr>
            </w:pPr>
            <w:r w:rsidRPr="00337299">
              <w:rPr>
                <w:b w:val="0"/>
                <w:bCs w:val="0"/>
                <w:color w:val="000000" w:themeColor="text1"/>
                <w:sz w:val="28"/>
                <w:szCs w:val="28"/>
              </w:rPr>
              <w:t xml:space="preserve">  Physical Care: Food and Nutrition</w:t>
            </w:r>
          </w:p>
          <w:p w14:paraId="477737AD" w14:textId="77777777" w:rsidR="00DF67F4" w:rsidRPr="00337299" w:rsidRDefault="00DF67F4" w:rsidP="00CF2A8A">
            <w:pPr>
              <w:pStyle w:val="Heading2"/>
              <w:numPr>
                <w:ilvl w:val="0"/>
                <w:numId w:val="0"/>
              </w:numPr>
              <w:ind w:left="360" w:hanging="360"/>
              <w:rPr>
                <w:b w:val="0"/>
                <w:bCs w:val="0"/>
                <w:sz w:val="28"/>
                <w:szCs w:val="28"/>
              </w:rPr>
            </w:pPr>
            <w:r w:rsidRPr="00337299">
              <w:rPr>
                <w:b w:val="0"/>
                <w:bCs w:val="0"/>
                <w:sz w:val="28"/>
                <w:szCs w:val="28"/>
              </w:rPr>
              <w:t xml:space="preserve">    2.2   </w:t>
            </w:r>
            <w:r w:rsidRPr="00337299">
              <w:rPr>
                <w:b w:val="0"/>
                <w:bCs w:val="0"/>
                <w:color w:val="000000" w:themeColor="text1"/>
                <w:sz w:val="28"/>
                <w:szCs w:val="28"/>
              </w:rPr>
              <w:t>Physical Care: Clothing</w:t>
            </w:r>
          </w:p>
          <w:p w14:paraId="439FBCBE" w14:textId="77777777" w:rsidR="00DF67F4" w:rsidRPr="00337299" w:rsidRDefault="00DF67F4" w:rsidP="00CF2A8A">
            <w:pPr>
              <w:pStyle w:val="Heading2"/>
              <w:numPr>
                <w:ilvl w:val="0"/>
                <w:numId w:val="0"/>
              </w:numPr>
              <w:ind w:left="360" w:hanging="360"/>
              <w:rPr>
                <w:b w:val="0"/>
                <w:bCs w:val="0"/>
                <w:sz w:val="28"/>
                <w:szCs w:val="28"/>
              </w:rPr>
            </w:pPr>
            <w:r w:rsidRPr="00337299">
              <w:rPr>
                <w:b w:val="0"/>
                <w:bCs w:val="0"/>
                <w:sz w:val="28"/>
                <w:szCs w:val="28"/>
              </w:rPr>
              <w:t xml:space="preserve">    2.3   </w:t>
            </w:r>
            <w:r w:rsidRPr="00337299">
              <w:rPr>
                <w:b w:val="0"/>
                <w:bCs w:val="0"/>
                <w:color w:val="000000" w:themeColor="text1"/>
                <w:sz w:val="28"/>
                <w:szCs w:val="28"/>
              </w:rPr>
              <w:t>Physical Care: Hygiene</w:t>
            </w:r>
          </w:p>
          <w:p w14:paraId="62189725" w14:textId="77777777" w:rsidR="00DF67F4" w:rsidRPr="00337299" w:rsidRDefault="00DF67F4" w:rsidP="00CF2A8A">
            <w:pPr>
              <w:pStyle w:val="Heading2"/>
              <w:numPr>
                <w:ilvl w:val="0"/>
                <w:numId w:val="0"/>
              </w:numPr>
              <w:ind w:left="360" w:hanging="360"/>
              <w:rPr>
                <w:b w:val="0"/>
                <w:bCs w:val="0"/>
                <w:sz w:val="28"/>
                <w:szCs w:val="28"/>
              </w:rPr>
            </w:pPr>
            <w:r w:rsidRPr="00337299">
              <w:rPr>
                <w:b w:val="0"/>
                <w:bCs w:val="0"/>
                <w:color w:val="000000" w:themeColor="text1"/>
                <w:sz w:val="28"/>
                <w:szCs w:val="28"/>
              </w:rPr>
              <w:t xml:space="preserve">    2.4   Physical Care: Health</w:t>
            </w:r>
          </w:p>
          <w:p w14:paraId="69C14C26" w14:textId="646B4347" w:rsidR="00DF67F4" w:rsidRPr="00337299" w:rsidRDefault="00DF67F4" w:rsidP="00DF67F4">
            <w:pPr>
              <w:pStyle w:val="Pa61"/>
              <w:numPr>
                <w:ilvl w:val="1"/>
                <w:numId w:val="35"/>
              </w:numPr>
              <w:spacing w:after="180"/>
              <w:rPr>
                <w:color w:val="000000" w:themeColor="text1"/>
                <w:sz w:val="28"/>
                <w:szCs w:val="28"/>
              </w:rPr>
            </w:pPr>
            <w:r w:rsidRPr="00337299">
              <w:rPr>
                <w:color w:val="000000" w:themeColor="text1"/>
                <w:sz w:val="28"/>
                <w:szCs w:val="28"/>
              </w:rPr>
              <w:t xml:space="preserve">   Physical Care: Home and Space</w:t>
            </w:r>
          </w:p>
        </w:tc>
        <w:tc>
          <w:tcPr>
            <w:tcW w:w="1094" w:type="dxa"/>
          </w:tcPr>
          <w:p w14:paraId="37932FD0" w14:textId="77777777" w:rsidR="00DF67F4" w:rsidRPr="00337299" w:rsidRDefault="00DF67F4" w:rsidP="00CF2A8A">
            <w:pPr>
              <w:pStyle w:val="Pa61"/>
              <w:spacing w:after="18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7</w:t>
            </w:r>
          </w:p>
        </w:tc>
      </w:tr>
      <w:tr w:rsidR="00DF67F4" w14:paraId="4606C2A0" w14:textId="77777777" w:rsidTr="00CF2A8A">
        <w:tc>
          <w:tcPr>
            <w:tcW w:w="8642" w:type="dxa"/>
            <w:vMerge/>
          </w:tcPr>
          <w:p w14:paraId="5DB99481" w14:textId="358C131C" w:rsidR="00DF67F4" w:rsidRPr="00337299" w:rsidRDefault="00DF67F4" w:rsidP="00DF67F4">
            <w:pPr>
              <w:pStyle w:val="Pa61"/>
              <w:numPr>
                <w:ilvl w:val="1"/>
                <w:numId w:val="35"/>
              </w:numPr>
              <w:spacing w:after="180"/>
              <w:rPr>
                <w:b/>
                <w:bCs/>
                <w:color w:val="000000" w:themeColor="text1"/>
                <w:sz w:val="28"/>
                <w:szCs w:val="28"/>
              </w:rPr>
            </w:pPr>
          </w:p>
        </w:tc>
        <w:tc>
          <w:tcPr>
            <w:tcW w:w="1094" w:type="dxa"/>
          </w:tcPr>
          <w:p w14:paraId="33830FED" w14:textId="77777777" w:rsidR="00DF67F4" w:rsidRPr="00337299" w:rsidRDefault="00DF67F4" w:rsidP="00CF2A8A">
            <w:pPr>
              <w:pStyle w:val="Pa61"/>
              <w:spacing w:after="180"/>
              <w:rPr>
                <w:sz w:val="28"/>
                <w:szCs w:val="28"/>
              </w:rPr>
            </w:pPr>
            <w:r>
              <w:rPr>
                <w:sz w:val="28"/>
                <w:szCs w:val="28"/>
              </w:rPr>
              <w:t>7</w:t>
            </w:r>
          </w:p>
        </w:tc>
      </w:tr>
      <w:tr w:rsidR="00DF67F4" w14:paraId="076AF990" w14:textId="77777777" w:rsidTr="00CF2A8A">
        <w:tc>
          <w:tcPr>
            <w:tcW w:w="8642" w:type="dxa"/>
            <w:vMerge/>
          </w:tcPr>
          <w:p w14:paraId="0C655190" w14:textId="3F13C870" w:rsidR="00DF67F4" w:rsidRPr="00337299" w:rsidRDefault="00DF67F4" w:rsidP="00DF67F4">
            <w:pPr>
              <w:pStyle w:val="Pa61"/>
              <w:numPr>
                <w:ilvl w:val="1"/>
                <w:numId w:val="35"/>
              </w:numPr>
              <w:spacing w:after="180"/>
              <w:rPr>
                <w:b/>
                <w:bCs/>
                <w:sz w:val="28"/>
                <w:szCs w:val="28"/>
              </w:rPr>
            </w:pPr>
          </w:p>
        </w:tc>
        <w:tc>
          <w:tcPr>
            <w:tcW w:w="1094" w:type="dxa"/>
          </w:tcPr>
          <w:p w14:paraId="25F6C832" w14:textId="77777777" w:rsidR="00DF67F4" w:rsidRPr="00337299" w:rsidRDefault="00DF67F4" w:rsidP="00CF2A8A">
            <w:pPr>
              <w:pStyle w:val="Pa61"/>
              <w:spacing w:after="180"/>
              <w:rPr>
                <w:sz w:val="28"/>
                <w:szCs w:val="28"/>
              </w:rPr>
            </w:pPr>
            <w:r>
              <w:rPr>
                <w:sz w:val="28"/>
                <w:szCs w:val="28"/>
              </w:rPr>
              <w:t>9</w:t>
            </w:r>
          </w:p>
        </w:tc>
      </w:tr>
      <w:tr w:rsidR="00DF67F4" w14:paraId="04751230" w14:textId="77777777" w:rsidTr="00CF2A8A">
        <w:tc>
          <w:tcPr>
            <w:tcW w:w="8642" w:type="dxa"/>
            <w:vMerge/>
          </w:tcPr>
          <w:p w14:paraId="2DF4C329" w14:textId="016A1852" w:rsidR="00DF67F4" w:rsidRPr="00337299" w:rsidRDefault="00DF67F4" w:rsidP="00DF67F4">
            <w:pPr>
              <w:pStyle w:val="Pa61"/>
              <w:numPr>
                <w:ilvl w:val="1"/>
                <w:numId w:val="35"/>
              </w:numPr>
              <w:spacing w:after="180"/>
              <w:rPr>
                <w:b/>
                <w:bCs/>
                <w:sz w:val="28"/>
                <w:szCs w:val="28"/>
              </w:rPr>
            </w:pPr>
          </w:p>
        </w:tc>
        <w:tc>
          <w:tcPr>
            <w:tcW w:w="1094" w:type="dxa"/>
          </w:tcPr>
          <w:p w14:paraId="21EFB810" w14:textId="77777777" w:rsidR="00DF67F4" w:rsidRPr="00337299" w:rsidRDefault="00DF67F4" w:rsidP="00CF2A8A">
            <w:pPr>
              <w:pStyle w:val="Pa61"/>
              <w:spacing w:after="18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10</w:t>
            </w:r>
          </w:p>
        </w:tc>
      </w:tr>
      <w:tr w:rsidR="00DF67F4" w14:paraId="48D34B0F" w14:textId="77777777" w:rsidTr="00CF2A8A">
        <w:tc>
          <w:tcPr>
            <w:tcW w:w="8642" w:type="dxa"/>
            <w:vMerge/>
          </w:tcPr>
          <w:p w14:paraId="1A475CC9" w14:textId="05390254" w:rsidR="00DF67F4" w:rsidRPr="00337299" w:rsidRDefault="00DF67F4" w:rsidP="00DF67F4">
            <w:pPr>
              <w:pStyle w:val="Pa61"/>
              <w:numPr>
                <w:ilvl w:val="1"/>
                <w:numId w:val="35"/>
              </w:numPr>
              <w:spacing w:after="180"/>
              <w:rPr>
                <w:b/>
                <w:bCs/>
                <w:sz w:val="28"/>
                <w:szCs w:val="28"/>
              </w:rPr>
            </w:pPr>
          </w:p>
        </w:tc>
        <w:tc>
          <w:tcPr>
            <w:tcW w:w="1094" w:type="dxa"/>
          </w:tcPr>
          <w:p w14:paraId="3EBF37FA" w14:textId="77777777" w:rsidR="00DF67F4" w:rsidRPr="00337299" w:rsidRDefault="00DF67F4" w:rsidP="00CF2A8A">
            <w:pPr>
              <w:pStyle w:val="Pa61"/>
              <w:spacing w:after="180"/>
              <w:rPr>
                <w:sz w:val="28"/>
                <w:szCs w:val="28"/>
              </w:rPr>
            </w:pPr>
            <w:r w:rsidRPr="00337299">
              <w:rPr>
                <w:sz w:val="28"/>
                <w:szCs w:val="28"/>
              </w:rPr>
              <w:t>1</w:t>
            </w:r>
            <w:r>
              <w:rPr>
                <w:sz w:val="28"/>
                <w:szCs w:val="28"/>
              </w:rPr>
              <w:t>2</w:t>
            </w:r>
          </w:p>
        </w:tc>
      </w:tr>
      <w:tr w:rsidR="00DF67F4" w14:paraId="03523C5C" w14:textId="77777777" w:rsidTr="00CF2A8A">
        <w:tc>
          <w:tcPr>
            <w:tcW w:w="8642" w:type="dxa"/>
            <w:vMerge/>
          </w:tcPr>
          <w:p w14:paraId="6CF36519" w14:textId="3B8DCDDC" w:rsidR="00DF67F4" w:rsidRPr="00337299" w:rsidRDefault="00DF67F4" w:rsidP="00DF67F4">
            <w:pPr>
              <w:pStyle w:val="Pa61"/>
              <w:numPr>
                <w:ilvl w:val="1"/>
                <w:numId w:val="35"/>
              </w:numPr>
              <w:spacing w:after="180"/>
              <w:rPr>
                <w:sz w:val="28"/>
                <w:szCs w:val="28"/>
              </w:rPr>
            </w:pPr>
          </w:p>
        </w:tc>
        <w:tc>
          <w:tcPr>
            <w:tcW w:w="1094" w:type="dxa"/>
          </w:tcPr>
          <w:p w14:paraId="507A6A70" w14:textId="77777777" w:rsidR="00DF67F4" w:rsidRPr="00337299" w:rsidRDefault="00DF67F4" w:rsidP="00CF2A8A">
            <w:pPr>
              <w:pStyle w:val="Pa61"/>
              <w:spacing w:after="180"/>
              <w:rPr>
                <w:sz w:val="28"/>
                <w:szCs w:val="28"/>
              </w:rPr>
            </w:pPr>
            <w:r w:rsidRPr="00337299">
              <w:rPr>
                <w:sz w:val="28"/>
                <w:szCs w:val="28"/>
              </w:rPr>
              <w:t>1</w:t>
            </w:r>
            <w:r>
              <w:rPr>
                <w:sz w:val="28"/>
                <w:szCs w:val="28"/>
              </w:rPr>
              <w:t>4</w:t>
            </w:r>
          </w:p>
        </w:tc>
      </w:tr>
      <w:tr w:rsidR="00DF67F4" w14:paraId="1B6221B6" w14:textId="77777777" w:rsidTr="00CF2A8A">
        <w:tc>
          <w:tcPr>
            <w:tcW w:w="8642" w:type="dxa"/>
          </w:tcPr>
          <w:p w14:paraId="04E23798" w14:textId="77777777" w:rsidR="00DF67F4" w:rsidRPr="00337299" w:rsidRDefault="00DF67F4" w:rsidP="00DF67F4">
            <w:pPr>
              <w:pStyle w:val="Heading2"/>
              <w:numPr>
                <w:ilvl w:val="0"/>
                <w:numId w:val="36"/>
              </w:numPr>
              <w:rPr>
                <w:color w:val="000000" w:themeColor="text1"/>
                <w:sz w:val="28"/>
                <w:szCs w:val="28"/>
              </w:rPr>
            </w:pPr>
            <w:r w:rsidRPr="00337299">
              <w:rPr>
                <w:color w:val="000000" w:themeColor="text1"/>
                <w:sz w:val="28"/>
                <w:szCs w:val="28"/>
              </w:rPr>
              <w:t xml:space="preserve"> Safety</w:t>
            </w:r>
          </w:p>
        </w:tc>
        <w:tc>
          <w:tcPr>
            <w:tcW w:w="1094" w:type="dxa"/>
          </w:tcPr>
          <w:p w14:paraId="757B6F1A"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5</w:t>
            </w:r>
          </w:p>
        </w:tc>
      </w:tr>
      <w:tr w:rsidR="00DF67F4" w14:paraId="1776A0F4" w14:textId="77777777" w:rsidTr="00CF2A8A">
        <w:tc>
          <w:tcPr>
            <w:tcW w:w="8642" w:type="dxa"/>
            <w:vMerge w:val="restart"/>
          </w:tcPr>
          <w:p w14:paraId="1FE789A0" w14:textId="77777777" w:rsidR="00DF67F4" w:rsidRPr="00337299" w:rsidRDefault="00DF67F4" w:rsidP="00DF67F4">
            <w:pPr>
              <w:pStyle w:val="Heading2"/>
              <w:numPr>
                <w:ilvl w:val="0"/>
                <w:numId w:val="36"/>
              </w:numPr>
              <w:rPr>
                <w:color w:val="000000" w:themeColor="text1"/>
                <w:sz w:val="28"/>
                <w:szCs w:val="28"/>
              </w:rPr>
            </w:pPr>
            <w:r w:rsidRPr="00337299">
              <w:rPr>
                <w:color w:val="000000" w:themeColor="text1"/>
                <w:sz w:val="28"/>
                <w:szCs w:val="28"/>
              </w:rPr>
              <w:t xml:space="preserve"> Stimulation, Education and Leisure</w:t>
            </w:r>
          </w:p>
          <w:p w14:paraId="10977441" w14:textId="77777777" w:rsidR="00DF67F4" w:rsidRPr="00337299" w:rsidRDefault="00DF67F4" w:rsidP="00CF2A8A">
            <w:pPr>
              <w:pStyle w:val="Heading2"/>
              <w:numPr>
                <w:ilvl w:val="0"/>
                <w:numId w:val="0"/>
              </w:numPr>
              <w:ind w:left="360" w:hanging="360"/>
              <w:rPr>
                <w:b w:val="0"/>
                <w:bCs w:val="0"/>
                <w:color w:val="000000" w:themeColor="text1"/>
                <w:sz w:val="28"/>
                <w:szCs w:val="28"/>
              </w:rPr>
            </w:pPr>
            <w:r w:rsidRPr="00337299">
              <w:rPr>
                <w:color w:val="000000" w:themeColor="text1"/>
                <w:sz w:val="28"/>
                <w:szCs w:val="28"/>
              </w:rPr>
              <w:t xml:space="preserve">    </w:t>
            </w:r>
            <w:r w:rsidRPr="00337299">
              <w:rPr>
                <w:b w:val="0"/>
                <w:bCs w:val="0"/>
                <w:color w:val="000000" w:themeColor="text1"/>
                <w:sz w:val="28"/>
                <w:szCs w:val="28"/>
              </w:rPr>
              <w:t>4.1   Family Activities and Expression</w:t>
            </w:r>
          </w:p>
          <w:p w14:paraId="1EB4159E" w14:textId="722D675F" w:rsidR="00DF67F4" w:rsidRPr="00337299" w:rsidRDefault="00DF67F4" w:rsidP="00DF67F4">
            <w:pPr>
              <w:pStyle w:val="Heading2"/>
              <w:numPr>
                <w:ilvl w:val="0"/>
                <w:numId w:val="0"/>
              </w:numPr>
              <w:ind w:left="360" w:hanging="360"/>
              <w:rPr>
                <w:color w:val="000000" w:themeColor="text1"/>
                <w:sz w:val="28"/>
                <w:szCs w:val="28"/>
              </w:rPr>
            </w:pPr>
            <w:r>
              <w:rPr>
                <w:b w:val="0"/>
                <w:bCs w:val="0"/>
                <w:color w:val="000000" w:themeColor="text1"/>
                <w:sz w:val="28"/>
                <w:szCs w:val="28"/>
              </w:rPr>
              <w:t xml:space="preserve">    </w:t>
            </w:r>
            <w:r w:rsidRPr="00337299">
              <w:rPr>
                <w:b w:val="0"/>
                <w:bCs w:val="0"/>
                <w:color w:val="000000" w:themeColor="text1"/>
                <w:sz w:val="28"/>
                <w:szCs w:val="28"/>
              </w:rPr>
              <w:t>4.2   Family Activities and Expression Time</w:t>
            </w:r>
          </w:p>
        </w:tc>
        <w:tc>
          <w:tcPr>
            <w:tcW w:w="1094" w:type="dxa"/>
          </w:tcPr>
          <w:p w14:paraId="7DAE0159"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8</w:t>
            </w:r>
          </w:p>
        </w:tc>
      </w:tr>
      <w:tr w:rsidR="00DF67F4" w14:paraId="2A057CE2" w14:textId="77777777" w:rsidTr="00CF2A8A">
        <w:tc>
          <w:tcPr>
            <w:tcW w:w="8642" w:type="dxa"/>
            <w:vMerge/>
          </w:tcPr>
          <w:p w14:paraId="3D098097" w14:textId="44482CB2" w:rsidR="00DF67F4" w:rsidRPr="00337299" w:rsidRDefault="00DF67F4" w:rsidP="00CF2A8A">
            <w:pPr>
              <w:pStyle w:val="Heading2"/>
              <w:rPr>
                <w:b w:val="0"/>
                <w:bCs w:val="0"/>
                <w:color w:val="000000" w:themeColor="text1"/>
                <w:sz w:val="28"/>
                <w:szCs w:val="28"/>
              </w:rPr>
            </w:pPr>
          </w:p>
        </w:tc>
        <w:tc>
          <w:tcPr>
            <w:tcW w:w="1094" w:type="dxa"/>
          </w:tcPr>
          <w:p w14:paraId="3096F36D"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9</w:t>
            </w:r>
          </w:p>
        </w:tc>
      </w:tr>
      <w:tr w:rsidR="00DF67F4" w14:paraId="66C2FD39" w14:textId="77777777" w:rsidTr="00CF2A8A">
        <w:tc>
          <w:tcPr>
            <w:tcW w:w="8642" w:type="dxa"/>
            <w:vMerge/>
          </w:tcPr>
          <w:p w14:paraId="2F94AD3D" w14:textId="7C1C9893" w:rsidR="00DF67F4" w:rsidRPr="00337299" w:rsidRDefault="00DF67F4" w:rsidP="00CF2A8A">
            <w:pPr>
              <w:pStyle w:val="Heading2"/>
              <w:numPr>
                <w:ilvl w:val="0"/>
                <w:numId w:val="0"/>
              </w:numPr>
              <w:ind w:left="360" w:hanging="360"/>
              <w:rPr>
                <w:b w:val="0"/>
                <w:bCs w:val="0"/>
                <w:color w:val="000000" w:themeColor="text1"/>
                <w:sz w:val="28"/>
                <w:szCs w:val="28"/>
              </w:rPr>
            </w:pPr>
          </w:p>
        </w:tc>
        <w:tc>
          <w:tcPr>
            <w:tcW w:w="1094" w:type="dxa"/>
          </w:tcPr>
          <w:p w14:paraId="75C6CD68"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9</w:t>
            </w:r>
          </w:p>
        </w:tc>
      </w:tr>
      <w:tr w:rsidR="00DF67F4" w14:paraId="344BFA40" w14:textId="77777777" w:rsidTr="00CF2A8A">
        <w:tc>
          <w:tcPr>
            <w:tcW w:w="8642" w:type="dxa"/>
          </w:tcPr>
          <w:p w14:paraId="61796A04" w14:textId="77777777" w:rsidR="00DF67F4" w:rsidRPr="00337299" w:rsidRDefault="00DF67F4" w:rsidP="00DF67F4">
            <w:pPr>
              <w:pStyle w:val="Heading2"/>
              <w:numPr>
                <w:ilvl w:val="0"/>
                <w:numId w:val="36"/>
              </w:numPr>
              <w:rPr>
                <w:color w:val="000000" w:themeColor="text1"/>
                <w:sz w:val="28"/>
                <w:szCs w:val="28"/>
              </w:rPr>
            </w:pPr>
            <w:r w:rsidRPr="00337299">
              <w:rPr>
                <w:color w:val="000000" w:themeColor="text1"/>
                <w:sz w:val="28"/>
                <w:szCs w:val="28"/>
              </w:rPr>
              <w:t>Enabling Capacity to Change</w:t>
            </w:r>
          </w:p>
        </w:tc>
        <w:tc>
          <w:tcPr>
            <w:tcW w:w="1094" w:type="dxa"/>
          </w:tcPr>
          <w:p w14:paraId="09E51464"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1</w:t>
            </w:r>
          </w:p>
        </w:tc>
      </w:tr>
      <w:tr w:rsidR="00DF67F4" w14:paraId="4C3695C3" w14:textId="77777777" w:rsidTr="00CF2A8A">
        <w:tc>
          <w:tcPr>
            <w:tcW w:w="8642" w:type="dxa"/>
          </w:tcPr>
          <w:p w14:paraId="70CFA236" w14:textId="4469DAEB" w:rsidR="00DF67F4" w:rsidRPr="00A24403" w:rsidRDefault="00DF67F4" w:rsidP="00A24403">
            <w:pPr>
              <w:pStyle w:val="Heading2"/>
              <w:numPr>
                <w:ilvl w:val="0"/>
                <w:numId w:val="0"/>
              </w:numPr>
              <w:ind w:left="360" w:hanging="360"/>
              <w:rPr>
                <w:color w:val="000000" w:themeColor="text1"/>
                <w:sz w:val="28"/>
                <w:szCs w:val="28"/>
              </w:rPr>
            </w:pPr>
            <w:r w:rsidRPr="00337299">
              <w:rPr>
                <w:color w:val="000000" w:themeColor="text1"/>
                <w:sz w:val="28"/>
                <w:szCs w:val="28"/>
              </w:rPr>
              <w:t>Assessment of Needs Summary</w:t>
            </w:r>
          </w:p>
        </w:tc>
        <w:tc>
          <w:tcPr>
            <w:tcW w:w="1094" w:type="dxa"/>
          </w:tcPr>
          <w:p w14:paraId="688EE00F"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w:t>
            </w:r>
          </w:p>
        </w:tc>
      </w:tr>
      <w:tr w:rsidR="00DF67F4" w14:paraId="5899CA54" w14:textId="77777777" w:rsidTr="00CF2A8A">
        <w:tc>
          <w:tcPr>
            <w:tcW w:w="8642" w:type="dxa"/>
          </w:tcPr>
          <w:p w14:paraId="04E0986E" w14:textId="2C004FBA" w:rsidR="00DF67F4" w:rsidRPr="00A24403" w:rsidRDefault="00DF67F4" w:rsidP="00A24403">
            <w:pPr>
              <w:pStyle w:val="Heading2"/>
              <w:numPr>
                <w:ilvl w:val="0"/>
                <w:numId w:val="0"/>
              </w:numPr>
              <w:ind w:left="360" w:hanging="360"/>
              <w:rPr>
                <w:color w:val="000000" w:themeColor="text1"/>
                <w:sz w:val="28"/>
                <w:szCs w:val="28"/>
              </w:rPr>
            </w:pPr>
            <w:r w:rsidRPr="00337299">
              <w:rPr>
                <w:color w:val="000000" w:themeColor="text1"/>
                <w:sz w:val="28"/>
                <w:szCs w:val="28"/>
              </w:rPr>
              <w:t>Action Plan</w:t>
            </w:r>
          </w:p>
        </w:tc>
        <w:tc>
          <w:tcPr>
            <w:tcW w:w="1094" w:type="dxa"/>
          </w:tcPr>
          <w:p w14:paraId="37447719"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4</w:t>
            </w:r>
          </w:p>
        </w:tc>
      </w:tr>
      <w:tr w:rsidR="00DF67F4" w14:paraId="541AA541" w14:textId="77777777" w:rsidTr="00CF2A8A">
        <w:tc>
          <w:tcPr>
            <w:tcW w:w="8642" w:type="dxa"/>
          </w:tcPr>
          <w:p w14:paraId="1EF3E6F6" w14:textId="77777777" w:rsidR="00DF67F4" w:rsidRPr="00337299" w:rsidRDefault="00DF67F4" w:rsidP="00CF2A8A">
            <w:pPr>
              <w:pStyle w:val="Heading2"/>
              <w:numPr>
                <w:ilvl w:val="0"/>
                <w:numId w:val="0"/>
              </w:numPr>
              <w:ind w:left="360" w:hanging="360"/>
              <w:rPr>
                <w:color w:val="000000" w:themeColor="text1"/>
                <w:sz w:val="28"/>
                <w:szCs w:val="28"/>
              </w:rPr>
            </w:pPr>
            <w:r w:rsidRPr="00337299">
              <w:rPr>
                <w:color w:val="000000" w:themeColor="text1"/>
                <w:sz w:val="28"/>
                <w:szCs w:val="28"/>
              </w:rPr>
              <w:t>Consent, Information Sharing and Record Keeping</w:t>
            </w:r>
          </w:p>
        </w:tc>
        <w:tc>
          <w:tcPr>
            <w:tcW w:w="1094" w:type="dxa"/>
          </w:tcPr>
          <w:p w14:paraId="0DF03B2B"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5</w:t>
            </w:r>
          </w:p>
        </w:tc>
      </w:tr>
      <w:tr w:rsidR="00DF67F4" w14:paraId="6E446685" w14:textId="77777777" w:rsidTr="00CF2A8A">
        <w:tc>
          <w:tcPr>
            <w:tcW w:w="8642" w:type="dxa"/>
          </w:tcPr>
          <w:p w14:paraId="1D429724" w14:textId="77777777" w:rsidR="00DF67F4" w:rsidRPr="00337299" w:rsidRDefault="00DF67F4" w:rsidP="00CF2A8A">
            <w:pPr>
              <w:pStyle w:val="Heading2"/>
              <w:numPr>
                <w:ilvl w:val="0"/>
                <w:numId w:val="0"/>
              </w:numPr>
              <w:ind w:left="360" w:hanging="360"/>
              <w:rPr>
                <w:color w:val="000000" w:themeColor="text1"/>
                <w:sz w:val="28"/>
                <w:szCs w:val="28"/>
              </w:rPr>
            </w:pPr>
            <w:r w:rsidRPr="00337299">
              <w:rPr>
                <w:color w:val="000000" w:themeColor="text1"/>
                <w:sz w:val="28"/>
                <w:szCs w:val="28"/>
              </w:rPr>
              <w:t>Signposting</w:t>
            </w:r>
          </w:p>
        </w:tc>
        <w:tc>
          <w:tcPr>
            <w:tcW w:w="1094" w:type="dxa"/>
          </w:tcPr>
          <w:p w14:paraId="1EAD0278" w14:textId="77777777" w:rsidR="00DF67F4" w:rsidRPr="00337299" w:rsidRDefault="00DF67F4" w:rsidP="00CF2A8A">
            <w:pPr>
              <w:pStyle w:val="Pa61"/>
              <w:spacing w:after="180"/>
              <w:rPr>
                <w:rFonts w:asciiTheme="minorHAnsi" w:hAnsiTheme="minorHAnsi" w:cstheme="minorHAnsi"/>
                <w:color w:val="000000" w:themeColor="text1"/>
                <w:sz w:val="28"/>
                <w:szCs w:val="28"/>
              </w:rPr>
            </w:pPr>
            <w:r w:rsidRPr="00337299">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6</w:t>
            </w:r>
          </w:p>
        </w:tc>
      </w:tr>
    </w:tbl>
    <w:p w14:paraId="3EA21870" w14:textId="77777777" w:rsidR="00131C92" w:rsidRDefault="00131C92" w:rsidP="00146EEC">
      <w:pPr>
        <w:rPr>
          <w:rFonts w:asciiTheme="minorHAnsi" w:hAnsiTheme="minorHAnsi" w:cstheme="minorHAnsi"/>
          <w:b/>
          <w:color w:val="009636"/>
          <w:sz w:val="32"/>
          <w:szCs w:val="32"/>
        </w:rPr>
      </w:pPr>
    </w:p>
    <w:p w14:paraId="19082015" w14:textId="0E818FEE" w:rsidR="00131C92" w:rsidRDefault="00131C92" w:rsidP="00146EEC">
      <w:pPr>
        <w:rPr>
          <w:rFonts w:asciiTheme="minorHAnsi" w:hAnsiTheme="minorHAnsi" w:cstheme="minorHAnsi"/>
          <w:b/>
          <w:color w:val="009636"/>
          <w:sz w:val="32"/>
          <w:szCs w:val="32"/>
        </w:rPr>
      </w:pPr>
    </w:p>
    <w:p w14:paraId="1B7B45A0" w14:textId="632ACC63" w:rsidR="00DF67F4" w:rsidRDefault="00DF67F4" w:rsidP="00146EEC">
      <w:pPr>
        <w:rPr>
          <w:rFonts w:asciiTheme="minorHAnsi" w:hAnsiTheme="minorHAnsi" w:cstheme="minorHAnsi"/>
          <w:b/>
          <w:color w:val="009636"/>
          <w:sz w:val="32"/>
          <w:szCs w:val="32"/>
        </w:rPr>
      </w:pPr>
    </w:p>
    <w:p w14:paraId="7BEFD3D1" w14:textId="3A9E01AC" w:rsidR="00DF67F4" w:rsidRDefault="00DF67F4" w:rsidP="00146EEC">
      <w:pPr>
        <w:rPr>
          <w:rFonts w:asciiTheme="minorHAnsi" w:hAnsiTheme="minorHAnsi" w:cstheme="minorHAnsi"/>
          <w:b/>
          <w:color w:val="009636"/>
          <w:sz w:val="32"/>
          <w:szCs w:val="32"/>
        </w:rPr>
      </w:pPr>
    </w:p>
    <w:p w14:paraId="5AB2E9FE" w14:textId="22FF4AB2" w:rsidR="00DF67F4" w:rsidRDefault="00DF67F4" w:rsidP="00146EEC">
      <w:pPr>
        <w:rPr>
          <w:rFonts w:asciiTheme="minorHAnsi" w:hAnsiTheme="minorHAnsi" w:cstheme="minorHAnsi"/>
          <w:b/>
          <w:color w:val="009636"/>
          <w:sz w:val="32"/>
          <w:szCs w:val="32"/>
        </w:rPr>
      </w:pPr>
    </w:p>
    <w:p w14:paraId="36E14404" w14:textId="77777777" w:rsidR="00A24403" w:rsidRDefault="00A24403" w:rsidP="00146EEC">
      <w:pPr>
        <w:rPr>
          <w:rFonts w:asciiTheme="minorHAnsi" w:hAnsiTheme="minorHAnsi" w:cstheme="minorHAnsi"/>
          <w:b/>
          <w:color w:val="009636"/>
          <w:sz w:val="32"/>
          <w:szCs w:val="32"/>
        </w:rPr>
      </w:pPr>
    </w:p>
    <w:p w14:paraId="2E5A0241" w14:textId="77777777" w:rsidR="00DF67F4" w:rsidRDefault="00DF67F4" w:rsidP="00146EEC">
      <w:pPr>
        <w:rPr>
          <w:rFonts w:asciiTheme="minorHAnsi" w:hAnsiTheme="minorHAnsi" w:cstheme="minorHAnsi"/>
          <w:b/>
          <w:color w:val="009636"/>
          <w:sz w:val="32"/>
          <w:szCs w:val="32"/>
        </w:rPr>
      </w:pPr>
    </w:p>
    <w:p w14:paraId="08F088EA" w14:textId="26871E2F" w:rsidR="00493453" w:rsidRPr="000E18F5" w:rsidRDefault="00493453" w:rsidP="00146EEC">
      <w:pPr>
        <w:rPr>
          <w:rFonts w:asciiTheme="minorHAnsi" w:hAnsiTheme="minorHAnsi" w:cstheme="minorHAnsi"/>
          <w:b/>
          <w:color w:val="009636"/>
          <w:sz w:val="32"/>
          <w:szCs w:val="32"/>
        </w:rPr>
      </w:pPr>
      <w:r w:rsidRPr="000E18F5">
        <w:rPr>
          <w:rFonts w:asciiTheme="minorHAnsi" w:hAnsiTheme="minorHAnsi" w:cstheme="minorHAnsi"/>
          <w:b/>
          <w:color w:val="009636"/>
          <w:sz w:val="32"/>
          <w:szCs w:val="32"/>
        </w:rPr>
        <w:lastRenderedPageBreak/>
        <w:t>What is the Thriving Families</w:t>
      </w:r>
      <w:r w:rsidR="000E18F5">
        <w:rPr>
          <w:rFonts w:asciiTheme="minorHAnsi" w:hAnsiTheme="minorHAnsi" w:cstheme="minorHAnsi"/>
          <w:b/>
          <w:color w:val="009636"/>
          <w:sz w:val="32"/>
          <w:szCs w:val="32"/>
        </w:rPr>
        <w:t xml:space="preserve"> Assessment</w:t>
      </w:r>
      <w:r w:rsidRPr="000E18F5">
        <w:rPr>
          <w:rFonts w:asciiTheme="minorHAnsi" w:hAnsiTheme="minorHAnsi" w:cstheme="minorHAnsi"/>
          <w:b/>
          <w:color w:val="009636"/>
          <w:sz w:val="32"/>
          <w:szCs w:val="32"/>
        </w:rPr>
        <w:t xml:space="preserve"> Tool?</w:t>
      </w:r>
    </w:p>
    <w:p w14:paraId="2566D09D" w14:textId="77777777" w:rsidR="00493453" w:rsidRPr="00493453" w:rsidRDefault="00493453" w:rsidP="00146EEC">
      <w:pPr>
        <w:rPr>
          <w:rFonts w:asciiTheme="minorHAnsi" w:hAnsiTheme="minorHAnsi" w:cstheme="minorHAnsi"/>
          <w:color w:val="000000" w:themeColor="text1"/>
          <w:sz w:val="12"/>
        </w:rPr>
      </w:pPr>
    </w:p>
    <w:p w14:paraId="441E8623" w14:textId="7BF80562" w:rsidR="00493453" w:rsidRDefault="00493453" w:rsidP="00146EEC">
      <w:pPr>
        <w:rPr>
          <w:rFonts w:asciiTheme="minorHAnsi" w:hAnsiTheme="minorHAnsi" w:cstheme="minorHAnsi"/>
          <w:color w:val="000000" w:themeColor="text1"/>
        </w:rPr>
      </w:pPr>
      <w:r>
        <w:rPr>
          <w:rFonts w:asciiTheme="minorHAnsi" w:hAnsiTheme="minorHAnsi" w:cstheme="minorHAnsi"/>
          <w:color w:val="000000" w:themeColor="text1"/>
        </w:rPr>
        <w:t>We want every child and young person to thrive</w:t>
      </w:r>
      <w:r w:rsidR="00712CF9">
        <w:rPr>
          <w:rFonts w:asciiTheme="minorHAnsi" w:hAnsiTheme="minorHAnsi" w:cstheme="minorHAnsi"/>
          <w:color w:val="000000" w:themeColor="text1"/>
        </w:rPr>
        <w:t xml:space="preserve"> </w:t>
      </w:r>
      <w:r>
        <w:rPr>
          <w:rFonts w:asciiTheme="minorHAnsi" w:hAnsiTheme="minorHAnsi" w:cstheme="minorHAnsi"/>
          <w:color w:val="000000" w:themeColor="text1"/>
        </w:rPr>
        <w:t>during their childhood</w:t>
      </w:r>
      <w:r w:rsidR="00B87A23">
        <w:rPr>
          <w:rFonts w:asciiTheme="minorHAnsi" w:hAnsiTheme="minorHAnsi" w:cstheme="minorHAnsi"/>
          <w:color w:val="000000" w:themeColor="text1"/>
        </w:rPr>
        <w:t xml:space="preserve"> and into adulthood</w:t>
      </w:r>
      <w:r>
        <w:rPr>
          <w:rFonts w:asciiTheme="minorHAnsi" w:hAnsiTheme="minorHAnsi" w:cstheme="minorHAnsi"/>
          <w:color w:val="000000" w:themeColor="text1"/>
        </w:rPr>
        <w:t xml:space="preserve">. </w:t>
      </w:r>
      <w:r w:rsidR="0060320E" w:rsidRPr="00F43EA7">
        <w:rPr>
          <w:rFonts w:asciiTheme="minorHAnsi" w:hAnsiTheme="minorHAnsi" w:cstheme="minorHAnsi"/>
          <w:color w:val="000000" w:themeColor="text1"/>
        </w:rPr>
        <w:t>We know that</w:t>
      </w:r>
      <w:r w:rsidR="00C91764" w:rsidRPr="00C91764">
        <w:rPr>
          <w:rFonts w:asciiTheme="minorHAnsi" w:hAnsiTheme="minorHAnsi" w:cstheme="minorHAnsi"/>
          <w:color w:val="000000" w:themeColor="text1"/>
        </w:rPr>
        <w:t xml:space="preserve"> </w:t>
      </w:r>
      <w:r w:rsidR="00C91764" w:rsidRPr="00F43EA7">
        <w:rPr>
          <w:rFonts w:asciiTheme="minorHAnsi" w:hAnsiTheme="minorHAnsi" w:cstheme="minorHAnsi"/>
          <w:color w:val="000000" w:themeColor="text1"/>
        </w:rPr>
        <w:t xml:space="preserve">if </w:t>
      </w:r>
      <w:r w:rsidR="0060320E" w:rsidRPr="00F43EA7">
        <w:rPr>
          <w:rFonts w:asciiTheme="minorHAnsi" w:hAnsiTheme="minorHAnsi" w:cstheme="minorHAnsi"/>
          <w:color w:val="000000" w:themeColor="text1"/>
        </w:rPr>
        <w:t xml:space="preserve">the level of care provided </w:t>
      </w:r>
      <w:r w:rsidR="00C91764">
        <w:rPr>
          <w:rFonts w:asciiTheme="minorHAnsi" w:hAnsiTheme="minorHAnsi" w:cstheme="minorHAnsi"/>
          <w:color w:val="000000" w:themeColor="text1"/>
        </w:rPr>
        <w:t xml:space="preserve">is </w:t>
      </w:r>
      <w:r w:rsidR="00C91764" w:rsidRPr="00F43EA7">
        <w:rPr>
          <w:rFonts w:asciiTheme="minorHAnsi" w:hAnsiTheme="minorHAnsi" w:cstheme="minorHAnsi"/>
          <w:color w:val="000000" w:themeColor="text1"/>
        </w:rPr>
        <w:t xml:space="preserve">not good </w:t>
      </w:r>
      <w:r w:rsidR="00C91764">
        <w:rPr>
          <w:rFonts w:asciiTheme="minorHAnsi" w:hAnsiTheme="minorHAnsi" w:cstheme="minorHAnsi"/>
          <w:color w:val="000000" w:themeColor="text1"/>
        </w:rPr>
        <w:t xml:space="preserve">enough, </w:t>
      </w:r>
      <w:r w:rsidR="006E7D3C">
        <w:rPr>
          <w:rFonts w:asciiTheme="minorHAnsi" w:hAnsiTheme="minorHAnsi" w:cstheme="minorHAnsi"/>
          <w:color w:val="000000" w:themeColor="text1"/>
        </w:rPr>
        <w:t>children</w:t>
      </w:r>
      <w:r w:rsidR="00C91764">
        <w:rPr>
          <w:rFonts w:asciiTheme="minorHAnsi" w:hAnsiTheme="minorHAnsi" w:cstheme="minorHAnsi"/>
          <w:color w:val="000000" w:themeColor="text1"/>
        </w:rPr>
        <w:t xml:space="preserve"> can suffer</w:t>
      </w:r>
      <w:r w:rsidR="0060320E" w:rsidRPr="00F43EA7">
        <w:rPr>
          <w:rFonts w:asciiTheme="minorHAnsi" w:hAnsiTheme="minorHAnsi" w:cstheme="minorHAnsi"/>
          <w:color w:val="000000" w:themeColor="text1"/>
        </w:rPr>
        <w:t xml:space="preserve"> abuse or neglect </w:t>
      </w:r>
      <w:r w:rsidR="00C91764">
        <w:rPr>
          <w:rFonts w:asciiTheme="minorHAnsi" w:hAnsiTheme="minorHAnsi" w:cstheme="minorHAnsi"/>
          <w:color w:val="000000" w:themeColor="text1"/>
        </w:rPr>
        <w:t>which has</w:t>
      </w:r>
      <w:r w:rsidR="0060320E" w:rsidRPr="00F43EA7">
        <w:rPr>
          <w:rFonts w:asciiTheme="minorHAnsi" w:hAnsiTheme="minorHAnsi" w:cstheme="minorHAnsi"/>
          <w:color w:val="000000" w:themeColor="text1"/>
        </w:rPr>
        <w:t xml:space="preserve"> a long</w:t>
      </w:r>
      <w:r w:rsidR="00503D12">
        <w:rPr>
          <w:rFonts w:asciiTheme="minorHAnsi" w:hAnsiTheme="minorHAnsi" w:cstheme="minorHAnsi"/>
          <w:color w:val="000000" w:themeColor="text1"/>
        </w:rPr>
        <w:t>-</w:t>
      </w:r>
      <w:r w:rsidR="0060320E" w:rsidRPr="00F43EA7">
        <w:rPr>
          <w:rFonts w:asciiTheme="minorHAnsi" w:hAnsiTheme="minorHAnsi" w:cstheme="minorHAnsi"/>
          <w:color w:val="000000" w:themeColor="text1"/>
        </w:rPr>
        <w:t xml:space="preserve">lasting impact into adulthood. </w:t>
      </w:r>
    </w:p>
    <w:p w14:paraId="200FFCEA" w14:textId="77777777" w:rsidR="00493453" w:rsidRPr="0044529C" w:rsidRDefault="00493453" w:rsidP="00146EEC">
      <w:pPr>
        <w:rPr>
          <w:rFonts w:asciiTheme="minorHAnsi" w:hAnsiTheme="minorHAnsi" w:cstheme="minorHAnsi"/>
          <w:color w:val="000000" w:themeColor="text1"/>
          <w:sz w:val="20"/>
        </w:rPr>
      </w:pPr>
    </w:p>
    <w:p w14:paraId="37A99CE7" w14:textId="3E827F55" w:rsidR="00C91764" w:rsidRDefault="00C91764" w:rsidP="6A029493">
      <w:pPr>
        <w:rPr>
          <w:rFonts w:asciiTheme="minorHAnsi" w:hAnsiTheme="minorHAnsi" w:cstheme="minorBidi"/>
          <w:color w:val="000000" w:themeColor="text1"/>
        </w:rPr>
      </w:pPr>
      <w:r w:rsidRPr="6A029493">
        <w:rPr>
          <w:rFonts w:asciiTheme="minorHAnsi" w:hAnsiTheme="minorHAnsi" w:cstheme="minorBidi"/>
          <w:color w:val="000000" w:themeColor="text1"/>
        </w:rPr>
        <w:t>This document will help to identify the level of care provided to children</w:t>
      </w:r>
      <w:r w:rsidR="006E7D3C" w:rsidRPr="6A029493">
        <w:rPr>
          <w:rFonts w:asciiTheme="minorHAnsi" w:hAnsiTheme="minorHAnsi" w:cstheme="minorBidi"/>
          <w:color w:val="000000" w:themeColor="text1"/>
        </w:rPr>
        <w:t>,</w:t>
      </w:r>
      <w:r w:rsidRPr="6A029493">
        <w:rPr>
          <w:rFonts w:asciiTheme="minorHAnsi" w:hAnsiTheme="minorHAnsi" w:cstheme="minorBidi"/>
          <w:color w:val="000000" w:themeColor="text1"/>
        </w:rPr>
        <w:t xml:space="preserve"> including identification of neglect where the level of care poses a risk to them</w:t>
      </w:r>
      <w:r w:rsidR="00AF3711" w:rsidRPr="6A029493">
        <w:rPr>
          <w:rFonts w:asciiTheme="minorHAnsi" w:hAnsiTheme="minorHAnsi" w:cstheme="minorBidi"/>
          <w:color w:val="000000" w:themeColor="text1"/>
        </w:rPr>
        <w:t>,</w:t>
      </w:r>
      <w:r w:rsidRPr="6A029493">
        <w:rPr>
          <w:rFonts w:asciiTheme="minorHAnsi" w:hAnsiTheme="minorHAnsi" w:cstheme="minorBidi"/>
          <w:color w:val="000000" w:themeColor="text1"/>
        </w:rPr>
        <w:t xml:space="preserve"> in addition to how care could be improved.  It is likely to be triggered by concerns about the level of care that the child is </w:t>
      </w:r>
      <w:r w:rsidR="325970C6" w:rsidRPr="6A029493">
        <w:rPr>
          <w:rFonts w:asciiTheme="minorHAnsi" w:hAnsiTheme="minorHAnsi" w:cstheme="minorBidi"/>
          <w:color w:val="000000" w:themeColor="text1"/>
        </w:rPr>
        <w:t>receiving and</w:t>
      </w:r>
      <w:r w:rsidRPr="6A029493">
        <w:rPr>
          <w:rFonts w:asciiTheme="minorHAnsi" w:hAnsiTheme="minorHAnsi" w:cstheme="minorBidi"/>
          <w:color w:val="000000" w:themeColor="text1"/>
        </w:rPr>
        <w:t xml:space="preserve"> should be used as part of other assessment or planning processes.  Whilst it is likely to assess difficulties, it also identifies strengths and the potential that exists within the family for change and improvement. The assessment must be completed in partnership with families and with their consent. </w:t>
      </w:r>
      <w:r w:rsidR="006D05E7">
        <w:rPr>
          <w:rFonts w:asciiTheme="minorHAnsi" w:hAnsiTheme="minorHAnsi" w:cstheme="minorBidi"/>
          <w:color w:val="000000" w:themeColor="text1"/>
        </w:rPr>
        <w:t>Separate guidance is also available for professionals to refer to.</w:t>
      </w:r>
      <w:r w:rsidRPr="6A029493">
        <w:rPr>
          <w:rFonts w:asciiTheme="minorHAnsi" w:hAnsiTheme="minorHAnsi" w:cstheme="minorBidi"/>
          <w:color w:val="000000" w:themeColor="text1"/>
        </w:rPr>
        <w:t xml:space="preserve"> </w:t>
      </w:r>
    </w:p>
    <w:p w14:paraId="00F52855" w14:textId="77777777" w:rsidR="00C91764" w:rsidRPr="0044529C" w:rsidRDefault="00C91764" w:rsidP="00146EEC">
      <w:pPr>
        <w:rPr>
          <w:rFonts w:asciiTheme="minorHAnsi" w:hAnsiTheme="minorHAnsi" w:cstheme="minorHAnsi"/>
          <w:color w:val="000000" w:themeColor="text1"/>
          <w:sz w:val="20"/>
        </w:rPr>
      </w:pPr>
    </w:p>
    <w:p w14:paraId="5AB55592" w14:textId="50B20AA2" w:rsidR="00493453" w:rsidRDefault="00C91764" w:rsidP="2427AA4F">
      <w:pPr>
        <w:rPr>
          <w:rFonts w:asciiTheme="minorHAnsi" w:hAnsiTheme="minorHAnsi" w:cstheme="minorBidi"/>
          <w:color w:val="000000" w:themeColor="text1"/>
        </w:rPr>
      </w:pPr>
      <w:r w:rsidRPr="7D2C49E5">
        <w:rPr>
          <w:rFonts w:asciiTheme="minorHAnsi" w:hAnsiTheme="minorHAnsi" w:cstheme="minorBidi"/>
          <w:color w:val="000000" w:themeColor="text1"/>
        </w:rPr>
        <w:t>A range of sources and research evidence has</w:t>
      </w:r>
      <w:r w:rsidR="0043462E" w:rsidRPr="7D2C49E5">
        <w:rPr>
          <w:rFonts w:asciiTheme="minorHAnsi" w:hAnsiTheme="minorHAnsi" w:cstheme="minorBidi"/>
          <w:color w:val="000000" w:themeColor="text1"/>
        </w:rPr>
        <w:t xml:space="preserve"> been used to create this</w:t>
      </w:r>
      <w:r w:rsidRPr="7D2C49E5">
        <w:rPr>
          <w:rFonts w:asciiTheme="minorHAnsi" w:hAnsiTheme="minorHAnsi" w:cstheme="minorBidi"/>
          <w:color w:val="000000" w:themeColor="text1"/>
        </w:rPr>
        <w:t xml:space="preserve"> Thriving Families</w:t>
      </w:r>
      <w:r w:rsidR="0043462E" w:rsidRPr="7D2C49E5">
        <w:rPr>
          <w:rFonts w:asciiTheme="minorHAnsi" w:hAnsiTheme="minorHAnsi" w:cstheme="minorBidi"/>
          <w:color w:val="000000" w:themeColor="text1"/>
        </w:rPr>
        <w:t xml:space="preserve"> Assessment </w:t>
      </w:r>
      <w:r w:rsidRPr="7D2C49E5">
        <w:rPr>
          <w:rFonts w:asciiTheme="minorHAnsi" w:hAnsiTheme="minorHAnsi" w:cstheme="minorBidi"/>
          <w:color w:val="000000" w:themeColor="text1"/>
        </w:rPr>
        <w:t xml:space="preserve">Tool, which also has its basis in </w:t>
      </w:r>
      <w:r w:rsidR="00493453" w:rsidRPr="7D2C49E5">
        <w:rPr>
          <w:rFonts w:asciiTheme="minorHAnsi" w:hAnsiTheme="minorHAnsi" w:cstheme="minorBidi"/>
          <w:color w:val="000000" w:themeColor="text1"/>
        </w:rPr>
        <w:t>the original Graded Care Profile</w:t>
      </w:r>
      <w:r w:rsidRPr="7D2C49E5">
        <w:rPr>
          <w:rFonts w:asciiTheme="minorHAnsi" w:hAnsiTheme="minorHAnsi" w:cstheme="minorBidi"/>
          <w:color w:val="000000" w:themeColor="text1"/>
        </w:rPr>
        <w:t xml:space="preserve"> and </w:t>
      </w:r>
      <w:r w:rsidR="0C9539E9" w:rsidRPr="7D2C49E5">
        <w:rPr>
          <w:rFonts w:asciiTheme="minorHAnsi" w:hAnsiTheme="minorHAnsi" w:cstheme="minorBidi"/>
          <w:color w:val="000000" w:themeColor="text1"/>
        </w:rPr>
        <w:t>strengths-based</w:t>
      </w:r>
      <w:r w:rsidRPr="7D2C49E5">
        <w:rPr>
          <w:rFonts w:asciiTheme="minorHAnsi" w:hAnsiTheme="minorHAnsi" w:cstheme="minorBidi"/>
          <w:color w:val="000000" w:themeColor="text1"/>
        </w:rPr>
        <w:t xml:space="preserve"> approaches to working with families. We also listened to what young people thought, and the front cover shows the ten elements that Salford’s Youth Council told us they believe are important to children in meeting their needs.</w:t>
      </w:r>
    </w:p>
    <w:p w14:paraId="5C685BB3" w14:textId="77777777" w:rsidR="00146EEC" w:rsidRPr="0044529C" w:rsidRDefault="00146EEC" w:rsidP="00146EEC">
      <w:pPr>
        <w:rPr>
          <w:rFonts w:asciiTheme="minorHAnsi" w:hAnsiTheme="minorHAnsi" w:cstheme="minorHAnsi"/>
          <w:b/>
          <w:bCs/>
          <w:color w:val="009634"/>
          <w:sz w:val="20"/>
          <w:szCs w:val="32"/>
        </w:rPr>
      </w:pPr>
    </w:p>
    <w:p w14:paraId="6BB2A5FF" w14:textId="7A2ED324" w:rsidR="00146EEC" w:rsidRDefault="00AF3711" w:rsidP="00146EEC">
      <w:pPr>
        <w:rPr>
          <w:rFonts w:asciiTheme="minorHAnsi" w:hAnsiTheme="minorHAnsi" w:cstheme="minorHAnsi"/>
        </w:rPr>
      </w:pPr>
      <w:r>
        <w:rPr>
          <w:rFonts w:asciiTheme="minorHAnsi" w:hAnsiTheme="minorHAnsi" w:cstheme="minorHAnsi"/>
        </w:rPr>
        <w:t>The Assessment tool is divided into f</w:t>
      </w:r>
      <w:r w:rsidR="00146EEC">
        <w:rPr>
          <w:rFonts w:asciiTheme="minorHAnsi" w:hAnsiTheme="minorHAnsi" w:cstheme="minorHAnsi"/>
        </w:rPr>
        <w:t xml:space="preserve">ive areas of children’s needs and </w:t>
      </w:r>
      <w:r w:rsidR="00712CF9">
        <w:rPr>
          <w:rFonts w:asciiTheme="minorHAnsi" w:hAnsiTheme="minorHAnsi" w:cstheme="minorHAnsi"/>
        </w:rPr>
        <w:t>parenting</w:t>
      </w:r>
      <w:r w:rsidR="00146EEC">
        <w:rPr>
          <w:rFonts w:asciiTheme="minorHAnsi" w:hAnsiTheme="minorHAnsi" w:cstheme="minorHAnsi"/>
        </w:rPr>
        <w:t>:</w:t>
      </w:r>
    </w:p>
    <w:p w14:paraId="3F971901" w14:textId="4CC0DD9B" w:rsidR="00146EEC" w:rsidRPr="00493453" w:rsidRDefault="00146EEC" w:rsidP="00146EEC">
      <w:pPr>
        <w:rPr>
          <w:rFonts w:asciiTheme="minorHAnsi" w:hAnsiTheme="minorHAnsi" w:cstheme="minorHAnsi"/>
          <w:sz w:val="12"/>
        </w:rPr>
      </w:pPr>
    </w:p>
    <w:tbl>
      <w:tblPr>
        <w:tblStyle w:val="TableGrid"/>
        <w:tblW w:w="10060" w:type="dxa"/>
        <w:tblLayout w:type="fixed"/>
        <w:tblLook w:val="04A0" w:firstRow="1" w:lastRow="0" w:firstColumn="1" w:lastColumn="0" w:noHBand="0" w:noVBand="1"/>
      </w:tblPr>
      <w:tblGrid>
        <w:gridCol w:w="2424"/>
        <w:gridCol w:w="2047"/>
        <w:gridCol w:w="2048"/>
        <w:gridCol w:w="2211"/>
        <w:gridCol w:w="1330"/>
      </w:tblGrid>
      <w:tr w:rsidR="009875BE" w:rsidRPr="009F0E3F" w14:paraId="543A5B60" w14:textId="4E2ED5F8" w:rsidTr="00063C85">
        <w:trPr>
          <w:trHeight w:val="2115"/>
        </w:trPr>
        <w:tc>
          <w:tcPr>
            <w:tcW w:w="2424" w:type="dxa"/>
          </w:tcPr>
          <w:p w14:paraId="35849BCF" w14:textId="2702DA0B" w:rsidR="009875BE" w:rsidRPr="003A7A6A" w:rsidRDefault="009875BE" w:rsidP="009D316C">
            <w:pPr>
              <w:pStyle w:val="ListParagraph"/>
              <w:ind w:left="0"/>
              <w:rPr>
                <w:rFonts w:asciiTheme="minorHAnsi" w:hAnsiTheme="minorHAnsi" w:cstheme="minorHAnsi"/>
                <w:color w:val="000000" w:themeColor="text1"/>
                <w:sz w:val="20"/>
              </w:rPr>
            </w:pPr>
            <w:r w:rsidRPr="003A7A6A">
              <w:rPr>
                <w:rFonts w:asciiTheme="minorHAnsi" w:hAnsiTheme="minorHAnsi" w:cstheme="minorHAnsi"/>
                <w:b/>
                <w:color w:val="000000" w:themeColor="text1"/>
                <w:sz w:val="20"/>
              </w:rPr>
              <w:t>1.</w:t>
            </w:r>
            <w:r>
              <w:rPr>
                <w:rFonts w:asciiTheme="minorHAnsi" w:hAnsiTheme="minorHAnsi" w:cstheme="minorHAnsi"/>
                <w:b/>
                <w:color w:val="000000" w:themeColor="text1"/>
                <w:sz w:val="20"/>
              </w:rPr>
              <w:t xml:space="preserve">Relationships and </w:t>
            </w:r>
            <w:r w:rsidRPr="003A7A6A">
              <w:rPr>
                <w:rFonts w:asciiTheme="minorHAnsi" w:hAnsiTheme="minorHAnsi" w:cstheme="minorHAnsi"/>
                <w:b/>
                <w:color w:val="000000" w:themeColor="text1"/>
                <w:sz w:val="20"/>
              </w:rPr>
              <w:t>Emotional Well-being:</w:t>
            </w:r>
            <w:r w:rsidRPr="003A7A6A">
              <w:rPr>
                <w:rFonts w:asciiTheme="minorHAnsi" w:hAnsiTheme="minorHAnsi" w:cstheme="minorHAnsi"/>
                <w:color w:val="000000" w:themeColor="text1"/>
                <w:sz w:val="20"/>
              </w:rPr>
              <w:t xml:space="preserve"> </w:t>
            </w:r>
          </w:p>
          <w:p w14:paraId="1FDA6561" w14:textId="68452421" w:rsidR="009875BE" w:rsidRPr="003A7A6A" w:rsidRDefault="009875BE" w:rsidP="009D316C">
            <w:pPr>
              <w:pStyle w:val="ListParagraph"/>
              <w:ind w:left="0"/>
              <w:rPr>
                <w:rFonts w:asciiTheme="minorHAnsi" w:hAnsiTheme="minorHAnsi" w:cstheme="minorHAnsi"/>
                <w:color w:val="000000" w:themeColor="text1"/>
                <w:sz w:val="20"/>
              </w:rPr>
            </w:pPr>
            <w:bookmarkStart w:id="1" w:name="_Hlk35097526"/>
            <w:r w:rsidRPr="003A7A6A">
              <w:rPr>
                <w:rFonts w:asciiTheme="minorHAnsi" w:hAnsiTheme="minorHAnsi" w:cstheme="minorHAnsi"/>
                <w:color w:val="000000" w:themeColor="text1"/>
                <w:sz w:val="20"/>
              </w:rPr>
              <w:t>1</w:t>
            </w:r>
            <w:r>
              <w:rPr>
                <w:rFonts w:asciiTheme="minorHAnsi" w:hAnsiTheme="minorHAnsi" w:cstheme="minorHAnsi"/>
                <w:color w:val="000000" w:themeColor="text1"/>
                <w:sz w:val="20"/>
              </w:rPr>
              <w:t>.1</w:t>
            </w:r>
            <w:r w:rsidRPr="003A7A6A">
              <w:rPr>
                <w:rFonts w:asciiTheme="minorHAnsi" w:hAnsiTheme="minorHAnsi" w:cstheme="minorHAnsi"/>
                <w:color w:val="000000" w:themeColor="text1"/>
                <w:sz w:val="20"/>
              </w:rPr>
              <w:t xml:space="preserve"> Quality of relationships and communication</w:t>
            </w:r>
          </w:p>
          <w:p w14:paraId="40FA1EBC" w14:textId="46822D33" w:rsidR="009875BE" w:rsidRPr="003A7A6A" w:rsidRDefault="009875BE" w:rsidP="009D316C">
            <w:pPr>
              <w:pStyle w:val="ListParagraph"/>
              <w:ind w:left="0"/>
              <w:rPr>
                <w:rFonts w:asciiTheme="minorHAnsi" w:hAnsiTheme="minorHAnsi" w:cstheme="minorHAnsi"/>
                <w:bCs/>
                <w:color w:val="000000" w:themeColor="text1"/>
                <w:sz w:val="20"/>
              </w:rPr>
            </w:pPr>
            <w:r w:rsidRPr="003A7A6A">
              <w:rPr>
                <w:rFonts w:asciiTheme="minorHAnsi" w:hAnsiTheme="minorHAnsi" w:cstheme="minorHAnsi"/>
                <w:bCs/>
                <w:color w:val="000000" w:themeColor="text1"/>
                <w:sz w:val="20"/>
              </w:rPr>
              <w:t>1</w:t>
            </w:r>
            <w:r>
              <w:rPr>
                <w:rFonts w:asciiTheme="minorHAnsi" w:hAnsiTheme="minorHAnsi" w:cstheme="minorHAnsi"/>
                <w:bCs/>
                <w:color w:val="000000" w:themeColor="text1"/>
                <w:sz w:val="20"/>
              </w:rPr>
              <w:t xml:space="preserve">.2 </w:t>
            </w:r>
            <w:r w:rsidRPr="003A7A6A">
              <w:rPr>
                <w:rFonts w:asciiTheme="minorHAnsi" w:hAnsiTheme="minorHAnsi" w:cstheme="minorHAnsi"/>
                <w:bCs/>
                <w:color w:val="000000" w:themeColor="text1"/>
                <w:sz w:val="20"/>
              </w:rPr>
              <w:t>Meeting emotional needs</w:t>
            </w:r>
          </w:p>
          <w:p w14:paraId="4F721BE5" w14:textId="65D8BAC6" w:rsidR="009875BE" w:rsidRPr="003A7A6A" w:rsidRDefault="009875BE" w:rsidP="009D316C">
            <w:pPr>
              <w:pStyle w:val="ListParagraph"/>
              <w:ind w:left="0"/>
              <w:rPr>
                <w:rFonts w:asciiTheme="minorHAnsi" w:hAnsiTheme="minorHAnsi" w:cstheme="minorHAnsi"/>
                <w:bCs/>
                <w:color w:val="000000" w:themeColor="text1"/>
                <w:sz w:val="20"/>
              </w:rPr>
            </w:pPr>
            <w:r>
              <w:rPr>
                <w:rFonts w:asciiTheme="minorHAnsi" w:hAnsiTheme="minorHAnsi" w:cstheme="minorHAnsi"/>
                <w:bCs/>
                <w:color w:val="000000" w:themeColor="text1"/>
                <w:sz w:val="20"/>
              </w:rPr>
              <w:t xml:space="preserve">1.3 </w:t>
            </w:r>
            <w:r w:rsidRPr="003A7A6A">
              <w:rPr>
                <w:rFonts w:asciiTheme="minorHAnsi" w:hAnsiTheme="minorHAnsi" w:cstheme="minorHAnsi"/>
                <w:bCs/>
                <w:color w:val="000000" w:themeColor="text1"/>
                <w:sz w:val="20"/>
              </w:rPr>
              <w:t xml:space="preserve">Boundaries </w:t>
            </w:r>
          </w:p>
          <w:p w14:paraId="2F989052" w14:textId="07125878" w:rsidR="009875BE" w:rsidRPr="003A7A6A" w:rsidRDefault="009875BE" w:rsidP="2427AA4F">
            <w:pPr>
              <w:pStyle w:val="ListParagraph"/>
              <w:ind w:left="0"/>
              <w:rPr>
                <w:rFonts w:asciiTheme="minorHAnsi" w:hAnsiTheme="minorHAnsi" w:cstheme="minorBidi"/>
                <w:color w:val="000000" w:themeColor="text1"/>
                <w:sz w:val="20"/>
                <w:szCs w:val="20"/>
              </w:rPr>
            </w:pPr>
            <w:r w:rsidRPr="58DDD515">
              <w:rPr>
                <w:rFonts w:asciiTheme="minorHAnsi" w:hAnsiTheme="minorHAnsi" w:cstheme="minorBidi"/>
                <w:color w:val="000000" w:themeColor="text1"/>
                <w:sz w:val="20"/>
                <w:szCs w:val="20"/>
              </w:rPr>
              <w:t>1</w:t>
            </w:r>
            <w:r>
              <w:rPr>
                <w:rFonts w:asciiTheme="minorHAnsi" w:hAnsiTheme="minorHAnsi" w:cstheme="minorBidi"/>
                <w:color w:val="000000" w:themeColor="text1"/>
                <w:sz w:val="20"/>
                <w:szCs w:val="20"/>
              </w:rPr>
              <w:t xml:space="preserve">.4 </w:t>
            </w:r>
            <w:r w:rsidRPr="58DDD515">
              <w:rPr>
                <w:rFonts w:asciiTheme="minorHAnsi" w:hAnsiTheme="minorHAnsi" w:cstheme="minorBidi"/>
                <w:color w:val="000000" w:themeColor="text1"/>
                <w:sz w:val="20"/>
                <w:szCs w:val="20"/>
              </w:rPr>
              <w:t>Belonging and identity</w:t>
            </w:r>
          </w:p>
          <w:p w14:paraId="22A70E76" w14:textId="63246A64" w:rsidR="009875BE" w:rsidRPr="003A7A6A" w:rsidRDefault="009875BE" w:rsidP="009D316C">
            <w:pPr>
              <w:pStyle w:val="ListParagraph"/>
              <w:ind w:left="0"/>
              <w:rPr>
                <w:rFonts w:asciiTheme="minorHAnsi" w:hAnsiTheme="minorHAnsi" w:cstheme="minorHAnsi"/>
                <w:color w:val="FF0000"/>
                <w:sz w:val="20"/>
              </w:rPr>
            </w:pPr>
            <w:r w:rsidRPr="003A7A6A">
              <w:rPr>
                <w:rFonts w:asciiTheme="minorHAnsi" w:hAnsiTheme="minorHAnsi" w:cstheme="minorHAnsi"/>
                <w:bCs/>
                <w:color w:val="000000" w:themeColor="text1"/>
                <w:sz w:val="20"/>
              </w:rPr>
              <w:t>1</w:t>
            </w:r>
            <w:r>
              <w:rPr>
                <w:rFonts w:asciiTheme="minorHAnsi" w:hAnsiTheme="minorHAnsi" w:cstheme="minorHAnsi"/>
                <w:bCs/>
                <w:color w:val="000000" w:themeColor="text1"/>
                <w:sz w:val="20"/>
              </w:rPr>
              <w:t xml:space="preserve">.5 </w:t>
            </w:r>
            <w:r w:rsidRPr="003A7A6A">
              <w:rPr>
                <w:rFonts w:asciiTheme="minorHAnsi" w:hAnsiTheme="minorHAnsi" w:cstheme="minorHAnsi"/>
                <w:bCs/>
                <w:color w:val="000000" w:themeColor="text1"/>
                <w:sz w:val="20"/>
              </w:rPr>
              <w:t>Optimism and hope</w:t>
            </w:r>
            <w:bookmarkEnd w:id="1"/>
          </w:p>
        </w:tc>
        <w:tc>
          <w:tcPr>
            <w:tcW w:w="2047" w:type="dxa"/>
          </w:tcPr>
          <w:p w14:paraId="7DE28933" w14:textId="15BC6EA6" w:rsidR="009875BE" w:rsidRPr="003A7A6A" w:rsidRDefault="009875BE" w:rsidP="00AC2E8E">
            <w:pPr>
              <w:rPr>
                <w:rFonts w:asciiTheme="minorHAnsi" w:hAnsiTheme="minorHAnsi" w:cstheme="minorHAnsi"/>
                <w:b/>
                <w:color w:val="000000" w:themeColor="text1"/>
                <w:sz w:val="20"/>
              </w:rPr>
            </w:pPr>
            <w:r w:rsidRPr="003A7A6A">
              <w:rPr>
                <w:rFonts w:asciiTheme="minorHAnsi" w:hAnsiTheme="minorHAnsi" w:cstheme="minorHAnsi"/>
                <w:b/>
                <w:color w:val="000000" w:themeColor="text1"/>
                <w:sz w:val="20"/>
              </w:rPr>
              <w:t>2.Physical Care:</w:t>
            </w:r>
          </w:p>
          <w:p w14:paraId="76B65C8A" w14:textId="29AECF2A" w:rsidR="009875BE" w:rsidRPr="003A7A6A" w:rsidRDefault="009875BE" w:rsidP="00A66C6C">
            <w:pPr>
              <w:pStyle w:val="ListParagraph"/>
              <w:numPr>
                <w:ilvl w:val="1"/>
                <w:numId w:val="3"/>
              </w:numPr>
              <w:ind w:left="347"/>
              <w:rPr>
                <w:rFonts w:asciiTheme="minorHAnsi" w:hAnsiTheme="minorHAnsi" w:cstheme="minorHAnsi"/>
                <w:color w:val="000000" w:themeColor="text1"/>
                <w:sz w:val="20"/>
              </w:rPr>
            </w:pPr>
            <w:bookmarkStart w:id="2" w:name="_Hlk35097559"/>
            <w:r>
              <w:rPr>
                <w:rFonts w:asciiTheme="minorHAnsi" w:hAnsiTheme="minorHAnsi" w:cstheme="minorHAnsi"/>
                <w:color w:val="000000" w:themeColor="text1"/>
                <w:sz w:val="20"/>
              </w:rPr>
              <w:t xml:space="preserve">Food and </w:t>
            </w:r>
            <w:r w:rsidRPr="003A7A6A">
              <w:rPr>
                <w:rFonts w:asciiTheme="minorHAnsi" w:hAnsiTheme="minorHAnsi" w:cstheme="minorHAnsi"/>
                <w:color w:val="000000" w:themeColor="text1"/>
                <w:sz w:val="20"/>
              </w:rPr>
              <w:t>Nutrition</w:t>
            </w:r>
          </w:p>
          <w:p w14:paraId="688E2C67" w14:textId="3931F3B8" w:rsidR="009875BE" w:rsidRPr="003A7A6A" w:rsidRDefault="009875BE" w:rsidP="00AC2E8E">
            <w:pPr>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2.2 Clothing</w:t>
            </w:r>
          </w:p>
          <w:p w14:paraId="099A35DE" w14:textId="4C5FBEB2" w:rsidR="009875BE" w:rsidRPr="003A7A6A" w:rsidRDefault="009875BE" w:rsidP="00AC2E8E">
            <w:pPr>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2.3 Hygiene</w:t>
            </w:r>
          </w:p>
          <w:p w14:paraId="04666DC7" w14:textId="1732AD72" w:rsidR="009875BE" w:rsidRPr="003A7A6A" w:rsidRDefault="009875BE" w:rsidP="00AC2E8E">
            <w:pPr>
              <w:pStyle w:val="ListParagraph"/>
              <w:numPr>
                <w:ilvl w:val="1"/>
                <w:numId w:val="29"/>
              </w:numPr>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Health</w:t>
            </w:r>
          </w:p>
          <w:p w14:paraId="4D091371" w14:textId="5A7076AE" w:rsidR="009875BE" w:rsidRPr="003A7A6A" w:rsidRDefault="009875BE" w:rsidP="00AC2E8E">
            <w:pPr>
              <w:pStyle w:val="ListParagraph"/>
              <w:numPr>
                <w:ilvl w:val="1"/>
                <w:numId w:val="29"/>
              </w:numPr>
              <w:ind w:left="347"/>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Housing</w:t>
            </w:r>
            <w:r>
              <w:rPr>
                <w:rFonts w:asciiTheme="minorHAnsi" w:hAnsiTheme="minorHAnsi" w:cstheme="minorHAnsi"/>
                <w:color w:val="000000" w:themeColor="text1"/>
                <w:sz w:val="20"/>
              </w:rPr>
              <w:t>-home and space</w:t>
            </w:r>
          </w:p>
          <w:bookmarkEnd w:id="2"/>
          <w:p w14:paraId="6FA98683" w14:textId="371B40BF" w:rsidR="009875BE" w:rsidRPr="003A7A6A" w:rsidRDefault="009875BE" w:rsidP="00AC2E8E">
            <w:pPr>
              <w:pStyle w:val="ListParagraph"/>
              <w:ind w:left="347"/>
              <w:rPr>
                <w:rFonts w:asciiTheme="minorHAnsi" w:hAnsiTheme="minorHAnsi" w:cstheme="minorHAnsi"/>
                <w:color w:val="FF0000"/>
                <w:sz w:val="20"/>
              </w:rPr>
            </w:pPr>
          </w:p>
        </w:tc>
        <w:tc>
          <w:tcPr>
            <w:tcW w:w="2048" w:type="dxa"/>
          </w:tcPr>
          <w:p w14:paraId="559A532A" w14:textId="43407A01" w:rsidR="009875BE" w:rsidRPr="003A7A6A" w:rsidRDefault="009875BE" w:rsidP="00FE0C51">
            <w:pPr>
              <w:rPr>
                <w:rFonts w:asciiTheme="minorHAnsi" w:hAnsiTheme="minorHAnsi" w:cstheme="minorHAnsi"/>
                <w:b/>
                <w:color w:val="000000" w:themeColor="text1"/>
                <w:sz w:val="20"/>
              </w:rPr>
            </w:pPr>
            <w:r w:rsidRPr="003A7A6A">
              <w:rPr>
                <w:rFonts w:asciiTheme="minorHAnsi" w:hAnsiTheme="minorHAnsi" w:cstheme="minorHAnsi"/>
                <w:b/>
                <w:color w:val="000000" w:themeColor="text1"/>
                <w:sz w:val="20"/>
              </w:rPr>
              <w:t>3.Safety:</w:t>
            </w:r>
          </w:p>
          <w:p w14:paraId="1C754A9A" w14:textId="51E90928" w:rsidR="009875BE" w:rsidRPr="003A7A6A" w:rsidRDefault="009875BE" w:rsidP="00493453">
            <w:pPr>
              <w:pStyle w:val="ListParagraph"/>
              <w:ind w:left="0"/>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3.1 Awareness</w:t>
            </w:r>
          </w:p>
          <w:p w14:paraId="5ABBAF57" w14:textId="74112503" w:rsidR="009875BE" w:rsidRPr="003A7A6A" w:rsidRDefault="009875BE" w:rsidP="00493453">
            <w:pPr>
              <w:pStyle w:val="ListParagraph"/>
              <w:ind w:left="0"/>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3.2 In the home</w:t>
            </w:r>
          </w:p>
          <w:p w14:paraId="6D427BB0" w14:textId="4EE2F050" w:rsidR="009875BE" w:rsidRPr="003A7A6A" w:rsidRDefault="009875BE" w:rsidP="00493453">
            <w:pPr>
              <w:pStyle w:val="ListParagraph"/>
              <w:ind w:left="0"/>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3.3 In the community</w:t>
            </w:r>
          </w:p>
          <w:p w14:paraId="1A613FBE" w14:textId="77777777" w:rsidR="009875BE" w:rsidRPr="003A7A6A" w:rsidRDefault="009875BE" w:rsidP="00493453">
            <w:pPr>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3.4 In the care of others</w:t>
            </w:r>
          </w:p>
          <w:p w14:paraId="2A8FFC09" w14:textId="6F58A36B" w:rsidR="009875BE" w:rsidRPr="003A7A6A" w:rsidRDefault="009875BE" w:rsidP="00493453">
            <w:pPr>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3.5 Developing Safe Independence</w:t>
            </w:r>
          </w:p>
        </w:tc>
        <w:tc>
          <w:tcPr>
            <w:tcW w:w="2211" w:type="dxa"/>
          </w:tcPr>
          <w:p w14:paraId="5C4892C7" w14:textId="600B569B" w:rsidR="009875BE" w:rsidRPr="003A7A6A" w:rsidRDefault="009875BE" w:rsidP="00FE0C51">
            <w:pPr>
              <w:rPr>
                <w:rFonts w:asciiTheme="minorHAnsi" w:hAnsiTheme="minorHAnsi" w:cstheme="minorHAnsi"/>
                <w:b/>
                <w:color w:val="000000" w:themeColor="text1"/>
                <w:sz w:val="20"/>
              </w:rPr>
            </w:pPr>
            <w:r w:rsidRPr="003A7A6A">
              <w:rPr>
                <w:rFonts w:asciiTheme="minorHAnsi" w:hAnsiTheme="minorHAnsi" w:cstheme="minorHAnsi"/>
                <w:b/>
                <w:color w:val="000000" w:themeColor="text1"/>
                <w:sz w:val="20"/>
              </w:rPr>
              <w:t xml:space="preserve">4.Stimulation, Education and leisure </w:t>
            </w:r>
          </w:p>
          <w:p w14:paraId="5561D0A8" w14:textId="046C7026" w:rsidR="009875BE" w:rsidRPr="003A7A6A" w:rsidRDefault="009875BE" w:rsidP="00FE0C51">
            <w:pPr>
              <w:pStyle w:val="ListParagraph"/>
              <w:numPr>
                <w:ilvl w:val="1"/>
                <w:numId w:val="6"/>
              </w:numPr>
              <w:ind w:left="325"/>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 xml:space="preserve">Family activities and </w:t>
            </w:r>
            <w:r>
              <w:rPr>
                <w:rFonts w:asciiTheme="minorHAnsi" w:hAnsiTheme="minorHAnsi" w:cstheme="minorHAnsi"/>
                <w:color w:val="000000" w:themeColor="text1"/>
                <w:sz w:val="20"/>
              </w:rPr>
              <w:t>expression</w:t>
            </w:r>
          </w:p>
          <w:p w14:paraId="6733BBF9" w14:textId="5DC08281" w:rsidR="009875BE" w:rsidRPr="003A7A6A" w:rsidRDefault="009875BE" w:rsidP="00A66C6C">
            <w:pPr>
              <w:pStyle w:val="ListParagraph"/>
              <w:numPr>
                <w:ilvl w:val="1"/>
                <w:numId w:val="6"/>
              </w:numPr>
              <w:ind w:left="317"/>
              <w:rPr>
                <w:rFonts w:asciiTheme="minorHAnsi" w:hAnsiTheme="minorHAnsi" w:cstheme="minorHAnsi"/>
                <w:color w:val="000000" w:themeColor="text1"/>
                <w:sz w:val="20"/>
              </w:rPr>
            </w:pPr>
            <w:r w:rsidRPr="003A7A6A">
              <w:rPr>
                <w:rFonts w:asciiTheme="minorHAnsi" w:hAnsiTheme="minorHAnsi" w:cstheme="minorHAnsi"/>
                <w:color w:val="000000" w:themeColor="text1"/>
                <w:sz w:val="20"/>
              </w:rPr>
              <w:t xml:space="preserve">Education and </w:t>
            </w:r>
            <w:r>
              <w:rPr>
                <w:rFonts w:asciiTheme="minorHAnsi" w:hAnsiTheme="minorHAnsi" w:cstheme="minorHAnsi"/>
                <w:color w:val="000000" w:themeColor="text1"/>
                <w:sz w:val="20"/>
              </w:rPr>
              <w:t>expression time (play)</w:t>
            </w:r>
          </w:p>
          <w:p w14:paraId="410A2E4A" w14:textId="77777777" w:rsidR="009875BE" w:rsidRPr="003A7A6A" w:rsidRDefault="009875BE" w:rsidP="00A302FA">
            <w:pPr>
              <w:pStyle w:val="ListParagraph"/>
              <w:ind w:left="317"/>
              <w:rPr>
                <w:rFonts w:asciiTheme="minorHAnsi" w:hAnsiTheme="minorHAnsi" w:cstheme="minorHAnsi"/>
                <w:b/>
                <w:color w:val="000000" w:themeColor="text1"/>
                <w:sz w:val="20"/>
              </w:rPr>
            </w:pPr>
          </w:p>
          <w:p w14:paraId="70C4AABA" w14:textId="30DA8088" w:rsidR="009875BE" w:rsidRPr="003A7A6A" w:rsidRDefault="009875BE" w:rsidP="00A302FA">
            <w:pPr>
              <w:pStyle w:val="ListParagraph"/>
              <w:ind w:left="317"/>
              <w:rPr>
                <w:rFonts w:asciiTheme="minorHAnsi" w:hAnsiTheme="minorHAnsi" w:cstheme="minorHAnsi"/>
                <w:b/>
                <w:color w:val="000000" w:themeColor="text1"/>
                <w:sz w:val="20"/>
              </w:rPr>
            </w:pPr>
          </w:p>
        </w:tc>
        <w:tc>
          <w:tcPr>
            <w:tcW w:w="1330" w:type="dxa"/>
          </w:tcPr>
          <w:p w14:paraId="75D35AAA" w14:textId="03C3E128" w:rsidR="009875BE" w:rsidRPr="003A7A6A" w:rsidRDefault="009875BE" w:rsidP="00FE0C51">
            <w:pPr>
              <w:rPr>
                <w:rFonts w:asciiTheme="minorHAnsi" w:hAnsiTheme="minorHAnsi" w:cstheme="minorHAnsi"/>
                <w:b/>
                <w:color w:val="000000" w:themeColor="text1"/>
                <w:sz w:val="20"/>
              </w:rPr>
            </w:pPr>
            <w:r>
              <w:rPr>
                <w:rFonts w:asciiTheme="minorHAnsi" w:hAnsiTheme="minorHAnsi" w:cstheme="minorHAnsi"/>
                <w:b/>
                <w:color w:val="000000" w:themeColor="text1"/>
                <w:sz w:val="20"/>
              </w:rPr>
              <w:t xml:space="preserve">5 Enabling Capacity to Change </w:t>
            </w:r>
          </w:p>
        </w:tc>
      </w:tr>
    </w:tbl>
    <w:p w14:paraId="5DD047F7" w14:textId="64E460E2" w:rsidR="00146EEC" w:rsidRPr="0044529C" w:rsidRDefault="00146EEC" w:rsidP="00146EEC">
      <w:pPr>
        <w:rPr>
          <w:rFonts w:asciiTheme="minorHAnsi" w:hAnsiTheme="minorHAnsi" w:cstheme="minorHAnsi"/>
          <w:sz w:val="22"/>
        </w:rPr>
      </w:pPr>
    </w:p>
    <w:p w14:paraId="745DEEEC" w14:textId="19CFF258" w:rsidR="00493453" w:rsidRPr="000E18F5" w:rsidRDefault="00493453" w:rsidP="00146EEC">
      <w:pPr>
        <w:rPr>
          <w:rFonts w:asciiTheme="minorHAnsi" w:hAnsiTheme="minorHAnsi" w:cstheme="minorHAnsi"/>
          <w:b/>
          <w:color w:val="009636"/>
          <w:sz w:val="32"/>
          <w:szCs w:val="32"/>
        </w:rPr>
      </w:pPr>
      <w:r w:rsidRPr="000E18F5">
        <w:rPr>
          <w:rFonts w:asciiTheme="minorHAnsi" w:hAnsiTheme="minorHAnsi" w:cstheme="minorHAnsi"/>
          <w:b/>
          <w:color w:val="009636"/>
          <w:sz w:val="32"/>
          <w:szCs w:val="32"/>
        </w:rPr>
        <w:t>How to use the tool</w:t>
      </w:r>
    </w:p>
    <w:p w14:paraId="52A3D669" w14:textId="3E423E25" w:rsidR="00493453" w:rsidRPr="00712CF9" w:rsidRDefault="009F0E3F" w:rsidP="6A029493">
      <w:pPr>
        <w:rPr>
          <w:rFonts w:asciiTheme="minorHAnsi" w:hAnsiTheme="minorHAnsi" w:cstheme="minorBidi"/>
        </w:rPr>
      </w:pPr>
      <w:r>
        <w:rPr>
          <w:rFonts w:asciiTheme="minorHAnsi" w:hAnsiTheme="minorHAnsi" w:cstheme="minorHAnsi"/>
          <w:noProof/>
          <w:lang w:eastAsia="en-GB"/>
        </w:rPr>
        <w:drawing>
          <wp:anchor distT="0" distB="0" distL="114300" distR="114300" simplePos="0" relativeHeight="251655168" behindDoc="0" locked="0" layoutInCell="1" allowOverlap="1" wp14:anchorId="2429584D" wp14:editId="723E49F8">
            <wp:simplePos x="0" y="0"/>
            <wp:positionH relativeFrom="column">
              <wp:posOffset>4890770</wp:posOffset>
            </wp:positionH>
            <wp:positionV relativeFrom="paragraph">
              <wp:posOffset>93345</wp:posOffset>
            </wp:positionV>
            <wp:extent cx="1435100" cy="1206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100" cy="1206500"/>
                    </a:xfrm>
                    <a:prstGeom prst="rect">
                      <a:avLst/>
                    </a:prstGeom>
                    <a:noFill/>
                  </pic:spPr>
                </pic:pic>
              </a:graphicData>
            </a:graphic>
            <wp14:sizeRelH relativeFrom="page">
              <wp14:pctWidth>0</wp14:pctWidth>
            </wp14:sizeRelH>
            <wp14:sizeRelV relativeFrom="page">
              <wp14:pctHeight>0</wp14:pctHeight>
            </wp14:sizeRelV>
          </wp:anchor>
        </w:drawing>
      </w:r>
    </w:p>
    <w:p w14:paraId="1A65C39F" w14:textId="44DBF919" w:rsidR="00146EEC" w:rsidRDefault="00146EEC" w:rsidP="34103155">
      <w:pPr>
        <w:rPr>
          <w:rFonts w:asciiTheme="minorHAnsi" w:hAnsiTheme="minorHAnsi" w:cstheme="minorBidi"/>
        </w:rPr>
      </w:pPr>
      <w:r w:rsidRPr="34103155">
        <w:rPr>
          <w:rFonts w:asciiTheme="minorHAnsi" w:hAnsiTheme="minorHAnsi" w:cstheme="minorBidi"/>
        </w:rPr>
        <w:t xml:space="preserve">Each section includes a description of how well needs are met in </w:t>
      </w:r>
      <w:r w:rsidR="0044529C" w:rsidRPr="34103155">
        <w:rPr>
          <w:rFonts w:asciiTheme="minorHAnsi" w:hAnsiTheme="minorHAnsi" w:cstheme="minorBidi"/>
        </w:rPr>
        <w:t xml:space="preserve">aspects of </w:t>
      </w:r>
      <w:r w:rsidRPr="34103155">
        <w:rPr>
          <w:rFonts w:asciiTheme="minorHAnsi" w:hAnsiTheme="minorHAnsi" w:cstheme="minorBidi"/>
        </w:rPr>
        <w:t>the</w:t>
      </w:r>
      <w:r w:rsidR="0044529C" w:rsidRPr="34103155">
        <w:rPr>
          <w:rFonts w:asciiTheme="minorHAnsi" w:hAnsiTheme="minorHAnsi" w:cstheme="minorBidi"/>
        </w:rPr>
        <w:t xml:space="preserve"> </w:t>
      </w:r>
      <w:r w:rsidRPr="34103155">
        <w:rPr>
          <w:rFonts w:asciiTheme="minorHAnsi" w:hAnsiTheme="minorHAnsi" w:cstheme="minorBidi"/>
        </w:rPr>
        <w:t>areas</w:t>
      </w:r>
      <w:r w:rsidR="0044529C" w:rsidRPr="34103155">
        <w:rPr>
          <w:rFonts w:asciiTheme="minorHAnsi" w:hAnsiTheme="minorHAnsi" w:cstheme="minorBidi"/>
        </w:rPr>
        <w:t xml:space="preserve"> above</w:t>
      </w:r>
      <w:r w:rsidRPr="34103155">
        <w:rPr>
          <w:rFonts w:asciiTheme="minorHAnsi" w:hAnsiTheme="minorHAnsi" w:cstheme="minorBidi"/>
        </w:rPr>
        <w:t>, from ‘all needs met’ to ‘all needs unmet’</w:t>
      </w:r>
      <w:r w:rsidR="0044529C" w:rsidRPr="34103155">
        <w:rPr>
          <w:rFonts w:asciiTheme="minorHAnsi" w:hAnsiTheme="minorHAnsi" w:cstheme="minorBidi"/>
        </w:rPr>
        <w:t xml:space="preserve"> as illustrated in the diagram</w:t>
      </w:r>
      <w:r w:rsidRPr="34103155">
        <w:rPr>
          <w:rFonts w:asciiTheme="minorHAnsi" w:hAnsiTheme="minorHAnsi" w:cstheme="minorBidi"/>
        </w:rPr>
        <w:t xml:space="preserve">. </w:t>
      </w:r>
      <w:r w:rsidR="00493453" w:rsidRPr="34103155">
        <w:rPr>
          <w:rFonts w:asciiTheme="minorHAnsi" w:hAnsiTheme="minorHAnsi" w:cstheme="minorBidi"/>
        </w:rPr>
        <w:t>Work through section</w:t>
      </w:r>
      <w:r w:rsidR="00AD676C" w:rsidRPr="34103155">
        <w:rPr>
          <w:rFonts w:asciiTheme="minorHAnsi" w:hAnsiTheme="minorHAnsi" w:cstheme="minorBidi"/>
        </w:rPr>
        <w:t>s</w:t>
      </w:r>
      <w:r w:rsidR="00493453" w:rsidRPr="34103155">
        <w:rPr>
          <w:rFonts w:asciiTheme="minorHAnsi" w:hAnsiTheme="minorHAnsi" w:cstheme="minorBidi"/>
        </w:rPr>
        <w:t xml:space="preserve"> by discussing the description that best fits the care the child receives</w:t>
      </w:r>
      <w:r w:rsidR="00712CF9" w:rsidRPr="34103155">
        <w:rPr>
          <w:rFonts w:asciiTheme="minorHAnsi" w:hAnsiTheme="minorHAnsi" w:cstheme="minorBidi"/>
        </w:rPr>
        <w:t xml:space="preserve">. </w:t>
      </w:r>
      <w:r w:rsidR="00AD676C" w:rsidRPr="34103155">
        <w:rPr>
          <w:rFonts w:asciiTheme="minorHAnsi" w:hAnsiTheme="minorHAnsi" w:cstheme="minorBidi"/>
        </w:rPr>
        <w:t xml:space="preserve">Further guidance and description are provided in the separate guidance document. </w:t>
      </w:r>
      <w:r w:rsidR="0043462E" w:rsidRPr="34103155">
        <w:rPr>
          <w:rFonts w:asciiTheme="minorHAnsi" w:hAnsiTheme="minorHAnsi" w:cstheme="minorBidi"/>
        </w:rPr>
        <w:t>Following discussion and</w:t>
      </w:r>
      <w:r w:rsidRPr="34103155">
        <w:rPr>
          <w:rFonts w:asciiTheme="minorHAnsi" w:hAnsiTheme="minorHAnsi" w:cstheme="minorBidi"/>
        </w:rPr>
        <w:t xml:space="preserve"> observation, circle the description that fits best for the</w:t>
      </w:r>
      <w:r w:rsidR="00493453" w:rsidRPr="34103155">
        <w:rPr>
          <w:rFonts w:asciiTheme="minorHAnsi" w:hAnsiTheme="minorHAnsi" w:cstheme="minorBidi"/>
        </w:rPr>
        <w:t xml:space="preserve"> child</w:t>
      </w:r>
      <w:r w:rsidRPr="34103155">
        <w:rPr>
          <w:rFonts w:asciiTheme="minorHAnsi" w:hAnsiTheme="minorHAnsi" w:cstheme="minorBidi"/>
        </w:rPr>
        <w:t>.</w:t>
      </w:r>
    </w:p>
    <w:p w14:paraId="1C1F42C0" w14:textId="2F900111" w:rsidR="34103155" w:rsidRDefault="34103155" w:rsidP="34103155">
      <w:pPr>
        <w:rPr>
          <w:rFonts w:asciiTheme="minorHAnsi" w:hAnsiTheme="minorHAnsi" w:cstheme="minorBidi"/>
        </w:rPr>
      </w:pPr>
    </w:p>
    <w:p w14:paraId="0D43D0D0" w14:textId="6F1DCD60" w:rsidR="34103155" w:rsidRDefault="34103155" w:rsidP="34103155">
      <w:pPr>
        <w:rPr>
          <w:rFonts w:asciiTheme="minorHAnsi" w:hAnsiTheme="minorHAnsi" w:cstheme="minorBidi"/>
        </w:rPr>
      </w:pPr>
    </w:p>
    <w:p w14:paraId="715A946C" w14:textId="4315FF08" w:rsidR="0044529C" w:rsidRDefault="00712CF9" w:rsidP="00712CF9">
      <w:pPr>
        <w:rPr>
          <w:rFonts w:asciiTheme="minorHAnsi" w:hAnsiTheme="minorHAnsi" w:cstheme="minorHAnsi"/>
        </w:rPr>
      </w:pPr>
      <w:bookmarkStart w:id="3" w:name="_Hlk27556890"/>
      <w:r>
        <w:rPr>
          <w:rFonts w:asciiTheme="minorHAnsi" w:hAnsiTheme="minorHAnsi" w:cstheme="minorHAnsi"/>
        </w:rPr>
        <w:t>T</w:t>
      </w:r>
      <w:r w:rsidRPr="000F61AA">
        <w:rPr>
          <w:rFonts w:asciiTheme="minorHAnsi" w:hAnsiTheme="minorHAnsi" w:cstheme="minorHAnsi"/>
        </w:rPr>
        <w:t xml:space="preserve">here may be differences of opinion which can be explored through </w:t>
      </w:r>
      <w:r>
        <w:rPr>
          <w:rFonts w:asciiTheme="minorHAnsi" w:hAnsiTheme="minorHAnsi" w:cstheme="minorHAnsi"/>
        </w:rPr>
        <w:t>the</w:t>
      </w:r>
      <w:r w:rsidRPr="000F61AA">
        <w:rPr>
          <w:rFonts w:asciiTheme="minorHAnsi" w:hAnsiTheme="minorHAnsi" w:cstheme="minorHAnsi"/>
        </w:rPr>
        <w:t xml:space="preserve"> discussion</w:t>
      </w:r>
      <w:r>
        <w:rPr>
          <w:rFonts w:asciiTheme="minorHAnsi" w:hAnsiTheme="minorHAnsi" w:cstheme="minorHAnsi"/>
        </w:rPr>
        <w:t xml:space="preserve">.  </w:t>
      </w:r>
      <w:r w:rsidR="00146EEC">
        <w:rPr>
          <w:rFonts w:asciiTheme="minorHAnsi" w:hAnsiTheme="minorHAnsi" w:cstheme="minorHAnsi"/>
        </w:rPr>
        <w:t xml:space="preserve">It is important that </w:t>
      </w:r>
      <w:r w:rsidR="0043462E">
        <w:rPr>
          <w:rFonts w:asciiTheme="minorHAnsi" w:hAnsiTheme="minorHAnsi" w:cstheme="minorHAnsi"/>
        </w:rPr>
        <w:t>parent/care</w:t>
      </w:r>
      <w:r w:rsidR="00146EEC">
        <w:rPr>
          <w:rFonts w:asciiTheme="minorHAnsi" w:hAnsiTheme="minorHAnsi" w:cstheme="minorHAnsi"/>
        </w:rPr>
        <w:t>givers, family members and professionals are honest in discussions. This may mean thinking about what happens on a good day, a bad day, a school day, at the weekend and what helps</w:t>
      </w:r>
      <w:r w:rsidR="0043462E">
        <w:rPr>
          <w:rFonts w:asciiTheme="minorHAnsi" w:hAnsiTheme="minorHAnsi" w:cstheme="minorHAnsi"/>
        </w:rPr>
        <w:t xml:space="preserve"> or </w:t>
      </w:r>
      <w:r w:rsidR="00146EEC">
        <w:rPr>
          <w:rFonts w:asciiTheme="minorHAnsi" w:hAnsiTheme="minorHAnsi" w:cstheme="minorHAnsi"/>
        </w:rPr>
        <w:t xml:space="preserve">hinders </w:t>
      </w:r>
      <w:r>
        <w:rPr>
          <w:rFonts w:asciiTheme="minorHAnsi" w:hAnsiTheme="minorHAnsi" w:cstheme="minorHAnsi"/>
        </w:rPr>
        <w:t xml:space="preserve">the </w:t>
      </w:r>
      <w:r w:rsidR="00146EEC">
        <w:rPr>
          <w:rFonts w:asciiTheme="minorHAnsi" w:hAnsiTheme="minorHAnsi" w:cstheme="minorHAnsi"/>
        </w:rPr>
        <w:t>parent</w:t>
      </w:r>
      <w:r>
        <w:rPr>
          <w:rFonts w:asciiTheme="minorHAnsi" w:hAnsiTheme="minorHAnsi" w:cstheme="minorHAnsi"/>
        </w:rPr>
        <w:t>ing</w:t>
      </w:r>
      <w:r w:rsidR="00146EEC">
        <w:rPr>
          <w:rFonts w:asciiTheme="minorHAnsi" w:hAnsiTheme="minorHAnsi" w:cstheme="minorHAnsi"/>
        </w:rPr>
        <w:t xml:space="preserve"> so that the family and the worker can identify what is working well in addition to what changes can be made. </w:t>
      </w:r>
    </w:p>
    <w:p w14:paraId="11F4C564" w14:textId="77777777" w:rsidR="0044529C" w:rsidRPr="0044529C" w:rsidRDefault="0044529C" w:rsidP="00712CF9">
      <w:pPr>
        <w:rPr>
          <w:rFonts w:asciiTheme="minorHAnsi" w:hAnsiTheme="minorHAnsi" w:cstheme="minorHAnsi"/>
          <w:sz w:val="20"/>
        </w:rPr>
      </w:pPr>
    </w:p>
    <w:p w14:paraId="73157636" w14:textId="533BC408" w:rsidR="00131C92" w:rsidRPr="00131C92" w:rsidRDefault="00712CF9" w:rsidP="00131C92">
      <w:pPr>
        <w:rPr>
          <w:rFonts w:asciiTheme="minorHAnsi" w:hAnsiTheme="minorHAnsi" w:cstheme="minorHAnsi"/>
          <w:color w:val="000000" w:themeColor="text1"/>
        </w:rPr>
      </w:pPr>
      <w:r>
        <w:rPr>
          <w:rFonts w:asciiTheme="minorHAnsi" w:hAnsiTheme="minorHAnsi" w:cstheme="minorHAnsi"/>
          <w:color w:val="000000" w:themeColor="text1"/>
        </w:rPr>
        <w:t xml:space="preserve">Further </w:t>
      </w:r>
      <w:r w:rsidR="0044529C">
        <w:rPr>
          <w:rFonts w:asciiTheme="minorHAnsi" w:hAnsiTheme="minorHAnsi" w:cstheme="minorHAnsi"/>
          <w:color w:val="000000" w:themeColor="text1"/>
        </w:rPr>
        <w:t xml:space="preserve">detailed </w:t>
      </w:r>
      <w:r>
        <w:rPr>
          <w:rFonts w:asciiTheme="minorHAnsi" w:hAnsiTheme="minorHAnsi" w:cstheme="minorHAnsi"/>
          <w:color w:val="000000" w:themeColor="text1"/>
        </w:rPr>
        <w:t>gu</w:t>
      </w:r>
      <w:r w:rsidR="0043462E">
        <w:rPr>
          <w:rFonts w:asciiTheme="minorHAnsi" w:hAnsiTheme="minorHAnsi" w:cstheme="minorHAnsi"/>
          <w:color w:val="000000" w:themeColor="text1"/>
        </w:rPr>
        <w:t>idance</w:t>
      </w:r>
      <w:r w:rsidR="005E6628">
        <w:rPr>
          <w:rFonts w:asciiTheme="minorHAnsi" w:hAnsiTheme="minorHAnsi" w:cstheme="minorHAnsi"/>
          <w:color w:val="000000" w:themeColor="text1"/>
        </w:rPr>
        <w:t xml:space="preserve">, </w:t>
      </w:r>
      <w:r w:rsidR="0043462E">
        <w:rPr>
          <w:rFonts w:asciiTheme="minorHAnsi" w:hAnsiTheme="minorHAnsi" w:cstheme="minorHAnsi"/>
          <w:color w:val="000000" w:themeColor="text1"/>
        </w:rPr>
        <w:t>a leaflet for parent/caregivers</w:t>
      </w:r>
      <w:r w:rsidR="005E6628">
        <w:rPr>
          <w:rFonts w:asciiTheme="minorHAnsi" w:hAnsiTheme="minorHAnsi" w:cstheme="minorHAnsi"/>
          <w:color w:val="000000" w:themeColor="text1"/>
        </w:rPr>
        <w:t xml:space="preserve"> and supporting tools are available.</w:t>
      </w:r>
      <w:bookmarkEnd w:id="3"/>
    </w:p>
    <w:p w14:paraId="05019651" w14:textId="3A192E64" w:rsidR="00146EEC" w:rsidRPr="0043462E" w:rsidRDefault="007A3A22" w:rsidP="0044529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000000" w:themeColor="text1"/>
          <w:sz w:val="20"/>
        </w:rPr>
      </w:pPr>
      <w:r w:rsidRPr="34103155">
        <w:rPr>
          <w:rFonts w:asciiTheme="minorHAnsi" w:hAnsiTheme="minorHAnsi" w:cstheme="minorBidi"/>
          <w:b/>
          <w:bCs/>
          <w:color w:val="000000" w:themeColor="text1"/>
          <w:sz w:val="20"/>
          <w:szCs w:val="20"/>
        </w:rPr>
        <w:lastRenderedPageBreak/>
        <w:t>If at any time there is concern that a child or young person has suffered significant harm or is at risk of suffering significant harm, contact The Bridge Partnership for advice and request for support</w:t>
      </w:r>
      <w:r w:rsidR="00545193" w:rsidRPr="34103155">
        <w:rPr>
          <w:rFonts w:asciiTheme="minorHAnsi" w:hAnsiTheme="minorHAnsi" w:cstheme="minorBidi"/>
          <w:b/>
          <w:bCs/>
          <w:color w:val="000000" w:themeColor="text1"/>
          <w:sz w:val="20"/>
          <w:szCs w:val="20"/>
        </w:rPr>
        <w:t xml:space="preserve"> (0161 603 4500)</w:t>
      </w:r>
    </w:p>
    <w:p w14:paraId="65C9D125" w14:textId="2E2DAD99" w:rsidR="34103155" w:rsidRDefault="34103155" w:rsidP="34103155">
      <w:pPr>
        <w:jc w:val="center"/>
        <w:rPr>
          <w:rFonts w:asciiTheme="minorHAnsi" w:hAnsiTheme="minorHAnsi" w:cstheme="minorBidi"/>
          <w:b/>
          <w:bCs/>
          <w:color w:val="000000" w:themeColor="text1"/>
          <w:sz w:val="20"/>
          <w:szCs w:val="20"/>
        </w:rPr>
      </w:pPr>
    </w:p>
    <w:p w14:paraId="2969A1EC" w14:textId="77777777" w:rsidR="00131C92" w:rsidRDefault="00131C92" w:rsidP="34103155">
      <w:pPr>
        <w:jc w:val="center"/>
        <w:rPr>
          <w:rFonts w:asciiTheme="minorHAnsi" w:hAnsiTheme="minorHAnsi" w:cstheme="minorBidi"/>
          <w:b/>
          <w:bCs/>
          <w:color w:val="000000" w:themeColor="text1"/>
          <w:sz w:val="20"/>
          <w:szCs w:val="20"/>
        </w:rPr>
      </w:pPr>
    </w:p>
    <w:p w14:paraId="39AB05B8" w14:textId="3571FA19" w:rsidR="0072363C" w:rsidRPr="00BD0700" w:rsidRDefault="0072363C" w:rsidP="00BD0700">
      <w:pPr>
        <w:pBdr>
          <w:top w:val="single" w:sz="4" w:space="1" w:color="auto"/>
          <w:left w:val="single" w:sz="4" w:space="4" w:color="auto"/>
          <w:bottom w:val="single" w:sz="4" w:space="1" w:color="auto"/>
          <w:right w:val="single" w:sz="4" w:space="4" w:color="auto"/>
        </w:pBdr>
        <w:shd w:val="clear" w:color="auto" w:fill="009636"/>
        <w:rPr>
          <w:rFonts w:asciiTheme="minorHAnsi" w:hAnsiTheme="minorHAnsi" w:cstheme="minorHAnsi"/>
          <w:b/>
          <w:bCs/>
          <w:color w:val="FFFFFF" w:themeColor="background1"/>
          <w:sz w:val="32"/>
          <w:szCs w:val="32"/>
        </w:rPr>
      </w:pPr>
      <w:r w:rsidRPr="00BD0700">
        <w:rPr>
          <w:rFonts w:asciiTheme="minorHAnsi" w:hAnsiTheme="minorHAnsi" w:cstheme="minorHAnsi"/>
          <w:b/>
          <w:bCs/>
          <w:color w:val="FFFFFF" w:themeColor="background1"/>
          <w:sz w:val="32"/>
          <w:szCs w:val="32"/>
        </w:rPr>
        <w:t xml:space="preserve">Family Information </w:t>
      </w:r>
    </w:p>
    <w:p w14:paraId="4C6E57CB" w14:textId="77777777" w:rsidR="0072363C" w:rsidRDefault="0072363C"/>
    <w:tbl>
      <w:tblPr>
        <w:tblStyle w:val="TableGrid"/>
        <w:tblW w:w="9639" w:type="dxa"/>
        <w:tblInd w:w="108" w:type="dxa"/>
        <w:tblLook w:val="04A0" w:firstRow="1" w:lastRow="0" w:firstColumn="1" w:lastColumn="0" w:noHBand="0" w:noVBand="1"/>
      </w:tblPr>
      <w:tblGrid>
        <w:gridCol w:w="2552"/>
        <w:gridCol w:w="7087"/>
      </w:tblGrid>
      <w:tr w:rsidR="00921957" w:rsidRPr="00921957" w14:paraId="5BC74407" w14:textId="77777777" w:rsidTr="005E6628">
        <w:tc>
          <w:tcPr>
            <w:tcW w:w="2552" w:type="dxa"/>
            <w:shd w:val="clear" w:color="auto" w:fill="EAF1DD" w:themeFill="accent3" w:themeFillTint="33"/>
          </w:tcPr>
          <w:p w14:paraId="2377FA71" w14:textId="56F2172E" w:rsidR="00921957" w:rsidRPr="00921957" w:rsidRDefault="00921957">
            <w:pPr>
              <w:rPr>
                <w:rFonts w:asciiTheme="minorHAnsi" w:hAnsiTheme="minorHAnsi" w:cstheme="minorHAnsi"/>
              </w:rPr>
            </w:pPr>
            <w:r w:rsidRPr="00921957">
              <w:rPr>
                <w:rFonts w:asciiTheme="minorHAnsi" w:hAnsiTheme="minorHAnsi" w:cstheme="minorHAnsi"/>
              </w:rPr>
              <w:t>Household Address</w:t>
            </w:r>
          </w:p>
        </w:tc>
        <w:tc>
          <w:tcPr>
            <w:tcW w:w="7087" w:type="dxa"/>
          </w:tcPr>
          <w:p w14:paraId="40243A87" w14:textId="77777777" w:rsidR="00921957" w:rsidRDefault="00921957">
            <w:pPr>
              <w:rPr>
                <w:rFonts w:asciiTheme="minorHAnsi" w:hAnsiTheme="minorHAnsi" w:cstheme="minorHAnsi"/>
              </w:rPr>
            </w:pPr>
          </w:p>
          <w:p w14:paraId="48E61234" w14:textId="77777777" w:rsidR="00873A05" w:rsidRDefault="00873A05">
            <w:pPr>
              <w:rPr>
                <w:rFonts w:asciiTheme="minorHAnsi" w:hAnsiTheme="minorHAnsi" w:cstheme="minorHAnsi"/>
              </w:rPr>
            </w:pPr>
          </w:p>
          <w:p w14:paraId="1117DEB3" w14:textId="77777777" w:rsidR="00873A05" w:rsidRPr="00921957" w:rsidRDefault="00873A05">
            <w:pPr>
              <w:rPr>
                <w:rFonts w:asciiTheme="minorHAnsi" w:hAnsiTheme="minorHAnsi" w:cstheme="minorHAnsi"/>
              </w:rPr>
            </w:pPr>
          </w:p>
        </w:tc>
      </w:tr>
    </w:tbl>
    <w:p w14:paraId="1A13236F" w14:textId="77777777" w:rsidR="00921957" w:rsidRDefault="00921957"/>
    <w:tbl>
      <w:tblPr>
        <w:tblStyle w:val="TableGrid"/>
        <w:tblW w:w="9639" w:type="dxa"/>
        <w:tblInd w:w="108" w:type="dxa"/>
        <w:tblLook w:val="04A0" w:firstRow="1" w:lastRow="0" w:firstColumn="1" w:lastColumn="0" w:noHBand="0" w:noVBand="1"/>
      </w:tblPr>
      <w:tblGrid>
        <w:gridCol w:w="2552"/>
        <w:gridCol w:w="992"/>
        <w:gridCol w:w="992"/>
        <w:gridCol w:w="1418"/>
        <w:gridCol w:w="3685"/>
      </w:tblGrid>
      <w:tr w:rsidR="00921957" w:rsidRPr="00921957" w14:paraId="335B1CB0" w14:textId="77777777" w:rsidTr="005E6628">
        <w:tc>
          <w:tcPr>
            <w:tcW w:w="9639" w:type="dxa"/>
            <w:gridSpan w:val="5"/>
            <w:shd w:val="clear" w:color="auto" w:fill="EAF1DD" w:themeFill="accent3" w:themeFillTint="33"/>
          </w:tcPr>
          <w:p w14:paraId="3BB53FBD" w14:textId="317A246D" w:rsidR="00921957" w:rsidRPr="00921957" w:rsidRDefault="002D4009">
            <w:pPr>
              <w:rPr>
                <w:rFonts w:asciiTheme="minorHAnsi" w:hAnsiTheme="minorHAnsi" w:cstheme="minorHAnsi"/>
              </w:rPr>
            </w:pPr>
            <w:r>
              <w:rPr>
                <w:rFonts w:asciiTheme="minorHAnsi" w:hAnsiTheme="minorHAnsi" w:cstheme="minorHAnsi"/>
              </w:rPr>
              <w:t xml:space="preserve">Significant people in the family living or visiting in the home </w:t>
            </w:r>
          </w:p>
        </w:tc>
      </w:tr>
      <w:tr w:rsidR="00933CDD" w:rsidRPr="00921957" w14:paraId="3574CC21" w14:textId="77777777" w:rsidTr="005E6628">
        <w:tc>
          <w:tcPr>
            <w:tcW w:w="2552" w:type="dxa"/>
            <w:shd w:val="clear" w:color="auto" w:fill="EAF1DD" w:themeFill="accent3" w:themeFillTint="33"/>
          </w:tcPr>
          <w:p w14:paraId="0689B9EE" w14:textId="33D9C0D6" w:rsidR="00933CDD" w:rsidRPr="00921957" w:rsidRDefault="00933CDD">
            <w:pPr>
              <w:rPr>
                <w:rFonts w:asciiTheme="minorHAnsi" w:hAnsiTheme="minorHAnsi" w:cstheme="minorHAnsi"/>
              </w:rPr>
            </w:pPr>
            <w:r w:rsidRPr="00921957">
              <w:rPr>
                <w:rFonts w:asciiTheme="minorHAnsi" w:hAnsiTheme="minorHAnsi" w:cstheme="minorHAnsi"/>
              </w:rPr>
              <w:t>Full Name</w:t>
            </w:r>
            <w:r w:rsidR="00921957" w:rsidRPr="00921957">
              <w:rPr>
                <w:rFonts w:asciiTheme="minorHAnsi" w:hAnsiTheme="minorHAnsi" w:cstheme="minorHAnsi"/>
              </w:rPr>
              <w:t xml:space="preserve"> </w:t>
            </w:r>
          </w:p>
        </w:tc>
        <w:tc>
          <w:tcPr>
            <w:tcW w:w="992" w:type="dxa"/>
            <w:shd w:val="clear" w:color="auto" w:fill="EAF1DD" w:themeFill="accent3" w:themeFillTint="33"/>
          </w:tcPr>
          <w:p w14:paraId="103C50EA" w14:textId="77777777" w:rsidR="00921957" w:rsidRPr="00921957" w:rsidRDefault="00933CDD">
            <w:pPr>
              <w:rPr>
                <w:rFonts w:asciiTheme="minorHAnsi" w:hAnsiTheme="minorHAnsi" w:cstheme="minorHAnsi"/>
              </w:rPr>
            </w:pPr>
            <w:r w:rsidRPr="00921957">
              <w:rPr>
                <w:rFonts w:asciiTheme="minorHAnsi" w:hAnsiTheme="minorHAnsi" w:cstheme="minorHAnsi"/>
              </w:rPr>
              <w:t>Child/</w:t>
            </w:r>
          </w:p>
          <w:p w14:paraId="6CAE9CD3" w14:textId="2588E816" w:rsidR="00933CDD" w:rsidRPr="00921957" w:rsidRDefault="00933CDD">
            <w:pPr>
              <w:rPr>
                <w:rFonts w:asciiTheme="minorHAnsi" w:hAnsiTheme="minorHAnsi" w:cstheme="minorHAnsi"/>
              </w:rPr>
            </w:pPr>
            <w:r w:rsidRPr="00921957">
              <w:rPr>
                <w:rFonts w:asciiTheme="minorHAnsi" w:hAnsiTheme="minorHAnsi" w:cstheme="minorHAnsi"/>
              </w:rPr>
              <w:t>Adult</w:t>
            </w:r>
          </w:p>
        </w:tc>
        <w:tc>
          <w:tcPr>
            <w:tcW w:w="992" w:type="dxa"/>
            <w:shd w:val="clear" w:color="auto" w:fill="EAF1DD" w:themeFill="accent3" w:themeFillTint="33"/>
          </w:tcPr>
          <w:p w14:paraId="01C341CB" w14:textId="127A8681" w:rsidR="00933CDD" w:rsidRPr="00921957" w:rsidRDefault="00933CDD">
            <w:pPr>
              <w:rPr>
                <w:rFonts w:asciiTheme="minorHAnsi" w:hAnsiTheme="minorHAnsi" w:cstheme="minorHAnsi"/>
              </w:rPr>
            </w:pPr>
            <w:r w:rsidRPr="00921957">
              <w:rPr>
                <w:rFonts w:asciiTheme="minorHAnsi" w:hAnsiTheme="minorHAnsi" w:cstheme="minorHAnsi"/>
              </w:rPr>
              <w:t>Gender</w:t>
            </w:r>
          </w:p>
        </w:tc>
        <w:tc>
          <w:tcPr>
            <w:tcW w:w="1418" w:type="dxa"/>
            <w:shd w:val="clear" w:color="auto" w:fill="EAF1DD" w:themeFill="accent3" w:themeFillTint="33"/>
          </w:tcPr>
          <w:p w14:paraId="3ABFB508" w14:textId="018EDBDD" w:rsidR="00933CDD" w:rsidRPr="00921957" w:rsidRDefault="00933CDD">
            <w:pPr>
              <w:rPr>
                <w:rFonts w:asciiTheme="minorHAnsi" w:hAnsiTheme="minorHAnsi" w:cstheme="minorHAnsi"/>
              </w:rPr>
            </w:pPr>
            <w:r w:rsidRPr="00921957">
              <w:rPr>
                <w:rFonts w:asciiTheme="minorHAnsi" w:hAnsiTheme="minorHAnsi" w:cstheme="minorHAnsi"/>
              </w:rPr>
              <w:t>D</w:t>
            </w:r>
            <w:r w:rsidR="00F43EA7">
              <w:rPr>
                <w:rFonts w:asciiTheme="minorHAnsi" w:hAnsiTheme="minorHAnsi" w:cstheme="minorHAnsi"/>
              </w:rPr>
              <w:t xml:space="preserve">ate </w:t>
            </w:r>
            <w:r w:rsidRPr="00921957">
              <w:rPr>
                <w:rFonts w:asciiTheme="minorHAnsi" w:hAnsiTheme="minorHAnsi" w:cstheme="minorHAnsi"/>
              </w:rPr>
              <w:t>o</w:t>
            </w:r>
            <w:r w:rsidR="00F43EA7">
              <w:rPr>
                <w:rFonts w:asciiTheme="minorHAnsi" w:hAnsiTheme="minorHAnsi" w:cstheme="minorHAnsi"/>
              </w:rPr>
              <w:t xml:space="preserve">f </w:t>
            </w:r>
            <w:r w:rsidRPr="00921957">
              <w:rPr>
                <w:rFonts w:asciiTheme="minorHAnsi" w:hAnsiTheme="minorHAnsi" w:cstheme="minorHAnsi"/>
              </w:rPr>
              <w:t>B</w:t>
            </w:r>
            <w:r w:rsidR="00F43EA7">
              <w:rPr>
                <w:rFonts w:asciiTheme="minorHAnsi" w:hAnsiTheme="minorHAnsi" w:cstheme="minorHAnsi"/>
              </w:rPr>
              <w:t>irth</w:t>
            </w:r>
          </w:p>
        </w:tc>
        <w:tc>
          <w:tcPr>
            <w:tcW w:w="3685" w:type="dxa"/>
            <w:shd w:val="clear" w:color="auto" w:fill="EAF1DD" w:themeFill="accent3" w:themeFillTint="33"/>
          </w:tcPr>
          <w:p w14:paraId="663820A5" w14:textId="77777777" w:rsidR="00873A05" w:rsidRDefault="0072363C">
            <w:pPr>
              <w:rPr>
                <w:rFonts w:asciiTheme="minorHAnsi" w:hAnsiTheme="minorHAnsi" w:cstheme="minorHAnsi"/>
              </w:rPr>
            </w:pPr>
            <w:r w:rsidRPr="00921957">
              <w:rPr>
                <w:rFonts w:asciiTheme="minorHAnsi" w:hAnsiTheme="minorHAnsi" w:cstheme="minorHAnsi"/>
              </w:rPr>
              <w:t>Family Role</w:t>
            </w:r>
            <w:r w:rsidR="00873A05">
              <w:rPr>
                <w:rFonts w:asciiTheme="minorHAnsi" w:hAnsiTheme="minorHAnsi" w:cstheme="minorHAnsi"/>
              </w:rPr>
              <w:t xml:space="preserve"> </w:t>
            </w:r>
          </w:p>
          <w:p w14:paraId="6790B4CB" w14:textId="5F705B5A" w:rsidR="0072363C" w:rsidRPr="00921957" w:rsidRDefault="00873A05" w:rsidP="00873A05">
            <w:pPr>
              <w:rPr>
                <w:rFonts w:asciiTheme="minorHAnsi" w:hAnsiTheme="minorHAnsi" w:cstheme="minorHAnsi"/>
              </w:rPr>
            </w:pPr>
            <w:r w:rsidRPr="005E6628">
              <w:rPr>
                <w:rFonts w:asciiTheme="minorHAnsi" w:hAnsiTheme="minorHAnsi" w:cstheme="minorHAnsi"/>
                <w:sz w:val="20"/>
                <w:szCs w:val="22"/>
              </w:rPr>
              <w:t xml:space="preserve">(please note who are the </w:t>
            </w:r>
            <w:r w:rsidR="0043462E" w:rsidRPr="005E6628">
              <w:rPr>
                <w:rFonts w:asciiTheme="minorHAnsi" w:hAnsiTheme="minorHAnsi" w:cstheme="minorHAnsi"/>
                <w:sz w:val="20"/>
                <w:szCs w:val="22"/>
              </w:rPr>
              <w:t>parent</w:t>
            </w:r>
            <w:r w:rsidR="005E6628">
              <w:rPr>
                <w:rFonts w:asciiTheme="minorHAnsi" w:hAnsiTheme="minorHAnsi" w:cstheme="minorHAnsi"/>
                <w:sz w:val="20"/>
                <w:szCs w:val="22"/>
              </w:rPr>
              <w:t>s</w:t>
            </w:r>
            <w:r w:rsidR="00545193" w:rsidRPr="005E6628">
              <w:rPr>
                <w:rFonts w:asciiTheme="minorHAnsi" w:hAnsiTheme="minorHAnsi" w:cstheme="minorHAnsi"/>
                <w:sz w:val="20"/>
                <w:szCs w:val="22"/>
              </w:rPr>
              <w:t>/</w:t>
            </w:r>
            <w:r w:rsidRPr="005E6628">
              <w:rPr>
                <w:rFonts w:asciiTheme="minorHAnsi" w:hAnsiTheme="minorHAnsi" w:cstheme="minorHAnsi"/>
                <w:sz w:val="20"/>
                <w:szCs w:val="22"/>
              </w:rPr>
              <w:t>c</w:t>
            </w:r>
            <w:r w:rsidR="0043462E" w:rsidRPr="005E6628">
              <w:rPr>
                <w:rFonts w:asciiTheme="minorHAnsi" w:hAnsiTheme="minorHAnsi" w:cstheme="minorHAnsi"/>
                <w:sz w:val="20"/>
                <w:szCs w:val="22"/>
              </w:rPr>
              <w:t>are</w:t>
            </w:r>
            <w:r w:rsidRPr="005E6628">
              <w:rPr>
                <w:rFonts w:asciiTheme="minorHAnsi" w:hAnsiTheme="minorHAnsi" w:cstheme="minorHAnsi"/>
                <w:sz w:val="20"/>
                <w:szCs w:val="22"/>
              </w:rPr>
              <w:t>giver</w:t>
            </w:r>
            <w:r w:rsidR="0043462E" w:rsidRPr="005E6628">
              <w:rPr>
                <w:rFonts w:asciiTheme="minorHAnsi" w:hAnsiTheme="minorHAnsi" w:cstheme="minorHAnsi"/>
                <w:sz w:val="20"/>
                <w:szCs w:val="22"/>
              </w:rPr>
              <w:t>s</w:t>
            </w:r>
            <w:r w:rsidRPr="005E6628">
              <w:rPr>
                <w:rFonts w:asciiTheme="minorHAnsi" w:hAnsiTheme="minorHAnsi" w:cstheme="minorHAnsi"/>
                <w:sz w:val="20"/>
                <w:szCs w:val="22"/>
              </w:rPr>
              <w:t>)</w:t>
            </w:r>
          </w:p>
        </w:tc>
      </w:tr>
      <w:tr w:rsidR="00933CDD" w:rsidRPr="00921957" w14:paraId="6393E8FD" w14:textId="77777777" w:rsidTr="005E6628">
        <w:tc>
          <w:tcPr>
            <w:tcW w:w="2552" w:type="dxa"/>
          </w:tcPr>
          <w:p w14:paraId="5CC7D58B" w14:textId="77777777" w:rsidR="00933CDD" w:rsidRPr="00921957" w:rsidRDefault="00933CDD">
            <w:pPr>
              <w:rPr>
                <w:rFonts w:asciiTheme="minorHAnsi" w:hAnsiTheme="minorHAnsi" w:cstheme="minorHAnsi"/>
              </w:rPr>
            </w:pPr>
          </w:p>
        </w:tc>
        <w:tc>
          <w:tcPr>
            <w:tcW w:w="992" w:type="dxa"/>
          </w:tcPr>
          <w:p w14:paraId="7958213D" w14:textId="77777777" w:rsidR="00933CDD" w:rsidRPr="00921957" w:rsidRDefault="00933CDD">
            <w:pPr>
              <w:rPr>
                <w:rFonts w:asciiTheme="minorHAnsi" w:hAnsiTheme="minorHAnsi" w:cstheme="minorHAnsi"/>
              </w:rPr>
            </w:pPr>
          </w:p>
        </w:tc>
        <w:tc>
          <w:tcPr>
            <w:tcW w:w="992" w:type="dxa"/>
          </w:tcPr>
          <w:p w14:paraId="45002901" w14:textId="77777777" w:rsidR="00933CDD" w:rsidRPr="00921957" w:rsidRDefault="00933CDD">
            <w:pPr>
              <w:rPr>
                <w:rFonts w:asciiTheme="minorHAnsi" w:hAnsiTheme="minorHAnsi" w:cstheme="minorHAnsi"/>
              </w:rPr>
            </w:pPr>
          </w:p>
        </w:tc>
        <w:tc>
          <w:tcPr>
            <w:tcW w:w="1418" w:type="dxa"/>
          </w:tcPr>
          <w:p w14:paraId="3231F158" w14:textId="77777777" w:rsidR="00933CDD" w:rsidRPr="00921957" w:rsidRDefault="00933CDD">
            <w:pPr>
              <w:rPr>
                <w:rFonts w:asciiTheme="minorHAnsi" w:hAnsiTheme="minorHAnsi" w:cstheme="minorHAnsi"/>
              </w:rPr>
            </w:pPr>
          </w:p>
        </w:tc>
        <w:tc>
          <w:tcPr>
            <w:tcW w:w="3685" w:type="dxa"/>
          </w:tcPr>
          <w:p w14:paraId="4104789D" w14:textId="77777777" w:rsidR="00933CDD" w:rsidRPr="00921957" w:rsidRDefault="00933CDD">
            <w:pPr>
              <w:rPr>
                <w:rFonts w:asciiTheme="minorHAnsi" w:hAnsiTheme="minorHAnsi" w:cstheme="minorHAnsi"/>
              </w:rPr>
            </w:pPr>
          </w:p>
        </w:tc>
      </w:tr>
      <w:tr w:rsidR="000F61AA" w:rsidRPr="00921957" w14:paraId="4992D9D0" w14:textId="77777777" w:rsidTr="005E6628">
        <w:tc>
          <w:tcPr>
            <w:tcW w:w="2552" w:type="dxa"/>
          </w:tcPr>
          <w:p w14:paraId="57EDB515" w14:textId="77777777" w:rsidR="000F61AA" w:rsidRPr="00921957" w:rsidRDefault="000F61AA">
            <w:pPr>
              <w:rPr>
                <w:rFonts w:asciiTheme="minorHAnsi" w:hAnsiTheme="minorHAnsi" w:cstheme="minorHAnsi"/>
              </w:rPr>
            </w:pPr>
          </w:p>
        </w:tc>
        <w:tc>
          <w:tcPr>
            <w:tcW w:w="992" w:type="dxa"/>
          </w:tcPr>
          <w:p w14:paraId="5548CCAE" w14:textId="77777777" w:rsidR="000F61AA" w:rsidRPr="00921957" w:rsidRDefault="000F61AA">
            <w:pPr>
              <w:rPr>
                <w:rFonts w:asciiTheme="minorHAnsi" w:hAnsiTheme="minorHAnsi" w:cstheme="minorHAnsi"/>
              </w:rPr>
            </w:pPr>
          </w:p>
        </w:tc>
        <w:tc>
          <w:tcPr>
            <w:tcW w:w="992" w:type="dxa"/>
          </w:tcPr>
          <w:p w14:paraId="64E1182F" w14:textId="77777777" w:rsidR="000F61AA" w:rsidRPr="00921957" w:rsidRDefault="000F61AA">
            <w:pPr>
              <w:rPr>
                <w:rFonts w:asciiTheme="minorHAnsi" w:hAnsiTheme="minorHAnsi" w:cstheme="minorHAnsi"/>
              </w:rPr>
            </w:pPr>
          </w:p>
        </w:tc>
        <w:tc>
          <w:tcPr>
            <w:tcW w:w="1418" w:type="dxa"/>
          </w:tcPr>
          <w:p w14:paraId="2A69AF46" w14:textId="77777777" w:rsidR="000F61AA" w:rsidRPr="00921957" w:rsidRDefault="000F61AA">
            <w:pPr>
              <w:rPr>
                <w:rFonts w:asciiTheme="minorHAnsi" w:hAnsiTheme="minorHAnsi" w:cstheme="minorHAnsi"/>
              </w:rPr>
            </w:pPr>
          </w:p>
        </w:tc>
        <w:tc>
          <w:tcPr>
            <w:tcW w:w="3685" w:type="dxa"/>
          </w:tcPr>
          <w:p w14:paraId="3375CEFF" w14:textId="77777777" w:rsidR="000F61AA" w:rsidRPr="00921957" w:rsidRDefault="000F61AA">
            <w:pPr>
              <w:rPr>
                <w:rFonts w:asciiTheme="minorHAnsi" w:hAnsiTheme="minorHAnsi" w:cstheme="minorHAnsi"/>
              </w:rPr>
            </w:pPr>
          </w:p>
        </w:tc>
      </w:tr>
      <w:tr w:rsidR="000F61AA" w:rsidRPr="00921957" w14:paraId="42FC9FAF" w14:textId="77777777" w:rsidTr="005E6628">
        <w:tc>
          <w:tcPr>
            <w:tcW w:w="2552" w:type="dxa"/>
          </w:tcPr>
          <w:p w14:paraId="328FC55A" w14:textId="77777777" w:rsidR="000F61AA" w:rsidRPr="00921957" w:rsidRDefault="000F61AA">
            <w:pPr>
              <w:rPr>
                <w:rFonts w:asciiTheme="minorHAnsi" w:hAnsiTheme="minorHAnsi" w:cstheme="minorHAnsi"/>
              </w:rPr>
            </w:pPr>
          </w:p>
        </w:tc>
        <w:tc>
          <w:tcPr>
            <w:tcW w:w="992" w:type="dxa"/>
          </w:tcPr>
          <w:p w14:paraId="5092C9B6" w14:textId="77777777" w:rsidR="000F61AA" w:rsidRPr="00921957" w:rsidRDefault="000F61AA">
            <w:pPr>
              <w:rPr>
                <w:rFonts w:asciiTheme="minorHAnsi" w:hAnsiTheme="minorHAnsi" w:cstheme="minorHAnsi"/>
              </w:rPr>
            </w:pPr>
          </w:p>
        </w:tc>
        <w:tc>
          <w:tcPr>
            <w:tcW w:w="992" w:type="dxa"/>
          </w:tcPr>
          <w:p w14:paraId="2A5137EA" w14:textId="77777777" w:rsidR="000F61AA" w:rsidRPr="00921957" w:rsidRDefault="000F61AA">
            <w:pPr>
              <w:rPr>
                <w:rFonts w:asciiTheme="minorHAnsi" w:hAnsiTheme="minorHAnsi" w:cstheme="minorHAnsi"/>
              </w:rPr>
            </w:pPr>
          </w:p>
        </w:tc>
        <w:tc>
          <w:tcPr>
            <w:tcW w:w="1418" w:type="dxa"/>
          </w:tcPr>
          <w:p w14:paraId="08DADBF6" w14:textId="77777777" w:rsidR="000F61AA" w:rsidRPr="00921957" w:rsidRDefault="000F61AA">
            <w:pPr>
              <w:rPr>
                <w:rFonts w:asciiTheme="minorHAnsi" w:hAnsiTheme="minorHAnsi" w:cstheme="minorHAnsi"/>
              </w:rPr>
            </w:pPr>
          </w:p>
        </w:tc>
        <w:tc>
          <w:tcPr>
            <w:tcW w:w="3685" w:type="dxa"/>
          </w:tcPr>
          <w:p w14:paraId="4F351893" w14:textId="77777777" w:rsidR="000F61AA" w:rsidRPr="00921957" w:rsidRDefault="000F61AA">
            <w:pPr>
              <w:rPr>
                <w:rFonts w:asciiTheme="minorHAnsi" w:hAnsiTheme="minorHAnsi" w:cstheme="minorHAnsi"/>
              </w:rPr>
            </w:pPr>
          </w:p>
        </w:tc>
      </w:tr>
      <w:tr w:rsidR="000F61AA" w:rsidRPr="00921957" w14:paraId="460455CF" w14:textId="77777777" w:rsidTr="005E6628">
        <w:tc>
          <w:tcPr>
            <w:tcW w:w="2552" w:type="dxa"/>
          </w:tcPr>
          <w:p w14:paraId="4A2F1EC0" w14:textId="77777777" w:rsidR="000F61AA" w:rsidRPr="00921957" w:rsidRDefault="000F61AA">
            <w:pPr>
              <w:rPr>
                <w:rFonts w:asciiTheme="minorHAnsi" w:hAnsiTheme="minorHAnsi" w:cstheme="minorHAnsi"/>
              </w:rPr>
            </w:pPr>
          </w:p>
        </w:tc>
        <w:tc>
          <w:tcPr>
            <w:tcW w:w="992" w:type="dxa"/>
          </w:tcPr>
          <w:p w14:paraId="0CBB98D9" w14:textId="77777777" w:rsidR="000F61AA" w:rsidRPr="00921957" w:rsidRDefault="000F61AA">
            <w:pPr>
              <w:rPr>
                <w:rFonts w:asciiTheme="minorHAnsi" w:hAnsiTheme="minorHAnsi" w:cstheme="minorHAnsi"/>
              </w:rPr>
            </w:pPr>
          </w:p>
        </w:tc>
        <w:tc>
          <w:tcPr>
            <w:tcW w:w="992" w:type="dxa"/>
          </w:tcPr>
          <w:p w14:paraId="13E3824B" w14:textId="77777777" w:rsidR="000F61AA" w:rsidRPr="00921957" w:rsidRDefault="000F61AA">
            <w:pPr>
              <w:rPr>
                <w:rFonts w:asciiTheme="minorHAnsi" w:hAnsiTheme="minorHAnsi" w:cstheme="minorHAnsi"/>
              </w:rPr>
            </w:pPr>
          </w:p>
        </w:tc>
        <w:tc>
          <w:tcPr>
            <w:tcW w:w="1418" w:type="dxa"/>
          </w:tcPr>
          <w:p w14:paraId="1A0A3956" w14:textId="77777777" w:rsidR="000F61AA" w:rsidRPr="00921957" w:rsidRDefault="000F61AA">
            <w:pPr>
              <w:rPr>
                <w:rFonts w:asciiTheme="minorHAnsi" w:hAnsiTheme="minorHAnsi" w:cstheme="minorHAnsi"/>
              </w:rPr>
            </w:pPr>
          </w:p>
        </w:tc>
        <w:tc>
          <w:tcPr>
            <w:tcW w:w="3685" w:type="dxa"/>
          </w:tcPr>
          <w:p w14:paraId="154653AA" w14:textId="77777777" w:rsidR="000F61AA" w:rsidRPr="00921957" w:rsidRDefault="000F61AA">
            <w:pPr>
              <w:rPr>
                <w:rFonts w:asciiTheme="minorHAnsi" w:hAnsiTheme="minorHAnsi" w:cstheme="minorHAnsi"/>
              </w:rPr>
            </w:pPr>
          </w:p>
        </w:tc>
      </w:tr>
      <w:tr w:rsidR="009D3D01" w:rsidRPr="00921957" w14:paraId="2C9DBD89" w14:textId="77777777" w:rsidTr="005E6628">
        <w:tc>
          <w:tcPr>
            <w:tcW w:w="2552" w:type="dxa"/>
          </w:tcPr>
          <w:p w14:paraId="3AA1EDF8" w14:textId="77777777" w:rsidR="009D3D01" w:rsidRPr="00921957" w:rsidRDefault="009D3D01">
            <w:pPr>
              <w:rPr>
                <w:rFonts w:asciiTheme="minorHAnsi" w:hAnsiTheme="minorHAnsi" w:cstheme="minorHAnsi"/>
              </w:rPr>
            </w:pPr>
          </w:p>
        </w:tc>
        <w:tc>
          <w:tcPr>
            <w:tcW w:w="992" w:type="dxa"/>
          </w:tcPr>
          <w:p w14:paraId="71331A75" w14:textId="77777777" w:rsidR="009D3D01" w:rsidRPr="00921957" w:rsidRDefault="009D3D01">
            <w:pPr>
              <w:rPr>
                <w:rFonts w:asciiTheme="minorHAnsi" w:hAnsiTheme="minorHAnsi" w:cstheme="minorHAnsi"/>
              </w:rPr>
            </w:pPr>
          </w:p>
        </w:tc>
        <w:tc>
          <w:tcPr>
            <w:tcW w:w="992" w:type="dxa"/>
          </w:tcPr>
          <w:p w14:paraId="508AF2C3" w14:textId="77777777" w:rsidR="009D3D01" w:rsidRPr="00921957" w:rsidRDefault="009D3D01">
            <w:pPr>
              <w:rPr>
                <w:rFonts w:asciiTheme="minorHAnsi" w:hAnsiTheme="minorHAnsi" w:cstheme="minorHAnsi"/>
              </w:rPr>
            </w:pPr>
          </w:p>
        </w:tc>
        <w:tc>
          <w:tcPr>
            <w:tcW w:w="1418" w:type="dxa"/>
          </w:tcPr>
          <w:p w14:paraId="7D901135" w14:textId="77777777" w:rsidR="009D3D01" w:rsidRPr="00921957" w:rsidRDefault="009D3D01">
            <w:pPr>
              <w:rPr>
                <w:rFonts w:asciiTheme="minorHAnsi" w:hAnsiTheme="minorHAnsi" w:cstheme="minorHAnsi"/>
              </w:rPr>
            </w:pPr>
          </w:p>
        </w:tc>
        <w:tc>
          <w:tcPr>
            <w:tcW w:w="3685" w:type="dxa"/>
          </w:tcPr>
          <w:p w14:paraId="1AF10D73" w14:textId="77777777" w:rsidR="009D3D01" w:rsidRPr="00921957" w:rsidRDefault="009D3D01">
            <w:pPr>
              <w:rPr>
                <w:rFonts w:asciiTheme="minorHAnsi" w:hAnsiTheme="minorHAnsi" w:cstheme="minorHAnsi"/>
              </w:rPr>
            </w:pPr>
          </w:p>
        </w:tc>
      </w:tr>
      <w:tr w:rsidR="009D3D01" w:rsidRPr="00921957" w14:paraId="47774701" w14:textId="77777777" w:rsidTr="005E6628">
        <w:tc>
          <w:tcPr>
            <w:tcW w:w="2552" w:type="dxa"/>
          </w:tcPr>
          <w:p w14:paraId="6CB10BEB" w14:textId="77777777" w:rsidR="009D3D01" w:rsidRPr="00921957" w:rsidRDefault="009D3D01">
            <w:pPr>
              <w:rPr>
                <w:rFonts w:asciiTheme="minorHAnsi" w:hAnsiTheme="minorHAnsi" w:cstheme="minorHAnsi"/>
              </w:rPr>
            </w:pPr>
          </w:p>
        </w:tc>
        <w:tc>
          <w:tcPr>
            <w:tcW w:w="992" w:type="dxa"/>
          </w:tcPr>
          <w:p w14:paraId="5F233AB1" w14:textId="77777777" w:rsidR="009D3D01" w:rsidRPr="00921957" w:rsidRDefault="009D3D01">
            <w:pPr>
              <w:rPr>
                <w:rFonts w:asciiTheme="minorHAnsi" w:hAnsiTheme="minorHAnsi" w:cstheme="minorHAnsi"/>
              </w:rPr>
            </w:pPr>
          </w:p>
        </w:tc>
        <w:tc>
          <w:tcPr>
            <w:tcW w:w="992" w:type="dxa"/>
          </w:tcPr>
          <w:p w14:paraId="658F8FF6" w14:textId="77777777" w:rsidR="009D3D01" w:rsidRPr="00921957" w:rsidRDefault="009D3D01">
            <w:pPr>
              <w:rPr>
                <w:rFonts w:asciiTheme="minorHAnsi" w:hAnsiTheme="minorHAnsi" w:cstheme="minorHAnsi"/>
              </w:rPr>
            </w:pPr>
          </w:p>
        </w:tc>
        <w:tc>
          <w:tcPr>
            <w:tcW w:w="1418" w:type="dxa"/>
          </w:tcPr>
          <w:p w14:paraId="4F92AD47" w14:textId="77777777" w:rsidR="009D3D01" w:rsidRPr="00921957" w:rsidRDefault="009D3D01">
            <w:pPr>
              <w:rPr>
                <w:rFonts w:asciiTheme="minorHAnsi" w:hAnsiTheme="minorHAnsi" w:cstheme="minorHAnsi"/>
              </w:rPr>
            </w:pPr>
          </w:p>
        </w:tc>
        <w:tc>
          <w:tcPr>
            <w:tcW w:w="3685" w:type="dxa"/>
          </w:tcPr>
          <w:p w14:paraId="490E5FA0" w14:textId="77777777" w:rsidR="009D3D01" w:rsidRPr="00921957" w:rsidRDefault="009D3D01">
            <w:pPr>
              <w:rPr>
                <w:rFonts w:asciiTheme="minorHAnsi" w:hAnsiTheme="minorHAnsi" w:cstheme="minorHAnsi"/>
              </w:rPr>
            </w:pPr>
          </w:p>
        </w:tc>
      </w:tr>
      <w:tr w:rsidR="00873A05" w:rsidRPr="00921957" w14:paraId="31766C86" w14:textId="77777777" w:rsidTr="005E6628">
        <w:tc>
          <w:tcPr>
            <w:tcW w:w="2552" w:type="dxa"/>
          </w:tcPr>
          <w:p w14:paraId="62EF49AF" w14:textId="77777777" w:rsidR="00873A05" w:rsidRPr="00921957" w:rsidRDefault="00873A05">
            <w:pPr>
              <w:rPr>
                <w:rFonts w:asciiTheme="minorHAnsi" w:hAnsiTheme="minorHAnsi" w:cstheme="minorHAnsi"/>
              </w:rPr>
            </w:pPr>
          </w:p>
        </w:tc>
        <w:tc>
          <w:tcPr>
            <w:tcW w:w="992" w:type="dxa"/>
          </w:tcPr>
          <w:p w14:paraId="10EAAD2C" w14:textId="77777777" w:rsidR="00873A05" w:rsidRPr="00921957" w:rsidRDefault="00873A05">
            <w:pPr>
              <w:rPr>
                <w:rFonts w:asciiTheme="minorHAnsi" w:hAnsiTheme="minorHAnsi" w:cstheme="minorHAnsi"/>
              </w:rPr>
            </w:pPr>
          </w:p>
        </w:tc>
        <w:tc>
          <w:tcPr>
            <w:tcW w:w="992" w:type="dxa"/>
          </w:tcPr>
          <w:p w14:paraId="1602285C" w14:textId="77777777" w:rsidR="00873A05" w:rsidRPr="00921957" w:rsidRDefault="00873A05">
            <w:pPr>
              <w:rPr>
                <w:rFonts w:asciiTheme="minorHAnsi" w:hAnsiTheme="minorHAnsi" w:cstheme="minorHAnsi"/>
              </w:rPr>
            </w:pPr>
          </w:p>
        </w:tc>
        <w:tc>
          <w:tcPr>
            <w:tcW w:w="1418" w:type="dxa"/>
          </w:tcPr>
          <w:p w14:paraId="6BD30DD0" w14:textId="77777777" w:rsidR="00873A05" w:rsidRPr="00921957" w:rsidRDefault="00873A05">
            <w:pPr>
              <w:rPr>
                <w:rFonts w:asciiTheme="minorHAnsi" w:hAnsiTheme="minorHAnsi" w:cstheme="minorHAnsi"/>
              </w:rPr>
            </w:pPr>
          </w:p>
        </w:tc>
        <w:tc>
          <w:tcPr>
            <w:tcW w:w="3685" w:type="dxa"/>
          </w:tcPr>
          <w:p w14:paraId="1AC5CDD7" w14:textId="77777777" w:rsidR="00873A05" w:rsidRPr="00921957" w:rsidRDefault="00873A05">
            <w:pPr>
              <w:rPr>
                <w:rFonts w:asciiTheme="minorHAnsi" w:hAnsiTheme="minorHAnsi" w:cstheme="minorHAnsi"/>
              </w:rPr>
            </w:pPr>
          </w:p>
        </w:tc>
      </w:tr>
      <w:tr w:rsidR="00873A05" w:rsidRPr="00921957" w14:paraId="4A1D4784" w14:textId="77777777" w:rsidTr="005E6628">
        <w:tc>
          <w:tcPr>
            <w:tcW w:w="2552" w:type="dxa"/>
          </w:tcPr>
          <w:p w14:paraId="261C7B2C" w14:textId="77777777" w:rsidR="00873A05" w:rsidRPr="00921957" w:rsidRDefault="00873A05">
            <w:pPr>
              <w:rPr>
                <w:rFonts w:asciiTheme="minorHAnsi" w:hAnsiTheme="minorHAnsi" w:cstheme="minorHAnsi"/>
              </w:rPr>
            </w:pPr>
          </w:p>
        </w:tc>
        <w:tc>
          <w:tcPr>
            <w:tcW w:w="992" w:type="dxa"/>
          </w:tcPr>
          <w:p w14:paraId="2DAE027B" w14:textId="77777777" w:rsidR="00873A05" w:rsidRPr="00921957" w:rsidRDefault="00873A05">
            <w:pPr>
              <w:rPr>
                <w:rFonts w:asciiTheme="minorHAnsi" w:hAnsiTheme="minorHAnsi" w:cstheme="minorHAnsi"/>
              </w:rPr>
            </w:pPr>
          </w:p>
        </w:tc>
        <w:tc>
          <w:tcPr>
            <w:tcW w:w="992" w:type="dxa"/>
          </w:tcPr>
          <w:p w14:paraId="07A1E4B4" w14:textId="77777777" w:rsidR="00873A05" w:rsidRPr="00921957" w:rsidRDefault="00873A05">
            <w:pPr>
              <w:rPr>
                <w:rFonts w:asciiTheme="minorHAnsi" w:hAnsiTheme="minorHAnsi" w:cstheme="minorHAnsi"/>
              </w:rPr>
            </w:pPr>
          </w:p>
        </w:tc>
        <w:tc>
          <w:tcPr>
            <w:tcW w:w="1418" w:type="dxa"/>
          </w:tcPr>
          <w:p w14:paraId="68CF93D2" w14:textId="77777777" w:rsidR="00873A05" w:rsidRPr="00921957" w:rsidRDefault="00873A05">
            <w:pPr>
              <w:rPr>
                <w:rFonts w:asciiTheme="minorHAnsi" w:hAnsiTheme="minorHAnsi" w:cstheme="minorHAnsi"/>
              </w:rPr>
            </w:pPr>
          </w:p>
        </w:tc>
        <w:tc>
          <w:tcPr>
            <w:tcW w:w="3685" w:type="dxa"/>
          </w:tcPr>
          <w:p w14:paraId="7E66D599" w14:textId="77777777" w:rsidR="00873A05" w:rsidRPr="00921957" w:rsidRDefault="00873A05">
            <w:pPr>
              <w:rPr>
                <w:rFonts w:asciiTheme="minorHAnsi" w:hAnsiTheme="minorHAnsi" w:cstheme="minorHAnsi"/>
              </w:rPr>
            </w:pPr>
          </w:p>
        </w:tc>
      </w:tr>
    </w:tbl>
    <w:p w14:paraId="5D453BB6" w14:textId="6D7B5415" w:rsidR="00DA56A0" w:rsidRDefault="00DA56A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087"/>
      </w:tblGrid>
      <w:tr w:rsidR="005B22BA" w:rsidRPr="00554C55" w14:paraId="13279485" w14:textId="77777777" w:rsidTr="005E6628">
        <w:tc>
          <w:tcPr>
            <w:tcW w:w="2552" w:type="dxa"/>
            <w:shd w:val="clear" w:color="auto" w:fill="EAF1DD" w:themeFill="accent3" w:themeFillTint="33"/>
          </w:tcPr>
          <w:p w14:paraId="6EC464D8" w14:textId="724F3768" w:rsidR="005B22BA" w:rsidRPr="00355823" w:rsidRDefault="005B22BA" w:rsidP="00355823">
            <w:pPr>
              <w:spacing w:before="40" w:after="40"/>
              <w:rPr>
                <w:rFonts w:ascii="Calibri" w:hAnsi="Calibri"/>
                <w:sz w:val="22"/>
                <w:szCs w:val="22"/>
              </w:rPr>
            </w:pPr>
            <w:r w:rsidRPr="00133772">
              <w:rPr>
                <w:rFonts w:ascii="Calibri" w:hAnsi="Calibri"/>
                <w:szCs w:val="22"/>
              </w:rPr>
              <w:t>Worker(s) name, agency and role</w:t>
            </w:r>
          </w:p>
        </w:tc>
        <w:tc>
          <w:tcPr>
            <w:tcW w:w="7087" w:type="dxa"/>
            <w:shd w:val="clear" w:color="auto" w:fill="FFFFFF"/>
          </w:tcPr>
          <w:p w14:paraId="4F693BCA" w14:textId="790F6F8B" w:rsidR="005B22BA" w:rsidRDefault="005B22BA"/>
        </w:tc>
      </w:tr>
    </w:tbl>
    <w:p w14:paraId="47ACFECC" w14:textId="77777777" w:rsidR="00030B29" w:rsidRDefault="00030B2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410"/>
        <w:gridCol w:w="1701"/>
        <w:gridCol w:w="2976"/>
      </w:tblGrid>
      <w:tr w:rsidR="005B22BA" w:rsidRPr="00554C55" w14:paraId="732269AA" w14:textId="77777777" w:rsidTr="005E6628">
        <w:tc>
          <w:tcPr>
            <w:tcW w:w="2552" w:type="dxa"/>
            <w:shd w:val="clear" w:color="auto" w:fill="EAF1DD" w:themeFill="accent3" w:themeFillTint="33"/>
          </w:tcPr>
          <w:p w14:paraId="3CAE3C35" w14:textId="21CFE5C0" w:rsidR="005B22BA" w:rsidRPr="00355823" w:rsidRDefault="005B22BA" w:rsidP="00355823">
            <w:pPr>
              <w:spacing w:before="40" w:after="40"/>
              <w:rPr>
                <w:rFonts w:ascii="Calibri" w:hAnsi="Calibri"/>
                <w:sz w:val="22"/>
                <w:szCs w:val="22"/>
              </w:rPr>
            </w:pPr>
            <w:r w:rsidRPr="00133772">
              <w:rPr>
                <w:rFonts w:ascii="Calibri" w:hAnsi="Calibri"/>
                <w:szCs w:val="22"/>
              </w:rPr>
              <w:t>Date of initial Discussion</w:t>
            </w:r>
          </w:p>
        </w:tc>
        <w:tc>
          <w:tcPr>
            <w:tcW w:w="2410" w:type="dxa"/>
            <w:shd w:val="clear" w:color="auto" w:fill="FFFFFF"/>
          </w:tcPr>
          <w:p w14:paraId="034886B0" w14:textId="77777777" w:rsidR="005B22BA" w:rsidRDefault="005B22BA"/>
        </w:tc>
        <w:tc>
          <w:tcPr>
            <w:tcW w:w="1701" w:type="dxa"/>
            <w:shd w:val="clear" w:color="auto" w:fill="EAF1DD" w:themeFill="accent3" w:themeFillTint="33"/>
          </w:tcPr>
          <w:p w14:paraId="1063C1B7" w14:textId="30C3D923" w:rsidR="005B22BA" w:rsidRPr="00355823" w:rsidRDefault="005B22BA" w:rsidP="00355823">
            <w:pPr>
              <w:rPr>
                <w:rFonts w:ascii="Calibri" w:hAnsi="Calibri" w:cs="Arial"/>
                <w:sz w:val="22"/>
                <w:szCs w:val="22"/>
              </w:rPr>
            </w:pPr>
            <w:r w:rsidRPr="00133772">
              <w:rPr>
                <w:rFonts w:ascii="Calibri" w:hAnsi="Calibri" w:cs="Arial"/>
                <w:szCs w:val="22"/>
              </w:rPr>
              <w:t>Date of review</w:t>
            </w:r>
          </w:p>
        </w:tc>
        <w:tc>
          <w:tcPr>
            <w:tcW w:w="2976" w:type="dxa"/>
            <w:shd w:val="clear" w:color="auto" w:fill="FFFFFF" w:themeFill="background1"/>
          </w:tcPr>
          <w:p w14:paraId="5E0B50AA" w14:textId="77777777" w:rsidR="005B22BA" w:rsidRDefault="005B22BA"/>
        </w:tc>
      </w:tr>
    </w:tbl>
    <w:p w14:paraId="147BD7A3" w14:textId="77777777" w:rsidR="005B22BA" w:rsidRDefault="005B22BA"/>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5B3478" w:rsidRPr="00DC3249" w14:paraId="72F42364" w14:textId="77777777" w:rsidTr="34103155">
        <w:tc>
          <w:tcPr>
            <w:tcW w:w="9639" w:type="dxa"/>
            <w:tcBorders>
              <w:top w:val="single" w:sz="4" w:space="0" w:color="auto"/>
              <w:bottom w:val="single" w:sz="4" w:space="0" w:color="auto"/>
            </w:tcBorders>
            <w:shd w:val="clear" w:color="auto" w:fill="EAF1DD" w:themeFill="accent3" w:themeFillTint="33"/>
          </w:tcPr>
          <w:p w14:paraId="0041AF71" w14:textId="626EBFD9" w:rsidR="005B3478" w:rsidRPr="000F61AA" w:rsidRDefault="001A2329" w:rsidP="0043462E">
            <w:pPr>
              <w:tabs>
                <w:tab w:val="left" w:pos="13720"/>
              </w:tabs>
              <w:spacing w:before="120" w:after="120"/>
              <w:ind w:right="-30"/>
              <w:rPr>
                <w:rFonts w:ascii="Calibri" w:hAnsi="Calibri"/>
                <w:bCs/>
              </w:rPr>
            </w:pPr>
            <w:r w:rsidRPr="000F61AA">
              <w:rPr>
                <w:rFonts w:ascii="Calibri" w:hAnsi="Calibri"/>
                <w:bCs/>
              </w:rPr>
              <w:t xml:space="preserve">Why is </w:t>
            </w:r>
            <w:r w:rsidR="0043462E">
              <w:rPr>
                <w:rFonts w:ascii="Calibri" w:hAnsi="Calibri"/>
                <w:bCs/>
              </w:rPr>
              <w:t>a</w:t>
            </w:r>
            <w:r w:rsidR="00BE61CD">
              <w:rPr>
                <w:rFonts w:ascii="Calibri" w:hAnsi="Calibri"/>
                <w:bCs/>
              </w:rPr>
              <w:t xml:space="preserve"> </w:t>
            </w:r>
            <w:r w:rsidR="000F61AA" w:rsidRPr="00BE61CD">
              <w:rPr>
                <w:rFonts w:ascii="Calibri" w:hAnsi="Calibri"/>
                <w:b/>
                <w:bCs/>
              </w:rPr>
              <w:t>T</w:t>
            </w:r>
            <w:r w:rsidR="00E6553A" w:rsidRPr="00BE61CD">
              <w:rPr>
                <w:rFonts w:ascii="Calibri" w:hAnsi="Calibri"/>
                <w:b/>
                <w:bCs/>
              </w:rPr>
              <w:t xml:space="preserve">hriving </w:t>
            </w:r>
            <w:r w:rsidR="000F61AA" w:rsidRPr="00BE61CD">
              <w:rPr>
                <w:rFonts w:ascii="Calibri" w:hAnsi="Calibri"/>
                <w:b/>
                <w:bCs/>
              </w:rPr>
              <w:t>F</w:t>
            </w:r>
            <w:r w:rsidR="00E6553A" w:rsidRPr="00BE61CD">
              <w:rPr>
                <w:rFonts w:ascii="Calibri" w:hAnsi="Calibri"/>
                <w:b/>
                <w:bCs/>
              </w:rPr>
              <w:t>amilies</w:t>
            </w:r>
            <w:r w:rsidR="00DF032E">
              <w:rPr>
                <w:rFonts w:ascii="Calibri" w:hAnsi="Calibri"/>
                <w:b/>
                <w:bCs/>
              </w:rPr>
              <w:t xml:space="preserve"> </w:t>
            </w:r>
            <w:r w:rsidR="00BE61CD" w:rsidRPr="00BE61CD">
              <w:rPr>
                <w:rFonts w:ascii="Calibri" w:hAnsi="Calibri"/>
                <w:b/>
                <w:bCs/>
              </w:rPr>
              <w:t>A</w:t>
            </w:r>
            <w:r w:rsidR="00503D12" w:rsidRPr="00BE61CD">
              <w:rPr>
                <w:rFonts w:ascii="Calibri" w:hAnsi="Calibri"/>
                <w:b/>
                <w:bCs/>
              </w:rPr>
              <w:t>ssessment</w:t>
            </w:r>
            <w:r w:rsidR="00E6553A" w:rsidRPr="000F61AA">
              <w:rPr>
                <w:rFonts w:ascii="Calibri" w:hAnsi="Calibri"/>
                <w:bCs/>
              </w:rPr>
              <w:t xml:space="preserve"> </w:t>
            </w:r>
            <w:r w:rsidR="005D587C" w:rsidRPr="005D587C">
              <w:rPr>
                <w:rFonts w:ascii="Calibri" w:hAnsi="Calibri"/>
                <w:b/>
                <w:bCs/>
              </w:rPr>
              <w:t>Tool</w:t>
            </w:r>
            <w:r w:rsidR="005D587C">
              <w:rPr>
                <w:rFonts w:ascii="Calibri" w:hAnsi="Calibri"/>
                <w:bCs/>
              </w:rPr>
              <w:t xml:space="preserve"> </w:t>
            </w:r>
            <w:r w:rsidRPr="000F61AA">
              <w:rPr>
                <w:rFonts w:ascii="Calibri" w:hAnsi="Calibri"/>
                <w:bCs/>
              </w:rPr>
              <w:t>being completed</w:t>
            </w:r>
            <w:r w:rsidR="00503D12">
              <w:rPr>
                <w:rFonts w:ascii="Calibri" w:hAnsi="Calibri"/>
                <w:bCs/>
              </w:rPr>
              <w:t xml:space="preserve"> now</w:t>
            </w:r>
            <w:r w:rsidR="007D394A">
              <w:rPr>
                <w:rFonts w:ascii="Calibri" w:hAnsi="Calibri"/>
                <w:bCs/>
              </w:rPr>
              <w:t xml:space="preserve"> and what has led us here</w:t>
            </w:r>
            <w:r w:rsidR="00503D12">
              <w:rPr>
                <w:rFonts w:ascii="Calibri" w:hAnsi="Calibri"/>
                <w:bCs/>
              </w:rPr>
              <w:t>?</w:t>
            </w:r>
          </w:p>
        </w:tc>
      </w:tr>
      <w:tr w:rsidR="005B3478" w:rsidRPr="00DC3249" w14:paraId="374033B7" w14:textId="77777777" w:rsidTr="34103155">
        <w:tc>
          <w:tcPr>
            <w:tcW w:w="9639" w:type="dxa"/>
            <w:tcBorders>
              <w:top w:val="single" w:sz="4" w:space="0" w:color="auto"/>
            </w:tcBorders>
            <w:shd w:val="clear" w:color="auto" w:fill="FFFFFF" w:themeFill="background1"/>
          </w:tcPr>
          <w:p w14:paraId="39C07AD6" w14:textId="77777777" w:rsidR="00E6553A" w:rsidRDefault="00E6553A" w:rsidP="00146EEC">
            <w:pPr>
              <w:spacing w:before="120" w:after="120"/>
              <w:jc w:val="both"/>
              <w:rPr>
                <w:rStyle w:val="Strong"/>
                <w:rFonts w:ascii="Calibri" w:hAnsi="Calibri"/>
                <w:b w:val="0"/>
                <w:bCs w:val="0"/>
              </w:rPr>
            </w:pPr>
          </w:p>
          <w:p w14:paraId="5D571D79" w14:textId="77777777" w:rsidR="00E6553A" w:rsidRDefault="00E6553A" w:rsidP="00415B51">
            <w:pPr>
              <w:spacing w:before="120" w:after="120"/>
              <w:ind w:left="99"/>
              <w:jc w:val="both"/>
              <w:rPr>
                <w:rStyle w:val="Strong"/>
                <w:rFonts w:ascii="Calibri" w:hAnsi="Calibri"/>
                <w:b w:val="0"/>
                <w:bCs w:val="0"/>
              </w:rPr>
            </w:pPr>
          </w:p>
          <w:p w14:paraId="1AFEAD04" w14:textId="42A59106" w:rsidR="00D358EE" w:rsidRPr="00347003" w:rsidRDefault="00D358EE" w:rsidP="34103155">
            <w:pPr>
              <w:spacing w:before="120" w:after="120"/>
              <w:jc w:val="both"/>
              <w:rPr>
                <w:rStyle w:val="Strong"/>
                <w:rFonts w:ascii="Calibri" w:hAnsi="Calibri"/>
                <w:b w:val="0"/>
                <w:bCs w:val="0"/>
              </w:rPr>
            </w:pPr>
          </w:p>
        </w:tc>
      </w:tr>
    </w:tbl>
    <w:p w14:paraId="25B5E92E" w14:textId="100D71D1" w:rsidR="34103155" w:rsidRDefault="34103155" w:rsidP="34103155"/>
    <w:tbl>
      <w:tblPr>
        <w:tblStyle w:val="TableGrid"/>
        <w:tblW w:w="10060" w:type="dxa"/>
        <w:tblLook w:val="04A0" w:firstRow="1" w:lastRow="0" w:firstColumn="1" w:lastColumn="0" w:noHBand="0" w:noVBand="1"/>
      </w:tblPr>
      <w:tblGrid>
        <w:gridCol w:w="108"/>
        <w:gridCol w:w="3119"/>
        <w:gridCol w:w="6520"/>
        <w:gridCol w:w="313"/>
      </w:tblGrid>
      <w:tr w:rsidR="00C8114A" w:rsidRPr="00921957" w14:paraId="37555BA5" w14:textId="77777777" w:rsidTr="00063C85">
        <w:trPr>
          <w:gridBefore w:val="1"/>
          <w:gridAfter w:val="1"/>
          <w:wBefore w:w="108" w:type="dxa"/>
          <w:wAfter w:w="313" w:type="dxa"/>
        </w:trPr>
        <w:tc>
          <w:tcPr>
            <w:tcW w:w="3119" w:type="dxa"/>
            <w:shd w:val="clear" w:color="auto" w:fill="EAF1DD" w:themeFill="accent3" w:themeFillTint="33"/>
          </w:tcPr>
          <w:p w14:paraId="606915C2" w14:textId="6887FCF7" w:rsidR="005F00A7" w:rsidRDefault="005F00A7" w:rsidP="005F00A7">
            <w:pPr>
              <w:rPr>
                <w:rFonts w:asciiTheme="minorHAnsi" w:hAnsiTheme="minorHAnsi" w:cstheme="minorHAnsi"/>
              </w:rPr>
            </w:pPr>
            <w:r>
              <w:rPr>
                <w:rFonts w:asciiTheme="minorHAnsi" w:hAnsiTheme="minorHAnsi" w:cstheme="minorHAnsi"/>
              </w:rPr>
              <w:t>Have p</w:t>
            </w:r>
            <w:r w:rsidR="0043462E">
              <w:rPr>
                <w:rFonts w:asciiTheme="minorHAnsi" w:hAnsiTheme="minorHAnsi" w:cstheme="minorHAnsi"/>
              </w:rPr>
              <w:t>arents/care</w:t>
            </w:r>
            <w:r w:rsidR="00C8114A">
              <w:rPr>
                <w:rFonts w:asciiTheme="minorHAnsi" w:hAnsiTheme="minorHAnsi" w:cstheme="minorHAnsi"/>
              </w:rPr>
              <w:t>givers consent</w:t>
            </w:r>
            <w:r>
              <w:rPr>
                <w:rFonts w:asciiTheme="minorHAnsi" w:hAnsiTheme="minorHAnsi" w:cstheme="minorHAnsi"/>
              </w:rPr>
              <w:t>ed</w:t>
            </w:r>
            <w:r w:rsidR="00C8114A">
              <w:rPr>
                <w:rFonts w:asciiTheme="minorHAnsi" w:hAnsiTheme="minorHAnsi" w:cstheme="minorHAnsi"/>
              </w:rPr>
              <w:t xml:space="preserve"> to complete an assessmen</w:t>
            </w:r>
            <w:r>
              <w:rPr>
                <w:rFonts w:asciiTheme="minorHAnsi" w:hAnsiTheme="minorHAnsi" w:cstheme="minorHAnsi"/>
              </w:rPr>
              <w:t xml:space="preserve">t? </w:t>
            </w:r>
          </w:p>
          <w:p w14:paraId="3A9075E4" w14:textId="3A74A8E4" w:rsidR="00C8114A" w:rsidRPr="005F00A7" w:rsidRDefault="005F00A7" w:rsidP="005F00A7">
            <w:pPr>
              <w:rPr>
                <w:rFonts w:asciiTheme="minorHAnsi" w:hAnsiTheme="minorHAnsi" w:cstheme="minorHAnsi"/>
                <w:i/>
              </w:rPr>
            </w:pPr>
            <w:r w:rsidRPr="005F00A7">
              <w:rPr>
                <w:rFonts w:asciiTheme="minorHAnsi" w:hAnsiTheme="minorHAnsi" w:cstheme="minorHAnsi"/>
                <w:i/>
                <w:sz w:val="22"/>
              </w:rPr>
              <w:t>(see also last section)</w:t>
            </w:r>
          </w:p>
        </w:tc>
        <w:tc>
          <w:tcPr>
            <w:tcW w:w="6520" w:type="dxa"/>
          </w:tcPr>
          <w:p w14:paraId="53077841" w14:textId="77777777" w:rsidR="00C8114A" w:rsidRDefault="00C8114A" w:rsidP="005F00A7">
            <w:pPr>
              <w:rPr>
                <w:rFonts w:asciiTheme="minorHAnsi" w:hAnsiTheme="minorHAnsi" w:cstheme="minorHAnsi"/>
              </w:rPr>
            </w:pPr>
          </w:p>
          <w:p w14:paraId="609D39F1" w14:textId="77777777" w:rsidR="00C8114A" w:rsidRDefault="00C8114A" w:rsidP="005F00A7">
            <w:pPr>
              <w:rPr>
                <w:rFonts w:asciiTheme="minorHAnsi" w:hAnsiTheme="minorHAnsi" w:cstheme="minorHAnsi"/>
              </w:rPr>
            </w:pPr>
          </w:p>
          <w:p w14:paraId="055C9C32" w14:textId="1F1AC8B8" w:rsidR="00C8114A" w:rsidRPr="00921957" w:rsidRDefault="00C8114A" w:rsidP="34103155">
            <w:pPr>
              <w:rPr>
                <w:rFonts w:asciiTheme="minorHAnsi" w:hAnsiTheme="minorHAnsi" w:cstheme="minorBidi"/>
              </w:rPr>
            </w:pPr>
          </w:p>
          <w:p w14:paraId="216D9455" w14:textId="33374098" w:rsidR="00C8114A" w:rsidRPr="00921957" w:rsidRDefault="00C8114A" w:rsidP="34103155">
            <w:pPr>
              <w:rPr>
                <w:rFonts w:asciiTheme="minorHAnsi" w:hAnsiTheme="minorHAnsi" w:cstheme="minorBidi"/>
              </w:rPr>
            </w:pPr>
          </w:p>
          <w:p w14:paraId="7185FFF6" w14:textId="72693DC0" w:rsidR="00C8114A" w:rsidRPr="00921957" w:rsidRDefault="00C8114A" w:rsidP="34103155">
            <w:pPr>
              <w:rPr>
                <w:rFonts w:asciiTheme="minorHAnsi" w:hAnsiTheme="minorHAnsi" w:cstheme="minorBidi"/>
              </w:rPr>
            </w:pPr>
          </w:p>
          <w:p w14:paraId="0FD29C29" w14:textId="08AF915A" w:rsidR="00C8114A" w:rsidRPr="00921957" w:rsidRDefault="00C8114A" w:rsidP="34103155">
            <w:pPr>
              <w:rPr>
                <w:rFonts w:asciiTheme="minorHAnsi" w:hAnsiTheme="minorHAnsi" w:cstheme="minorBidi"/>
              </w:rPr>
            </w:pPr>
          </w:p>
          <w:p w14:paraId="0AC4B4B6" w14:textId="5EAB2E60" w:rsidR="00C8114A" w:rsidRPr="00921957" w:rsidRDefault="00C8114A" w:rsidP="34103155">
            <w:pPr>
              <w:rPr>
                <w:rFonts w:asciiTheme="minorHAnsi" w:hAnsiTheme="minorHAnsi" w:cstheme="minorBidi"/>
              </w:rPr>
            </w:pPr>
          </w:p>
        </w:tc>
      </w:tr>
      <w:tr w:rsidR="000E18F5" w:rsidRPr="00921957" w14:paraId="5A6709D1" w14:textId="77777777" w:rsidTr="00CF2A8A">
        <w:trPr>
          <w:gridBefore w:val="1"/>
          <w:gridAfter w:val="1"/>
          <w:wBefore w:w="108" w:type="dxa"/>
          <w:wAfter w:w="313" w:type="dxa"/>
        </w:trPr>
        <w:tc>
          <w:tcPr>
            <w:tcW w:w="9639" w:type="dxa"/>
            <w:gridSpan w:val="2"/>
            <w:shd w:val="clear" w:color="auto" w:fill="EAF1DD" w:themeFill="accent3" w:themeFillTint="33"/>
          </w:tcPr>
          <w:p w14:paraId="03232951" w14:textId="77777777" w:rsidR="000E18F5" w:rsidRDefault="000E18F5" w:rsidP="005F00A7">
            <w:pPr>
              <w:rPr>
                <w:rFonts w:asciiTheme="minorHAnsi" w:hAnsiTheme="minorHAnsi" w:cstheme="minorHAnsi"/>
              </w:rPr>
            </w:pPr>
          </w:p>
          <w:p w14:paraId="06893FF3" w14:textId="227F27B6" w:rsidR="000E18F5" w:rsidRDefault="000E18F5" w:rsidP="005F00A7">
            <w:pPr>
              <w:rPr>
                <w:rFonts w:asciiTheme="minorHAnsi" w:hAnsiTheme="minorHAnsi" w:cstheme="minorHAnsi"/>
              </w:rPr>
            </w:pPr>
          </w:p>
        </w:tc>
      </w:tr>
      <w:tr w:rsidR="00463AC8" w:rsidRPr="00463AC8" w14:paraId="4C6A23AE" w14:textId="77777777" w:rsidTr="00063C85">
        <w:tblPrEx>
          <w:shd w:val="clear" w:color="auto" w:fill="009634"/>
        </w:tblPrEx>
        <w:tc>
          <w:tcPr>
            <w:tcW w:w="10060" w:type="dxa"/>
            <w:gridSpan w:val="4"/>
            <w:shd w:val="clear" w:color="auto" w:fill="009634"/>
          </w:tcPr>
          <w:p w14:paraId="34CA3543" w14:textId="4A115FF4" w:rsidR="00463AC8" w:rsidRPr="00463AC8" w:rsidRDefault="009D3D01" w:rsidP="00A66C6C">
            <w:pPr>
              <w:pStyle w:val="ListParagraph"/>
              <w:numPr>
                <w:ilvl w:val="0"/>
                <w:numId w:val="1"/>
              </w:numPr>
              <w:rPr>
                <w:rFonts w:asciiTheme="minorHAnsi" w:hAnsiTheme="minorHAnsi" w:cstheme="minorHAnsi"/>
                <w:b/>
                <w:bCs/>
                <w:color w:val="FFFFFF" w:themeColor="background1"/>
                <w:sz w:val="28"/>
                <w:szCs w:val="28"/>
              </w:rPr>
            </w:pPr>
            <w:r>
              <w:rPr>
                <w:rFonts w:asciiTheme="minorHAnsi" w:hAnsiTheme="minorHAnsi" w:cstheme="minorHAnsi"/>
              </w:rPr>
              <w:lastRenderedPageBreak/>
              <w:br w:type="page"/>
            </w:r>
            <w:r w:rsidR="00550C35">
              <w:rPr>
                <w:rFonts w:asciiTheme="minorHAnsi" w:hAnsiTheme="minorHAnsi" w:cstheme="minorHAnsi"/>
                <w:b/>
                <w:bCs/>
                <w:color w:val="FFFFFF" w:themeColor="background1"/>
                <w:sz w:val="32"/>
                <w:szCs w:val="32"/>
              </w:rPr>
              <w:t>RELATIONSHIPS AND E</w:t>
            </w:r>
            <w:r w:rsidR="00883152">
              <w:rPr>
                <w:rFonts w:asciiTheme="minorHAnsi" w:hAnsiTheme="minorHAnsi" w:cstheme="minorHAnsi"/>
                <w:b/>
                <w:bCs/>
                <w:color w:val="FFFFFF" w:themeColor="background1"/>
                <w:sz w:val="32"/>
                <w:szCs w:val="32"/>
              </w:rPr>
              <w:t xml:space="preserve">MOTIONAL </w:t>
            </w:r>
            <w:r w:rsidR="00AC2E8E">
              <w:rPr>
                <w:rFonts w:asciiTheme="minorHAnsi" w:hAnsiTheme="minorHAnsi" w:cstheme="minorHAnsi"/>
                <w:b/>
                <w:bCs/>
                <w:color w:val="FFFFFF" w:themeColor="background1"/>
                <w:sz w:val="32"/>
                <w:szCs w:val="32"/>
              </w:rPr>
              <w:t>WELLBEING</w:t>
            </w:r>
          </w:p>
        </w:tc>
      </w:tr>
    </w:tbl>
    <w:p w14:paraId="79D158CC" w14:textId="6F487EEC" w:rsidR="00463AC8" w:rsidRPr="00463AC8" w:rsidRDefault="00463AC8">
      <w:pPr>
        <w:rPr>
          <w:rFonts w:asciiTheme="minorHAnsi" w:hAnsiTheme="minorHAnsi" w:cstheme="minorHAnsi"/>
        </w:rPr>
      </w:pPr>
      <w:bookmarkStart w:id="4" w:name="_Hlk25995994"/>
    </w:p>
    <w:tbl>
      <w:tblPr>
        <w:tblStyle w:val="TableGrid"/>
        <w:tblW w:w="10060" w:type="dxa"/>
        <w:tblLook w:val="04A0" w:firstRow="1" w:lastRow="0" w:firstColumn="1" w:lastColumn="0" w:noHBand="0" w:noVBand="1"/>
      </w:tblPr>
      <w:tblGrid>
        <w:gridCol w:w="10060"/>
      </w:tblGrid>
      <w:tr w:rsidR="00463AC8" w:rsidRPr="00463AC8" w14:paraId="22B2B851" w14:textId="77777777" w:rsidTr="00063C85">
        <w:tc>
          <w:tcPr>
            <w:tcW w:w="10060" w:type="dxa"/>
            <w:shd w:val="clear" w:color="auto" w:fill="EAF1DD" w:themeFill="accent3" w:themeFillTint="33"/>
          </w:tcPr>
          <w:p w14:paraId="0E4024F8" w14:textId="34FC0FC8" w:rsidR="00D47E07" w:rsidRDefault="00D47E07">
            <w:pPr>
              <w:rPr>
                <w:rFonts w:asciiTheme="minorHAnsi" w:hAnsiTheme="minorHAnsi" w:cstheme="minorHAnsi"/>
                <w:b/>
                <w:bCs/>
              </w:rPr>
            </w:pPr>
            <w:r>
              <w:rPr>
                <w:rFonts w:asciiTheme="minorHAnsi" w:hAnsiTheme="minorHAnsi" w:cstheme="minorHAnsi"/>
                <w:b/>
                <w:bCs/>
              </w:rPr>
              <w:t xml:space="preserve">Why </w:t>
            </w:r>
            <w:r w:rsidR="00550C35">
              <w:rPr>
                <w:rFonts w:asciiTheme="minorHAnsi" w:hAnsiTheme="minorHAnsi" w:cstheme="minorHAnsi"/>
                <w:b/>
                <w:bCs/>
              </w:rPr>
              <w:t xml:space="preserve">relationships and </w:t>
            </w:r>
            <w:r w:rsidR="002146C7">
              <w:rPr>
                <w:rFonts w:asciiTheme="minorHAnsi" w:hAnsiTheme="minorHAnsi" w:cstheme="minorHAnsi"/>
                <w:b/>
                <w:bCs/>
              </w:rPr>
              <w:t>emotional well-being</w:t>
            </w:r>
            <w:r w:rsidR="00955A62">
              <w:rPr>
                <w:rFonts w:asciiTheme="minorHAnsi" w:hAnsiTheme="minorHAnsi" w:cstheme="minorHAnsi"/>
                <w:b/>
                <w:bCs/>
              </w:rPr>
              <w:t xml:space="preserve"> </w:t>
            </w:r>
            <w:r w:rsidR="00550C35">
              <w:rPr>
                <w:rFonts w:asciiTheme="minorHAnsi" w:hAnsiTheme="minorHAnsi" w:cstheme="minorHAnsi"/>
                <w:b/>
                <w:bCs/>
              </w:rPr>
              <w:t>are</w:t>
            </w:r>
            <w:r>
              <w:rPr>
                <w:rFonts w:asciiTheme="minorHAnsi" w:hAnsiTheme="minorHAnsi" w:cstheme="minorHAnsi"/>
                <w:b/>
                <w:bCs/>
              </w:rPr>
              <w:t xml:space="preserve"> important</w:t>
            </w:r>
          </w:p>
          <w:p w14:paraId="1E0FF9CC" w14:textId="18EB198E" w:rsidR="00463AC8" w:rsidRPr="00BD0700" w:rsidRDefault="00463AC8">
            <w:pPr>
              <w:rPr>
                <w:rFonts w:asciiTheme="minorHAnsi" w:hAnsiTheme="minorHAnsi" w:cstheme="minorHAnsi"/>
                <w:b/>
                <w:bCs/>
                <w:sz w:val="12"/>
              </w:rPr>
            </w:pPr>
            <w:r w:rsidRPr="00D358EE">
              <w:rPr>
                <w:rFonts w:asciiTheme="minorHAnsi" w:hAnsiTheme="minorHAnsi" w:cstheme="minorHAnsi"/>
                <w:b/>
                <w:bCs/>
              </w:rPr>
              <w:t xml:space="preserve"> </w:t>
            </w:r>
          </w:p>
          <w:p w14:paraId="54215EA8" w14:textId="3B691A05" w:rsidR="00E86BA5" w:rsidRPr="00550C35" w:rsidRDefault="6C0247EA" w:rsidP="2427AA4F">
            <w:pPr>
              <w:rPr>
                <w:rFonts w:asciiTheme="minorHAnsi" w:hAnsiTheme="minorHAnsi" w:cstheme="minorBidi"/>
                <w:color w:val="222222"/>
                <w:sz w:val="22"/>
                <w:szCs w:val="22"/>
                <w:lang w:eastAsia="en-GB"/>
              </w:rPr>
            </w:pPr>
            <w:r w:rsidRPr="7D2C49E5">
              <w:rPr>
                <w:rFonts w:asciiTheme="minorHAnsi" w:hAnsiTheme="minorHAnsi" w:cstheme="minorBidi"/>
                <w:sz w:val="22"/>
                <w:szCs w:val="22"/>
                <w:lang w:eastAsia="en-GB"/>
              </w:rPr>
              <w:t>Babies and children need to be close to</w:t>
            </w:r>
            <w:r w:rsidR="08145FED" w:rsidRPr="7D2C49E5">
              <w:rPr>
                <w:rFonts w:asciiTheme="minorHAnsi" w:hAnsiTheme="minorHAnsi" w:cstheme="minorBidi"/>
                <w:sz w:val="22"/>
                <w:szCs w:val="22"/>
                <w:lang w:eastAsia="en-GB"/>
              </w:rPr>
              <w:t xml:space="preserve"> and guided </w:t>
            </w:r>
            <w:r w:rsidR="577C35F8" w:rsidRPr="7D2C49E5">
              <w:rPr>
                <w:rFonts w:asciiTheme="minorHAnsi" w:hAnsiTheme="minorHAnsi" w:cstheme="minorBidi"/>
                <w:sz w:val="22"/>
                <w:szCs w:val="22"/>
                <w:lang w:eastAsia="en-GB"/>
              </w:rPr>
              <w:t>by</w:t>
            </w:r>
            <w:r w:rsidRPr="7D2C49E5">
              <w:rPr>
                <w:rFonts w:asciiTheme="minorHAnsi" w:hAnsiTheme="minorHAnsi" w:cstheme="minorBidi"/>
                <w:sz w:val="22"/>
                <w:szCs w:val="22"/>
                <w:lang w:eastAsia="en-GB"/>
              </w:rPr>
              <w:t xml:space="preserve"> their </w:t>
            </w:r>
            <w:r w:rsidR="56873128" w:rsidRPr="7D2C49E5">
              <w:rPr>
                <w:rFonts w:asciiTheme="minorHAnsi" w:hAnsiTheme="minorHAnsi" w:cstheme="minorBidi"/>
                <w:sz w:val="22"/>
                <w:szCs w:val="22"/>
                <w:lang w:eastAsia="en-GB"/>
              </w:rPr>
              <w:t>parent/</w:t>
            </w:r>
            <w:r w:rsidR="00F03C4D" w:rsidRPr="7D2C49E5">
              <w:rPr>
                <w:rFonts w:asciiTheme="minorHAnsi" w:hAnsiTheme="minorHAnsi" w:cstheme="minorBidi"/>
                <w:sz w:val="22"/>
                <w:szCs w:val="22"/>
                <w:lang w:eastAsia="en-GB"/>
              </w:rPr>
              <w:t>caregiver</w:t>
            </w:r>
            <w:r w:rsidRPr="7D2C49E5">
              <w:rPr>
                <w:rFonts w:asciiTheme="minorHAnsi" w:hAnsiTheme="minorHAnsi" w:cstheme="minorBidi"/>
                <w:sz w:val="22"/>
                <w:szCs w:val="22"/>
                <w:lang w:eastAsia="en-GB"/>
              </w:rPr>
              <w:t>s</w:t>
            </w:r>
            <w:r w:rsidR="4C989EFC" w:rsidRPr="7D2C49E5">
              <w:rPr>
                <w:rFonts w:asciiTheme="minorHAnsi" w:hAnsiTheme="minorHAnsi" w:cstheme="minorBidi"/>
                <w:sz w:val="22"/>
                <w:szCs w:val="22"/>
                <w:lang w:eastAsia="en-GB"/>
              </w:rPr>
              <w:t>,</w:t>
            </w:r>
            <w:r w:rsidR="413A38DF" w:rsidRPr="7D2C49E5">
              <w:rPr>
                <w:rFonts w:asciiTheme="minorHAnsi" w:hAnsiTheme="minorHAnsi" w:cstheme="minorBidi"/>
                <w:sz w:val="22"/>
                <w:szCs w:val="22"/>
                <w:lang w:eastAsia="en-GB"/>
              </w:rPr>
              <w:t xml:space="preserve"> which</w:t>
            </w:r>
            <w:r w:rsidRPr="7D2C49E5">
              <w:rPr>
                <w:rFonts w:asciiTheme="minorHAnsi" w:hAnsiTheme="minorHAnsi" w:cstheme="minorBidi"/>
                <w:sz w:val="22"/>
                <w:szCs w:val="22"/>
                <w:lang w:eastAsia="en-GB"/>
              </w:rPr>
              <w:t xml:space="preserve"> helps them to feel secure</w:t>
            </w:r>
            <w:r w:rsidR="395B5B97" w:rsidRPr="7D2C49E5">
              <w:rPr>
                <w:rFonts w:asciiTheme="minorHAnsi" w:hAnsiTheme="minorHAnsi" w:cstheme="minorBidi"/>
                <w:sz w:val="22"/>
                <w:szCs w:val="22"/>
                <w:lang w:eastAsia="en-GB"/>
              </w:rPr>
              <w:t xml:space="preserve">, </w:t>
            </w:r>
            <w:r w:rsidRPr="7D2C49E5">
              <w:rPr>
                <w:rFonts w:asciiTheme="minorHAnsi" w:hAnsiTheme="minorHAnsi" w:cstheme="minorBidi"/>
                <w:sz w:val="22"/>
                <w:szCs w:val="22"/>
                <w:lang w:eastAsia="en-GB"/>
              </w:rPr>
              <w:t>loved</w:t>
            </w:r>
            <w:r w:rsidR="395B5B97" w:rsidRPr="7D2C49E5">
              <w:rPr>
                <w:rFonts w:asciiTheme="minorHAnsi" w:hAnsiTheme="minorHAnsi" w:cstheme="minorBidi"/>
                <w:sz w:val="22"/>
                <w:szCs w:val="22"/>
                <w:lang w:eastAsia="en-GB"/>
              </w:rPr>
              <w:t xml:space="preserve"> and</w:t>
            </w:r>
            <w:r w:rsidR="7BC866DF" w:rsidRPr="7D2C49E5">
              <w:rPr>
                <w:rFonts w:asciiTheme="minorHAnsi" w:hAnsiTheme="minorHAnsi" w:cstheme="minorBidi"/>
                <w:sz w:val="22"/>
                <w:szCs w:val="22"/>
                <w:lang w:eastAsia="en-GB"/>
              </w:rPr>
              <w:t xml:space="preserve"> able</w:t>
            </w:r>
            <w:r w:rsidR="395B5B97" w:rsidRPr="7D2C49E5">
              <w:rPr>
                <w:rFonts w:asciiTheme="minorHAnsi" w:hAnsiTheme="minorHAnsi" w:cstheme="minorBidi"/>
                <w:sz w:val="22"/>
                <w:szCs w:val="22"/>
                <w:lang w:eastAsia="en-GB"/>
              </w:rPr>
              <w:t xml:space="preserve"> to thrive</w:t>
            </w:r>
            <w:r w:rsidRPr="7D2C49E5">
              <w:rPr>
                <w:rFonts w:asciiTheme="minorHAnsi" w:hAnsiTheme="minorHAnsi" w:cstheme="minorBidi"/>
                <w:sz w:val="22"/>
                <w:szCs w:val="22"/>
                <w:lang w:eastAsia="en-GB"/>
              </w:rPr>
              <w:t>.</w:t>
            </w:r>
            <w:r w:rsidR="577C35F8" w:rsidRPr="7D2C49E5">
              <w:rPr>
                <w:rFonts w:asciiTheme="minorHAnsi" w:hAnsiTheme="minorHAnsi" w:cstheme="minorBidi"/>
                <w:sz w:val="22"/>
                <w:szCs w:val="22"/>
                <w:lang w:eastAsia="en-GB"/>
              </w:rPr>
              <w:t xml:space="preserve"> </w:t>
            </w:r>
            <w:r w:rsidR="08145FED" w:rsidRPr="7D2C49E5">
              <w:rPr>
                <w:rFonts w:asciiTheme="minorHAnsi" w:hAnsiTheme="minorHAnsi" w:cstheme="minorBidi"/>
                <w:sz w:val="22"/>
                <w:szCs w:val="22"/>
                <w:lang w:eastAsia="en-GB"/>
              </w:rPr>
              <w:t>This includes h</w:t>
            </w:r>
            <w:r w:rsidR="395B5B97" w:rsidRPr="7D2C49E5">
              <w:rPr>
                <w:rFonts w:asciiTheme="minorHAnsi" w:hAnsiTheme="minorHAnsi" w:cstheme="minorBidi"/>
                <w:sz w:val="22"/>
                <w:szCs w:val="22"/>
                <w:lang w:eastAsia="en-GB"/>
              </w:rPr>
              <w:t xml:space="preserve">aving parents/caregivers </w:t>
            </w:r>
            <w:r w:rsidR="577C35F8" w:rsidRPr="7D2C49E5">
              <w:rPr>
                <w:rFonts w:asciiTheme="minorHAnsi" w:hAnsiTheme="minorHAnsi" w:cstheme="minorBidi"/>
                <w:sz w:val="22"/>
                <w:szCs w:val="22"/>
                <w:lang w:eastAsia="en-GB"/>
              </w:rPr>
              <w:t>who are interested in them</w:t>
            </w:r>
            <w:r w:rsidR="08145FED" w:rsidRPr="7D2C49E5">
              <w:rPr>
                <w:rFonts w:asciiTheme="minorHAnsi" w:hAnsiTheme="minorHAnsi" w:cstheme="minorBidi"/>
                <w:sz w:val="22"/>
                <w:szCs w:val="22"/>
                <w:lang w:eastAsia="en-GB"/>
              </w:rPr>
              <w:t>,</w:t>
            </w:r>
            <w:r w:rsidR="577C35F8" w:rsidRPr="7D2C49E5">
              <w:rPr>
                <w:rFonts w:asciiTheme="minorHAnsi" w:hAnsiTheme="minorHAnsi" w:cstheme="minorBidi"/>
                <w:sz w:val="22"/>
                <w:szCs w:val="22"/>
                <w:lang w:eastAsia="en-GB"/>
              </w:rPr>
              <w:t xml:space="preserve"> </w:t>
            </w:r>
            <w:r w:rsidR="08145FED" w:rsidRPr="7D2C49E5">
              <w:rPr>
                <w:rFonts w:asciiTheme="minorHAnsi" w:hAnsiTheme="minorHAnsi" w:cstheme="minorBidi"/>
                <w:sz w:val="22"/>
                <w:szCs w:val="22"/>
                <w:lang w:eastAsia="en-GB"/>
              </w:rPr>
              <w:t xml:space="preserve">who </w:t>
            </w:r>
            <w:r w:rsidR="577C35F8" w:rsidRPr="7D2C49E5">
              <w:rPr>
                <w:rFonts w:asciiTheme="minorHAnsi" w:hAnsiTheme="minorHAnsi" w:cstheme="minorBidi"/>
                <w:sz w:val="22"/>
                <w:szCs w:val="22"/>
                <w:lang w:eastAsia="en-GB"/>
              </w:rPr>
              <w:t>spend time with them</w:t>
            </w:r>
            <w:r w:rsidR="19C176A2" w:rsidRPr="7D2C49E5">
              <w:rPr>
                <w:rFonts w:asciiTheme="minorHAnsi" w:hAnsiTheme="minorHAnsi" w:cstheme="minorBidi"/>
                <w:sz w:val="22"/>
                <w:szCs w:val="22"/>
                <w:lang w:eastAsia="en-GB"/>
              </w:rPr>
              <w:t>,</w:t>
            </w:r>
            <w:r w:rsidR="395B5B97" w:rsidRPr="7D2C49E5">
              <w:rPr>
                <w:rFonts w:asciiTheme="minorHAnsi" w:hAnsiTheme="minorHAnsi" w:cstheme="minorBidi"/>
                <w:sz w:val="22"/>
                <w:szCs w:val="22"/>
                <w:lang w:eastAsia="en-GB"/>
              </w:rPr>
              <w:t xml:space="preserve"> </w:t>
            </w:r>
            <w:r w:rsidR="577C35F8" w:rsidRPr="7D2C49E5">
              <w:rPr>
                <w:rFonts w:asciiTheme="minorHAnsi" w:hAnsiTheme="minorHAnsi" w:cstheme="minorBidi"/>
                <w:sz w:val="22"/>
                <w:szCs w:val="22"/>
                <w:lang w:eastAsia="en-GB"/>
              </w:rPr>
              <w:t xml:space="preserve">respond to their needs </w:t>
            </w:r>
            <w:r w:rsidR="395B5B97" w:rsidRPr="7D2C49E5">
              <w:rPr>
                <w:rFonts w:asciiTheme="minorHAnsi" w:hAnsiTheme="minorHAnsi" w:cstheme="minorBidi"/>
                <w:sz w:val="22"/>
                <w:szCs w:val="22"/>
                <w:lang w:eastAsia="en-GB"/>
              </w:rPr>
              <w:t xml:space="preserve">and </w:t>
            </w:r>
            <w:r w:rsidR="08145FED" w:rsidRPr="7D2C49E5">
              <w:rPr>
                <w:rFonts w:asciiTheme="minorHAnsi" w:hAnsiTheme="minorHAnsi" w:cstheme="minorBidi"/>
                <w:sz w:val="22"/>
                <w:szCs w:val="22"/>
                <w:lang w:eastAsia="en-GB"/>
              </w:rPr>
              <w:t xml:space="preserve">who </w:t>
            </w:r>
            <w:r w:rsidR="395B5B97" w:rsidRPr="7D2C49E5">
              <w:rPr>
                <w:rFonts w:asciiTheme="minorHAnsi" w:hAnsiTheme="minorHAnsi" w:cstheme="minorBidi"/>
                <w:sz w:val="22"/>
                <w:szCs w:val="22"/>
                <w:lang w:eastAsia="en-GB"/>
              </w:rPr>
              <w:t>maintain appropriate boundaries.</w:t>
            </w:r>
            <w:r w:rsidR="395B5B97" w:rsidRPr="7D2C49E5">
              <w:rPr>
                <w:rFonts w:asciiTheme="minorHAnsi" w:hAnsiTheme="minorHAnsi" w:cstheme="minorBidi"/>
                <w:color w:val="222222"/>
                <w:sz w:val="22"/>
                <w:szCs w:val="22"/>
                <w:lang w:eastAsia="en-GB"/>
              </w:rPr>
              <w:t xml:space="preserve"> </w:t>
            </w:r>
            <w:r w:rsidR="08145FED" w:rsidRPr="7D2C49E5">
              <w:rPr>
                <w:rFonts w:asciiTheme="minorHAnsi" w:hAnsiTheme="minorHAnsi" w:cstheme="minorBidi"/>
                <w:color w:val="222222"/>
                <w:sz w:val="22"/>
                <w:szCs w:val="22"/>
                <w:lang w:eastAsia="en-GB"/>
              </w:rPr>
              <w:t xml:space="preserve"> </w:t>
            </w:r>
            <w:r w:rsidR="577C35F8" w:rsidRPr="7D2C49E5">
              <w:rPr>
                <w:rFonts w:asciiTheme="minorHAnsi" w:hAnsiTheme="minorHAnsi" w:cstheme="minorBidi"/>
                <w:sz w:val="22"/>
                <w:szCs w:val="22"/>
                <w:lang w:eastAsia="en-GB"/>
              </w:rPr>
              <w:t xml:space="preserve">Good emotional and mental health is important in helping to strengthen the child’s </w:t>
            </w:r>
            <w:r w:rsidR="11D4CB47" w:rsidRPr="7D2C49E5">
              <w:rPr>
                <w:rFonts w:asciiTheme="minorHAnsi" w:hAnsiTheme="minorHAnsi" w:cstheme="minorBidi"/>
                <w:sz w:val="22"/>
                <w:szCs w:val="22"/>
                <w:lang w:eastAsia="en-GB"/>
              </w:rPr>
              <w:t xml:space="preserve">confidence </w:t>
            </w:r>
            <w:r w:rsidR="2F9D81A2" w:rsidRPr="7D2C49E5">
              <w:rPr>
                <w:rFonts w:asciiTheme="minorHAnsi" w:hAnsiTheme="minorHAnsi" w:cstheme="minorBidi"/>
                <w:sz w:val="22"/>
                <w:szCs w:val="22"/>
                <w:lang w:eastAsia="en-GB"/>
              </w:rPr>
              <w:t>in themselves and others. This helps them have happy healthy relationships now and in the future Children who have a positive view of themselves can thrive in school, friendships and within the wider community</w:t>
            </w:r>
            <w:r w:rsidR="577C35F8" w:rsidRPr="7D2C49E5">
              <w:rPr>
                <w:rFonts w:asciiTheme="minorHAnsi" w:hAnsiTheme="minorHAnsi" w:cstheme="minorBidi"/>
                <w:sz w:val="22"/>
                <w:szCs w:val="22"/>
                <w:lang w:eastAsia="en-GB"/>
              </w:rPr>
              <w:t xml:space="preserve">.  </w:t>
            </w:r>
          </w:p>
          <w:p w14:paraId="453A49E0" w14:textId="77777777" w:rsidR="000D49C7" w:rsidRPr="000D49C7" w:rsidRDefault="000D49C7" w:rsidP="00812AA1">
            <w:pPr>
              <w:rPr>
                <w:rFonts w:asciiTheme="minorHAnsi" w:hAnsiTheme="minorHAnsi" w:cstheme="minorHAnsi"/>
                <w:sz w:val="22"/>
                <w:szCs w:val="22"/>
                <w:lang w:eastAsia="en-GB"/>
              </w:rPr>
            </w:pPr>
          </w:p>
          <w:p w14:paraId="4E7D89BA" w14:textId="747D93D9" w:rsidR="00A356DD" w:rsidRPr="000D49C7" w:rsidRDefault="002146C7" w:rsidP="00D93C82">
            <w:pPr>
              <w:rPr>
                <w:rFonts w:asciiTheme="minorHAnsi" w:hAnsiTheme="minorHAnsi" w:cstheme="minorHAnsi"/>
                <w:sz w:val="22"/>
                <w:szCs w:val="22"/>
                <w:lang w:eastAsia="en-GB"/>
              </w:rPr>
            </w:pPr>
            <w:r w:rsidRPr="000D49C7">
              <w:rPr>
                <w:rFonts w:asciiTheme="minorHAnsi" w:hAnsiTheme="minorHAnsi" w:cstheme="minorHAnsi"/>
                <w:sz w:val="22"/>
                <w:szCs w:val="22"/>
                <w:lang w:eastAsia="en-GB"/>
              </w:rPr>
              <w:t xml:space="preserve">Emotional and mental ill health is a serious problem among children if </w:t>
            </w:r>
            <w:r w:rsidR="00D93C82" w:rsidRPr="000D49C7">
              <w:rPr>
                <w:rFonts w:asciiTheme="minorHAnsi" w:hAnsiTheme="minorHAnsi" w:cstheme="minorHAnsi"/>
                <w:sz w:val="22"/>
                <w:szCs w:val="22"/>
                <w:lang w:eastAsia="en-GB"/>
              </w:rPr>
              <w:t xml:space="preserve">neglected and </w:t>
            </w:r>
            <w:r w:rsidRPr="000D49C7">
              <w:rPr>
                <w:rFonts w:asciiTheme="minorHAnsi" w:hAnsiTheme="minorHAnsi" w:cstheme="minorHAnsi"/>
                <w:sz w:val="22"/>
                <w:szCs w:val="22"/>
                <w:lang w:eastAsia="en-GB"/>
              </w:rPr>
              <w:t>left untreated</w:t>
            </w:r>
            <w:r w:rsidR="00550C35">
              <w:rPr>
                <w:rFonts w:asciiTheme="minorHAnsi" w:hAnsiTheme="minorHAnsi" w:cstheme="minorHAnsi"/>
                <w:sz w:val="22"/>
                <w:szCs w:val="22"/>
                <w:lang w:eastAsia="en-GB"/>
              </w:rPr>
              <w:t>. T</w:t>
            </w:r>
            <w:r w:rsidRPr="000D49C7">
              <w:rPr>
                <w:rFonts w:asciiTheme="minorHAnsi" w:hAnsiTheme="minorHAnsi" w:cstheme="minorHAnsi"/>
                <w:sz w:val="22"/>
                <w:szCs w:val="22"/>
                <w:lang w:eastAsia="en-GB"/>
              </w:rPr>
              <w:t xml:space="preserve">here is evidence that it can </w:t>
            </w:r>
            <w:r w:rsidR="00D93C82" w:rsidRPr="000D49C7">
              <w:rPr>
                <w:rFonts w:asciiTheme="minorHAnsi" w:hAnsiTheme="minorHAnsi" w:cstheme="minorHAnsi"/>
                <w:sz w:val="22"/>
                <w:szCs w:val="22"/>
                <w:lang w:eastAsia="en-GB"/>
              </w:rPr>
              <w:t xml:space="preserve">lead to disruptive behaviour, isolation, difficulty forming relationships and </w:t>
            </w:r>
            <w:r w:rsidRPr="000D49C7">
              <w:rPr>
                <w:rFonts w:asciiTheme="minorHAnsi" w:hAnsiTheme="minorHAnsi" w:cstheme="minorHAnsi"/>
                <w:sz w:val="22"/>
                <w:szCs w:val="22"/>
                <w:lang w:eastAsia="en-GB"/>
              </w:rPr>
              <w:t>become an enduring life-long condition with associated life limiting effects.</w:t>
            </w:r>
          </w:p>
          <w:p w14:paraId="7E306C2B" w14:textId="038CE017" w:rsidR="00D93C82" w:rsidRPr="00BE2D08" w:rsidRDefault="00D93C82" w:rsidP="00D93C82">
            <w:pPr>
              <w:rPr>
                <w:rFonts w:ascii="UniversNextPro-Light" w:hAnsi="UniversNextPro-Light" w:cs="UniversNextPro-Light"/>
                <w:sz w:val="12"/>
                <w:szCs w:val="12"/>
                <w:lang w:eastAsia="en-GB"/>
              </w:rPr>
            </w:pPr>
          </w:p>
        </w:tc>
      </w:tr>
    </w:tbl>
    <w:p w14:paraId="4B3A0477" w14:textId="7AD6D4FD" w:rsidR="00463AC8" w:rsidRDefault="00DD1ABE" w:rsidP="00DD1ABE">
      <w:pPr>
        <w:tabs>
          <w:tab w:val="left" w:pos="3206"/>
        </w:tabs>
      </w:pPr>
      <w:r>
        <w:tab/>
      </w:r>
    </w:p>
    <w:tbl>
      <w:tblPr>
        <w:tblStyle w:val="TableGrid"/>
        <w:tblW w:w="10060" w:type="dxa"/>
        <w:tblLook w:val="04A0" w:firstRow="1" w:lastRow="0" w:firstColumn="1" w:lastColumn="0" w:noHBand="0" w:noVBand="1"/>
      </w:tblPr>
      <w:tblGrid>
        <w:gridCol w:w="10060"/>
      </w:tblGrid>
      <w:tr w:rsidR="00DD1ABE" w14:paraId="68081F7A" w14:textId="77777777" w:rsidTr="00063C85">
        <w:tc>
          <w:tcPr>
            <w:tcW w:w="10060" w:type="dxa"/>
          </w:tcPr>
          <w:p w14:paraId="6583271B" w14:textId="6A13854B" w:rsidR="00DD1ABE" w:rsidRDefault="0038395F" w:rsidP="00DD1ABE">
            <w:pPr>
              <w:tabs>
                <w:tab w:val="left" w:pos="3206"/>
              </w:tabs>
              <w:rPr>
                <w:rFonts w:asciiTheme="minorHAnsi" w:hAnsiTheme="minorHAnsi" w:cstheme="minorHAnsi"/>
                <w:b/>
                <w:bCs/>
              </w:rPr>
            </w:pPr>
            <w:bookmarkStart w:id="5" w:name="_Hlk28080357"/>
            <w:r>
              <w:rPr>
                <w:rFonts w:asciiTheme="minorHAnsi" w:hAnsiTheme="minorHAnsi" w:cstheme="minorHAnsi"/>
                <w:b/>
                <w:bCs/>
              </w:rPr>
              <w:t>Lived Experience</w:t>
            </w:r>
            <w:r w:rsidR="000E70FB">
              <w:rPr>
                <w:rFonts w:asciiTheme="minorHAnsi" w:hAnsiTheme="minorHAnsi" w:cstheme="minorHAnsi"/>
                <w:b/>
                <w:bCs/>
              </w:rPr>
              <w:t>s</w:t>
            </w:r>
          </w:p>
          <w:p w14:paraId="1330E04C" w14:textId="6A97936C" w:rsidR="00DD1ABE" w:rsidRDefault="0019409E" w:rsidP="00DD1ABE">
            <w:pPr>
              <w:tabs>
                <w:tab w:val="left" w:pos="3206"/>
              </w:tabs>
            </w:pPr>
            <w:r>
              <w:rPr>
                <w:rFonts w:asciiTheme="minorHAnsi" w:hAnsiTheme="minorHAnsi" w:cstheme="minorHAnsi"/>
                <w:bCs/>
                <w:i/>
                <w:sz w:val="22"/>
              </w:rPr>
              <w:t>How the child and the parent/care giver describe th</w:t>
            </w:r>
            <w:r w:rsidR="007E62C7">
              <w:rPr>
                <w:rFonts w:asciiTheme="minorHAnsi" w:hAnsiTheme="minorHAnsi" w:cstheme="minorHAnsi"/>
                <w:bCs/>
                <w:i/>
                <w:sz w:val="22"/>
              </w:rPr>
              <w:t xml:space="preserve">eir </w:t>
            </w:r>
            <w:r w:rsidR="00F853EE">
              <w:rPr>
                <w:rFonts w:asciiTheme="minorHAnsi" w:hAnsiTheme="minorHAnsi" w:cstheme="minorHAnsi"/>
                <w:bCs/>
                <w:i/>
                <w:sz w:val="22"/>
              </w:rPr>
              <w:t>relationship</w:t>
            </w:r>
            <w:r>
              <w:rPr>
                <w:rFonts w:asciiTheme="minorHAnsi" w:hAnsiTheme="minorHAnsi" w:cstheme="minorHAnsi"/>
                <w:bCs/>
                <w:i/>
                <w:sz w:val="22"/>
              </w:rPr>
              <w:t>.</w:t>
            </w:r>
          </w:p>
          <w:p w14:paraId="50643159" w14:textId="77777777" w:rsidR="00DD1ABE" w:rsidRDefault="00DD1ABE" w:rsidP="00DD1ABE">
            <w:pPr>
              <w:tabs>
                <w:tab w:val="left" w:pos="3206"/>
              </w:tabs>
            </w:pPr>
          </w:p>
          <w:p w14:paraId="53A1CE90" w14:textId="77777777" w:rsidR="00BD0700" w:rsidRDefault="00BD0700" w:rsidP="00DD1ABE">
            <w:pPr>
              <w:tabs>
                <w:tab w:val="left" w:pos="3206"/>
              </w:tabs>
            </w:pPr>
          </w:p>
          <w:p w14:paraId="7AB9F13E" w14:textId="77777777" w:rsidR="00A955A7" w:rsidRDefault="00A955A7" w:rsidP="00DD1ABE">
            <w:pPr>
              <w:tabs>
                <w:tab w:val="left" w:pos="3206"/>
              </w:tabs>
            </w:pPr>
          </w:p>
          <w:p w14:paraId="64CCD50B" w14:textId="761E1B25" w:rsidR="00BD0700" w:rsidRDefault="00BD0700" w:rsidP="00DD1ABE">
            <w:pPr>
              <w:tabs>
                <w:tab w:val="left" w:pos="3206"/>
              </w:tabs>
            </w:pPr>
          </w:p>
          <w:p w14:paraId="7C0449DB" w14:textId="77777777" w:rsidR="00063C85" w:rsidRDefault="00063C85" w:rsidP="00DD1ABE">
            <w:pPr>
              <w:tabs>
                <w:tab w:val="left" w:pos="3206"/>
              </w:tabs>
            </w:pPr>
          </w:p>
          <w:p w14:paraId="17D52C10" w14:textId="55198DDD" w:rsidR="00DD1ABE" w:rsidRDefault="00DD1ABE" w:rsidP="00DD1ABE">
            <w:pPr>
              <w:tabs>
                <w:tab w:val="left" w:pos="3206"/>
              </w:tabs>
            </w:pPr>
          </w:p>
        </w:tc>
      </w:tr>
      <w:bookmarkEnd w:id="4"/>
      <w:bookmarkEnd w:id="5"/>
    </w:tbl>
    <w:p w14:paraId="14434756" w14:textId="77777777" w:rsidR="009D3D01" w:rsidRDefault="009D3D01" w:rsidP="00DD1ABE">
      <w:pPr>
        <w:tabs>
          <w:tab w:val="left" w:pos="3206"/>
        </w:tabs>
      </w:pPr>
    </w:p>
    <w:tbl>
      <w:tblPr>
        <w:tblW w:w="1009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0"/>
        <w:gridCol w:w="1389"/>
        <w:gridCol w:w="7258"/>
      </w:tblGrid>
      <w:tr w:rsidR="009D3D01" w:rsidRPr="009D3D01" w14:paraId="694E87A1" w14:textId="77777777" w:rsidTr="00063C85">
        <w:tc>
          <w:tcPr>
            <w:tcW w:w="10097" w:type="dxa"/>
            <w:gridSpan w:val="3"/>
            <w:shd w:val="clear" w:color="auto" w:fill="D9D9D9" w:themeFill="background1" w:themeFillShade="D9"/>
            <w:vAlign w:val="center"/>
          </w:tcPr>
          <w:p w14:paraId="28ABFE7B" w14:textId="674C71E8" w:rsidR="009D3D01" w:rsidRPr="009D3D01" w:rsidRDefault="009D3D01" w:rsidP="00FE0C51">
            <w:pPr>
              <w:tabs>
                <w:tab w:val="left" w:pos="3206"/>
              </w:tabs>
              <w:spacing w:line="20" w:lineRule="atLeast"/>
              <w:rPr>
                <w:rFonts w:asciiTheme="minorHAnsi" w:hAnsiTheme="minorHAnsi" w:cstheme="minorHAnsi"/>
                <w:b/>
                <w:bCs/>
                <w:sz w:val="28"/>
              </w:rPr>
            </w:pPr>
            <w:r w:rsidRPr="009D3D01">
              <w:rPr>
                <w:rFonts w:asciiTheme="minorHAnsi" w:hAnsiTheme="minorHAnsi" w:cstheme="minorHAnsi"/>
                <w:b/>
                <w:bCs/>
                <w:sz w:val="28"/>
              </w:rPr>
              <w:t xml:space="preserve">Assessment of </w:t>
            </w:r>
            <w:r w:rsidR="00AE28D6">
              <w:rPr>
                <w:rFonts w:asciiTheme="minorHAnsi" w:hAnsiTheme="minorHAnsi" w:cstheme="minorHAnsi"/>
                <w:b/>
                <w:bCs/>
                <w:sz w:val="28"/>
              </w:rPr>
              <w:t>N</w:t>
            </w:r>
            <w:r w:rsidRPr="009D3D01">
              <w:rPr>
                <w:rFonts w:asciiTheme="minorHAnsi" w:hAnsiTheme="minorHAnsi" w:cstheme="minorHAnsi"/>
                <w:b/>
                <w:bCs/>
                <w:sz w:val="28"/>
              </w:rPr>
              <w:t>eed</w:t>
            </w:r>
          </w:p>
        </w:tc>
      </w:tr>
      <w:tr w:rsidR="00D358EE" w:rsidRPr="0022403C" w14:paraId="16F68204" w14:textId="77777777" w:rsidTr="00063C85">
        <w:tc>
          <w:tcPr>
            <w:tcW w:w="1450" w:type="dxa"/>
            <w:vMerge w:val="restart"/>
            <w:shd w:val="clear" w:color="auto" w:fill="D9D9D9" w:themeFill="background1" w:themeFillShade="D9"/>
            <w:vAlign w:val="center"/>
          </w:tcPr>
          <w:p w14:paraId="3BAAE877" w14:textId="0BAFFBD2" w:rsidR="00D358EE" w:rsidRPr="0022403C" w:rsidRDefault="00550C35" w:rsidP="00FE0C51">
            <w:pPr>
              <w:spacing w:line="20" w:lineRule="atLeast"/>
              <w:rPr>
                <w:rFonts w:ascii="Calibri" w:hAnsi="Calibri"/>
                <w:b/>
                <w:sz w:val="20"/>
                <w:szCs w:val="20"/>
              </w:rPr>
            </w:pPr>
            <w:r>
              <w:rPr>
                <w:rFonts w:ascii="Calibri" w:hAnsi="Calibri"/>
                <w:b/>
                <w:sz w:val="22"/>
              </w:rPr>
              <w:t xml:space="preserve">a) </w:t>
            </w:r>
            <w:r w:rsidR="00B04C1C">
              <w:rPr>
                <w:rFonts w:ascii="Calibri" w:hAnsi="Calibri"/>
                <w:b/>
                <w:sz w:val="22"/>
              </w:rPr>
              <w:t>R</w:t>
            </w:r>
            <w:r w:rsidR="00082DA4" w:rsidRPr="00082DA4">
              <w:rPr>
                <w:rFonts w:ascii="Calibri" w:hAnsi="Calibri"/>
                <w:b/>
                <w:sz w:val="22"/>
              </w:rPr>
              <w:t>elationships and communication</w:t>
            </w:r>
            <w:r w:rsidR="00D358EE" w:rsidRPr="00082DA4">
              <w:rPr>
                <w:rFonts w:ascii="Calibri" w:hAnsi="Calibri"/>
                <w:b/>
                <w:sz w:val="22"/>
              </w:rPr>
              <w:t xml:space="preserve"> </w:t>
            </w:r>
          </w:p>
        </w:tc>
        <w:tc>
          <w:tcPr>
            <w:tcW w:w="1389" w:type="dxa"/>
            <w:shd w:val="clear" w:color="auto" w:fill="00B050"/>
            <w:vAlign w:val="center"/>
          </w:tcPr>
          <w:p w14:paraId="26A4E30E" w14:textId="5E5CE66C" w:rsidR="00D358EE" w:rsidRPr="0022403C" w:rsidRDefault="00AE28D6" w:rsidP="00FE0C51">
            <w:pPr>
              <w:spacing w:line="20" w:lineRule="atLeast"/>
              <w:rPr>
                <w:rFonts w:ascii="Calibri" w:hAnsi="Calibri"/>
                <w:b/>
                <w:sz w:val="20"/>
                <w:szCs w:val="20"/>
              </w:rPr>
            </w:pPr>
            <w:r>
              <w:rPr>
                <w:rFonts w:ascii="Calibri" w:hAnsi="Calibri"/>
                <w:b/>
                <w:sz w:val="20"/>
                <w:szCs w:val="20"/>
              </w:rPr>
              <w:t>1.</w:t>
            </w:r>
            <w:r w:rsidR="00D358EE" w:rsidRPr="0022403C">
              <w:rPr>
                <w:rFonts w:ascii="Calibri" w:hAnsi="Calibri"/>
                <w:b/>
                <w:sz w:val="20"/>
                <w:szCs w:val="20"/>
              </w:rPr>
              <w:t>All Needs Met</w:t>
            </w:r>
          </w:p>
        </w:tc>
        <w:tc>
          <w:tcPr>
            <w:tcW w:w="7258" w:type="dxa"/>
            <w:shd w:val="clear" w:color="auto" w:fill="FFFFFF" w:themeFill="background1"/>
            <w:vAlign w:val="center"/>
          </w:tcPr>
          <w:p w14:paraId="1EA765BB" w14:textId="431294D3" w:rsidR="00C86BA1" w:rsidRPr="00055CBD" w:rsidRDefault="00082DA4" w:rsidP="00FE0C51">
            <w:pPr>
              <w:spacing w:line="20" w:lineRule="atLeast"/>
              <w:rPr>
                <w:rFonts w:ascii="Calibri" w:hAnsi="Calibri"/>
                <w:sz w:val="20"/>
                <w:szCs w:val="20"/>
              </w:rPr>
            </w:pPr>
            <w:r w:rsidRPr="00055CBD">
              <w:rPr>
                <w:rFonts w:ascii="Calibri" w:hAnsi="Calibri"/>
                <w:sz w:val="20"/>
                <w:szCs w:val="20"/>
              </w:rPr>
              <w:t>Parent/caregiver and child enjoy regular two-way communication</w:t>
            </w:r>
            <w:r>
              <w:rPr>
                <w:rFonts w:ascii="Calibri" w:hAnsi="Calibri"/>
                <w:sz w:val="20"/>
                <w:szCs w:val="20"/>
              </w:rPr>
              <w:t xml:space="preserve"> and p</w:t>
            </w:r>
            <w:r w:rsidRPr="00055CBD">
              <w:rPr>
                <w:rFonts w:ascii="Calibri" w:hAnsi="Calibri"/>
                <w:sz w:val="20"/>
                <w:szCs w:val="20"/>
              </w:rPr>
              <w:t>arent/caregiver listens to the child’s views through shared language and understanding</w:t>
            </w:r>
            <w:r>
              <w:rPr>
                <w:rFonts w:ascii="Calibri" w:hAnsi="Calibri"/>
                <w:sz w:val="20"/>
                <w:szCs w:val="20"/>
              </w:rPr>
              <w:t xml:space="preserve">. They </w:t>
            </w:r>
            <w:r w:rsidRPr="00082DA4">
              <w:rPr>
                <w:rFonts w:ascii="Calibri" w:hAnsi="Calibri"/>
                <w:sz w:val="20"/>
                <w:szCs w:val="20"/>
              </w:rPr>
              <w:t>take an interest in the child’s likes, friends, and progress</w:t>
            </w:r>
            <w:r w:rsidR="00F51F28">
              <w:rPr>
                <w:rFonts w:ascii="Calibri" w:hAnsi="Calibri"/>
                <w:sz w:val="20"/>
                <w:szCs w:val="20"/>
              </w:rPr>
              <w:t xml:space="preserve"> and enjoy interactions with each other</w:t>
            </w:r>
            <w:r w:rsidRPr="00082DA4">
              <w:rPr>
                <w:rFonts w:ascii="Calibri" w:hAnsi="Calibri"/>
                <w:sz w:val="20"/>
                <w:szCs w:val="20"/>
              </w:rPr>
              <w:t>.</w:t>
            </w:r>
            <w:r w:rsidR="00F51F28">
              <w:rPr>
                <w:rFonts w:ascii="Calibri" w:hAnsi="Calibri"/>
                <w:sz w:val="20"/>
                <w:szCs w:val="20"/>
              </w:rPr>
              <w:t xml:space="preserve"> There is a positive</w:t>
            </w:r>
            <w:r w:rsidR="00550C35">
              <w:rPr>
                <w:rFonts w:ascii="Calibri" w:hAnsi="Calibri"/>
                <w:sz w:val="20"/>
                <w:szCs w:val="20"/>
              </w:rPr>
              <w:t xml:space="preserve"> </w:t>
            </w:r>
            <w:proofErr w:type="gramStart"/>
            <w:r w:rsidR="00550C35">
              <w:rPr>
                <w:rFonts w:ascii="Calibri" w:hAnsi="Calibri"/>
                <w:sz w:val="20"/>
                <w:szCs w:val="20"/>
              </w:rPr>
              <w:t>two way</w:t>
            </w:r>
            <w:proofErr w:type="gramEnd"/>
            <w:r w:rsidR="00F51F28">
              <w:rPr>
                <w:rFonts w:ascii="Calibri" w:hAnsi="Calibri"/>
                <w:sz w:val="20"/>
                <w:szCs w:val="20"/>
              </w:rPr>
              <w:t xml:space="preserve"> relationship.</w:t>
            </w:r>
          </w:p>
        </w:tc>
      </w:tr>
      <w:tr w:rsidR="00D358EE" w:rsidRPr="0022403C" w14:paraId="05DA6EBC" w14:textId="77777777" w:rsidTr="00063C85">
        <w:tc>
          <w:tcPr>
            <w:tcW w:w="1450" w:type="dxa"/>
            <w:vMerge/>
            <w:vAlign w:val="center"/>
          </w:tcPr>
          <w:p w14:paraId="09E68715" w14:textId="44EE02B7" w:rsidR="00D358EE" w:rsidRPr="0022403C" w:rsidRDefault="00D358EE" w:rsidP="00FE0C51">
            <w:pPr>
              <w:spacing w:line="20" w:lineRule="atLeast"/>
              <w:rPr>
                <w:rFonts w:ascii="Calibri" w:hAnsi="Calibri"/>
                <w:b/>
                <w:sz w:val="20"/>
                <w:szCs w:val="20"/>
              </w:rPr>
            </w:pPr>
          </w:p>
        </w:tc>
        <w:tc>
          <w:tcPr>
            <w:tcW w:w="1389" w:type="dxa"/>
            <w:shd w:val="clear" w:color="auto" w:fill="D6E3BC" w:themeFill="accent3" w:themeFillTint="66"/>
            <w:vAlign w:val="center"/>
          </w:tcPr>
          <w:p w14:paraId="6BD8E9DF" w14:textId="6E4FF4F1" w:rsidR="00D358EE" w:rsidRPr="0022403C" w:rsidRDefault="00535261" w:rsidP="00FE0C51">
            <w:pPr>
              <w:spacing w:line="20" w:lineRule="atLeast"/>
              <w:rPr>
                <w:rFonts w:ascii="Calibri" w:hAnsi="Calibri"/>
                <w:b/>
                <w:sz w:val="20"/>
                <w:szCs w:val="20"/>
              </w:rPr>
            </w:pPr>
            <w:r>
              <w:rPr>
                <w:rFonts w:ascii="Calibri" w:hAnsi="Calibri"/>
                <w:b/>
                <w:sz w:val="20"/>
                <w:szCs w:val="20"/>
              </w:rPr>
              <w:t>2.</w:t>
            </w:r>
            <w:r w:rsidR="00D47E07">
              <w:rPr>
                <w:rFonts w:ascii="Calibri" w:hAnsi="Calibri"/>
                <w:b/>
                <w:sz w:val="20"/>
                <w:szCs w:val="20"/>
              </w:rPr>
              <w:t xml:space="preserve">Many </w:t>
            </w:r>
            <w:r w:rsidR="00D358EE" w:rsidRPr="0022403C">
              <w:rPr>
                <w:rFonts w:ascii="Calibri" w:hAnsi="Calibri"/>
                <w:b/>
                <w:sz w:val="20"/>
                <w:szCs w:val="20"/>
              </w:rPr>
              <w:t>Needs Met</w:t>
            </w:r>
          </w:p>
        </w:tc>
        <w:tc>
          <w:tcPr>
            <w:tcW w:w="7258" w:type="dxa"/>
            <w:shd w:val="clear" w:color="auto" w:fill="FFFFFF" w:themeFill="background1"/>
            <w:vAlign w:val="center"/>
          </w:tcPr>
          <w:p w14:paraId="7B910785" w14:textId="5374AE1B" w:rsidR="00C86BA1" w:rsidRPr="00055CBD" w:rsidRDefault="00055CBD" w:rsidP="00FE0C51">
            <w:pPr>
              <w:spacing w:line="20" w:lineRule="atLeast"/>
              <w:rPr>
                <w:rFonts w:ascii="Calibri" w:hAnsi="Calibri"/>
                <w:color w:val="000000" w:themeColor="text1"/>
                <w:sz w:val="20"/>
                <w:szCs w:val="20"/>
              </w:rPr>
            </w:pPr>
            <w:r>
              <w:rPr>
                <w:rFonts w:ascii="Calibri" w:hAnsi="Calibri"/>
                <w:color w:val="000000" w:themeColor="text1"/>
                <w:sz w:val="20"/>
                <w:szCs w:val="20"/>
              </w:rPr>
              <w:t xml:space="preserve">Communication is </w:t>
            </w:r>
            <w:r w:rsidR="00D358EE" w:rsidRPr="000A673E">
              <w:rPr>
                <w:rFonts w:ascii="Calibri" w:hAnsi="Calibri"/>
                <w:color w:val="000000" w:themeColor="text1"/>
                <w:sz w:val="20"/>
                <w:szCs w:val="20"/>
              </w:rPr>
              <w:t>positiv</w:t>
            </w:r>
            <w:r>
              <w:rPr>
                <w:rFonts w:ascii="Calibri" w:hAnsi="Calibri"/>
                <w:color w:val="000000" w:themeColor="text1"/>
                <w:sz w:val="20"/>
                <w:szCs w:val="20"/>
              </w:rPr>
              <w:t>e</w:t>
            </w:r>
            <w:r w:rsidR="00082DA4">
              <w:rPr>
                <w:rFonts w:ascii="Calibri" w:hAnsi="Calibri"/>
                <w:color w:val="000000" w:themeColor="text1"/>
                <w:sz w:val="20"/>
                <w:szCs w:val="20"/>
              </w:rPr>
              <w:t xml:space="preserve"> and p</w:t>
            </w:r>
            <w:r w:rsidR="00535261">
              <w:rPr>
                <w:rFonts w:ascii="Calibri" w:hAnsi="Calibri"/>
                <w:color w:val="000000" w:themeColor="text1"/>
                <w:sz w:val="20"/>
                <w:szCs w:val="20"/>
              </w:rPr>
              <w:t>arent/</w:t>
            </w:r>
            <w:r w:rsidR="00F03C4D">
              <w:rPr>
                <w:rFonts w:ascii="Calibri" w:hAnsi="Calibri"/>
                <w:color w:val="000000" w:themeColor="text1"/>
                <w:sz w:val="20"/>
                <w:szCs w:val="20"/>
              </w:rPr>
              <w:t>caregiver</w:t>
            </w:r>
            <w:r w:rsidR="00D358EE" w:rsidRPr="000A673E">
              <w:rPr>
                <w:rFonts w:ascii="Calibri" w:hAnsi="Calibri"/>
                <w:color w:val="000000" w:themeColor="text1"/>
                <w:sz w:val="20"/>
                <w:szCs w:val="20"/>
              </w:rPr>
              <w:t xml:space="preserve"> responds </w:t>
            </w:r>
            <w:r w:rsidR="00790D4A">
              <w:rPr>
                <w:rFonts w:ascii="Calibri" w:hAnsi="Calibri"/>
                <w:color w:val="000000" w:themeColor="text1"/>
                <w:sz w:val="20"/>
                <w:szCs w:val="20"/>
              </w:rPr>
              <w:t xml:space="preserve">appropriately </w:t>
            </w:r>
            <w:r w:rsidR="00D358EE" w:rsidRPr="000A673E">
              <w:rPr>
                <w:rFonts w:ascii="Calibri" w:hAnsi="Calibri"/>
                <w:color w:val="000000" w:themeColor="text1"/>
                <w:sz w:val="20"/>
                <w:szCs w:val="20"/>
              </w:rPr>
              <w:t>even if the child</w:t>
            </w:r>
            <w:r w:rsidR="000A673E" w:rsidRPr="000A673E">
              <w:rPr>
                <w:rFonts w:ascii="Calibri" w:hAnsi="Calibri"/>
                <w:color w:val="000000" w:themeColor="text1"/>
                <w:sz w:val="20"/>
                <w:szCs w:val="20"/>
              </w:rPr>
              <w:t xml:space="preserve">’s communication is challenging, the child is experiencing negative emotions or needs help to regulate </w:t>
            </w:r>
            <w:r w:rsidR="00F51F28">
              <w:rPr>
                <w:rFonts w:ascii="Calibri" w:hAnsi="Calibri"/>
                <w:color w:val="000000" w:themeColor="text1"/>
                <w:sz w:val="20"/>
                <w:szCs w:val="20"/>
              </w:rPr>
              <w:t xml:space="preserve">their </w:t>
            </w:r>
            <w:r w:rsidR="000A673E" w:rsidRPr="000A673E">
              <w:rPr>
                <w:rFonts w:ascii="Calibri" w:hAnsi="Calibri"/>
                <w:color w:val="000000" w:themeColor="text1"/>
                <w:sz w:val="20"/>
                <w:szCs w:val="20"/>
              </w:rPr>
              <w:t>feelings</w:t>
            </w:r>
            <w:r w:rsidR="00D358EE" w:rsidRPr="00F51F28">
              <w:rPr>
                <w:rFonts w:ascii="Calibri" w:hAnsi="Calibri"/>
                <w:color w:val="000000" w:themeColor="text1"/>
                <w:sz w:val="20"/>
                <w:szCs w:val="20"/>
              </w:rPr>
              <w:t>.</w:t>
            </w:r>
            <w:r w:rsidR="00F51F28" w:rsidRPr="00F51F28">
              <w:rPr>
                <w:rFonts w:ascii="Calibri" w:hAnsi="Calibri"/>
                <w:color w:val="000000" w:themeColor="text1"/>
                <w:sz w:val="20"/>
                <w:szCs w:val="20"/>
              </w:rPr>
              <w:t xml:space="preserve"> B</w:t>
            </w:r>
            <w:r w:rsidR="00082DA4" w:rsidRPr="00F51F28">
              <w:rPr>
                <w:rFonts w:ascii="Calibri" w:hAnsi="Calibri"/>
                <w:color w:val="000000" w:themeColor="text1"/>
                <w:sz w:val="20"/>
                <w:szCs w:val="20"/>
              </w:rPr>
              <w:t>oth parent &amp; child enjoy interactions with each other</w:t>
            </w:r>
            <w:r w:rsidR="00790D4A">
              <w:rPr>
                <w:rFonts w:ascii="Calibri" w:hAnsi="Calibri"/>
                <w:color w:val="000000" w:themeColor="text1"/>
                <w:sz w:val="20"/>
                <w:szCs w:val="20"/>
              </w:rPr>
              <w:t xml:space="preserve"> and agree it is mostly a positive relationship.</w:t>
            </w:r>
            <w:r w:rsidR="00082DA4" w:rsidRPr="00F51F28">
              <w:rPr>
                <w:rFonts w:ascii="Calibri" w:hAnsi="Calibri"/>
                <w:color w:val="000000" w:themeColor="text1"/>
                <w:sz w:val="20"/>
                <w:szCs w:val="20"/>
              </w:rPr>
              <w:t xml:space="preserve"> </w:t>
            </w:r>
          </w:p>
        </w:tc>
      </w:tr>
      <w:tr w:rsidR="00D358EE" w:rsidRPr="0022403C" w14:paraId="0289326D" w14:textId="77777777" w:rsidTr="00063C85">
        <w:tc>
          <w:tcPr>
            <w:tcW w:w="1450" w:type="dxa"/>
            <w:vMerge/>
            <w:vAlign w:val="center"/>
          </w:tcPr>
          <w:p w14:paraId="27D6C7B0" w14:textId="79EAF1A1" w:rsidR="00D358EE" w:rsidRPr="0022403C" w:rsidRDefault="00D358EE" w:rsidP="00FE0C51">
            <w:pPr>
              <w:spacing w:line="20" w:lineRule="atLeast"/>
              <w:rPr>
                <w:rFonts w:ascii="Calibri" w:hAnsi="Calibri"/>
                <w:b/>
                <w:sz w:val="20"/>
                <w:szCs w:val="20"/>
              </w:rPr>
            </w:pPr>
          </w:p>
        </w:tc>
        <w:tc>
          <w:tcPr>
            <w:tcW w:w="1389" w:type="dxa"/>
            <w:shd w:val="clear" w:color="auto" w:fill="FFF2CC"/>
            <w:vAlign w:val="center"/>
          </w:tcPr>
          <w:p w14:paraId="75B776E9" w14:textId="4241A6D0" w:rsidR="00D358EE" w:rsidRPr="0022403C" w:rsidRDefault="00535261" w:rsidP="00FE0C51">
            <w:pPr>
              <w:spacing w:line="20" w:lineRule="atLeast"/>
              <w:rPr>
                <w:rFonts w:ascii="Calibri" w:hAnsi="Calibri"/>
                <w:b/>
                <w:sz w:val="20"/>
                <w:szCs w:val="20"/>
              </w:rPr>
            </w:pPr>
            <w:r>
              <w:rPr>
                <w:rFonts w:ascii="Calibri" w:hAnsi="Calibri"/>
                <w:b/>
                <w:sz w:val="20"/>
                <w:szCs w:val="20"/>
              </w:rPr>
              <w:t>3.</w:t>
            </w:r>
            <w:r w:rsidR="00D358EE" w:rsidRPr="0022403C">
              <w:rPr>
                <w:rFonts w:ascii="Calibri" w:hAnsi="Calibri"/>
                <w:b/>
                <w:sz w:val="20"/>
                <w:szCs w:val="20"/>
              </w:rPr>
              <w:t>Some Needs</w:t>
            </w:r>
            <w:r w:rsidR="00D358EE">
              <w:rPr>
                <w:rFonts w:ascii="Calibri" w:hAnsi="Calibri"/>
                <w:b/>
                <w:sz w:val="20"/>
                <w:szCs w:val="20"/>
              </w:rPr>
              <w:t xml:space="preserve"> </w:t>
            </w:r>
            <w:r w:rsidR="002C3D9F">
              <w:rPr>
                <w:rFonts w:ascii="Calibri" w:hAnsi="Calibri"/>
                <w:b/>
                <w:sz w:val="20"/>
                <w:szCs w:val="20"/>
              </w:rPr>
              <w:t>met</w:t>
            </w:r>
          </w:p>
        </w:tc>
        <w:tc>
          <w:tcPr>
            <w:tcW w:w="7258" w:type="dxa"/>
            <w:shd w:val="clear" w:color="auto" w:fill="FFFFFF" w:themeFill="background1"/>
            <w:vAlign w:val="center"/>
          </w:tcPr>
          <w:p w14:paraId="1A59CFE5" w14:textId="0BA34E1A" w:rsidR="00C86BA1" w:rsidRPr="000A673E" w:rsidRDefault="000A673E" w:rsidP="00FE0C51">
            <w:pPr>
              <w:spacing w:line="20" w:lineRule="atLeast"/>
              <w:rPr>
                <w:rFonts w:ascii="Calibri" w:hAnsi="Calibri"/>
                <w:color w:val="000000" w:themeColor="text1"/>
                <w:sz w:val="20"/>
                <w:szCs w:val="20"/>
              </w:rPr>
            </w:pPr>
            <w:r w:rsidRPr="000A673E">
              <w:rPr>
                <w:rFonts w:ascii="Calibri" w:hAnsi="Calibri"/>
                <w:color w:val="000000" w:themeColor="text1"/>
                <w:sz w:val="20"/>
                <w:szCs w:val="20"/>
              </w:rPr>
              <w:t xml:space="preserve">Communication is mainly </w:t>
            </w:r>
            <w:r w:rsidR="00055CBD">
              <w:rPr>
                <w:rFonts w:ascii="Calibri" w:hAnsi="Calibri"/>
                <w:color w:val="000000" w:themeColor="text1"/>
                <w:sz w:val="20"/>
                <w:szCs w:val="20"/>
              </w:rPr>
              <w:t xml:space="preserve">started </w:t>
            </w:r>
            <w:r w:rsidRPr="000A673E">
              <w:rPr>
                <w:rFonts w:ascii="Calibri" w:hAnsi="Calibri"/>
                <w:color w:val="000000" w:themeColor="text1"/>
                <w:sz w:val="20"/>
                <w:szCs w:val="20"/>
              </w:rPr>
              <w:t>b</w:t>
            </w:r>
            <w:r w:rsidR="00BD0700">
              <w:rPr>
                <w:rFonts w:ascii="Calibri" w:hAnsi="Calibri"/>
                <w:color w:val="000000" w:themeColor="text1"/>
                <w:sz w:val="20"/>
                <w:szCs w:val="20"/>
              </w:rPr>
              <w:t>y</w:t>
            </w:r>
            <w:r w:rsidRPr="000A673E">
              <w:rPr>
                <w:rFonts w:ascii="Calibri" w:hAnsi="Calibri"/>
                <w:color w:val="000000" w:themeColor="text1"/>
                <w:sz w:val="20"/>
                <w:szCs w:val="20"/>
              </w:rPr>
              <w:t xml:space="preserve"> the child and sometimes by the </w:t>
            </w:r>
            <w:r w:rsidR="00F03C4D">
              <w:rPr>
                <w:rFonts w:ascii="Calibri" w:hAnsi="Calibri"/>
                <w:color w:val="000000" w:themeColor="text1"/>
                <w:sz w:val="20"/>
                <w:szCs w:val="20"/>
              </w:rPr>
              <w:t>parent/caregiver</w:t>
            </w:r>
            <w:r w:rsidRPr="000A673E">
              <w:rPr>
                <w:rFonts w:ascii="Calibri" w:hAnsi="Calibri"/>
                <w:color w:val="000000" w:themeColor="text1"/>
                <w:sz w:val="20"/>
                <w:szCs w:val="20"/>
              </w:rPr>
              <w:t xml:space="preserve">. </w:t>
            </w:r>
            <w:r w:rsidR="00C86BA1" w:rsidRPr="00055CBD">
              <w:rPr>
                <w:rFonts w:ascii="Calibri" w:hAnsi="Calibri"/>
                <w:color w:val="000000" w:themeColor="text1"/>
                <w:sz w:val="20"/>
                <w:szCs w:val="20"/>
              </w:rPr>
              <w:t>Parent</w:t>
            </w:r>
            <w:r w:rsidR="00055CBD" w:rsidRPr="00055CBD">
              <w:rPr>
                <w:rFonts w:ascii="Calibri" w:hAnsi="Calibri"/>
                <w:color w:val="000000" w:themeColor="text1"/>
                <w:sz w:val="20"/>
                <w:szCs w:val="20"/>
              </w:rPr>
              <w:t>/caregiver</w:t>
            </w:r>
            <w:r w:rsidR="00C86BA1" w:rsidRPr="00055CBD">
              <w:rPr>
                <w:rFonts w:ascii="Calibri" w:hAnsi="Calibri"/>
                <w:color w:val="000000" w:themeColor="text1"/>
                <w:sz w:val="20"/>
                <w:szCs w:val="20"/>
              </w:rPr>
              <w:t xml:space="preserve">’s response </w:t>
            </w:r>
            <w:r w:rsidR="00F51F28">
              <w:rPr>
                <w:rFonts w:ascii="Calibri" w:hAnsi="Calibri"/>
                <w:color w:val="000000" w:themeColor="text1"/>
                <w:sz w:val="20"/>
                <w:szCs w:val="20"/>
              </w:rPr>
              <w:t xml:space="preserve">is </w:t>
            </w:r>
            <w:r w:rsidR="00C86BA1" w:rsidRPr="00055CBD">
              <w:rPr>
                <w:rFonts w:ascii="Calibri" w:hAnsi="Calibri"/>
                <w:color w:val="000000" w:themeColor="text1"/>
                <w:sz w:val="20"/>
                <w:szCs w:val="20"/>
              </w:rPr>
              <w:t>sometimes negative if the child’s behaviour is challenging or distressed.</w:t>
            </w:r>
            <w:r w:rsidR="00F51F28" w:rsidRPr="00F51F28">
              <w:rPr>
                <w:rFonts w:ascii="Calibri" w:hAnsi="Calibri"/>
                <w:color w:val="000000" w:themeColor="text1"/>
                <w:sz w:val="20"/>
                <w:szCs w:val="20"/>
              </w:rPr>
              <w:t xml:space="preserve"> </w:t>
            </w:r>
            <w:r w:rsidR="00790D4A">
              <w:rPr>
                <w:rFonts w:ascii="Calibri" w:hAnsi="Calibri"/>
                <w:color w:val="000000" w:themeColor="text1"/>
                <w:sz w:val="20"/>
                <w:szCs w:val="20"/>
              </w:rPr>
              <w:t>The quality of the relationship and communication could be improved.</w:t>
            </w:r>
          </w:p>
        </w:tc>
      </w:tr>
      <w:tr w:rsidR="00D358EE" w:rsidRPr="0022403C" w14:paraId="6E1822C5" w14:textId="77777777" w:rsidTr="00063C85">
        <w:tc>
          <w:tcPr>
            <w:tcW w:w="1450" w:type="dxa"/>
            <w:vMerge/>
            <w:vAlign w:val="center"/>
          </w:tcPr>
          <w:p w14:paraId="646035D8" w14:textId="4544B4CF" w:rsidR="00D358EE" w:rsidRPr="0022403C" w:rsidRDefault="00D358EE" w:rsidP="00FE0C51">
            <w:pPr>
              <w:spacing w:line="20" w:lineRule="atLeast"/>
              <w:rPr>
                <w:rFonts w:ascii="Calibri" w:hAnsi="Calibri"/>
                <w:b/>
                <w:sz w:val="20"/>
                <w:szCs w:val="20"/>
              </w:rPr>
            </w:pPr>
          </w:p>
        </w:tc>
        <w:tc>
          <w:tcPr>
            <w:tcW w:w="1389" w:type="dxa"/>
            <w:shd w:val="clear" w:color="auto" w:fill="F2DBDB" w:themeFill="accent2" w:themeFillTint="33"/>
            <w:vAlign w:val="center"/>
          </w:tcPr>
          <w:p w14:paraId="59FE8CCA" w14:textId="5428DF83" w:rsidR="00D358EE" w:rsidRPr="0022403C" w:rsidRDefault="00535261" w:rsidP="00FE0C51">
            <w:pPr>
              <w:spacing w:line="20" w:lineRule="atLeast"/>
              <w:rPr>
                <w:rFonts w:ascii="Calibri" w:hAnsi="Calibri"/>
                <w:b/>
                <w:sz w:val="20"/>
                <w:szCs w:val="20"/>
              </w:rPr>
            </w:pPr>
            <w:r>
              <w:rPr>
                <w:rFonts w:ascii="Calibri" w:hAnsi="Calibri"/>
                <w:b/>
                <w:sz w:val="20"/>
                <w:szCs w:val="20"/>
              </w:rPr>
              <w:t>4</w:t>
            </w:r>
            <w:r w:rsidR="00AE28D6">
              <w:rPr>
                <w:rFonts w:ascii="Calibri" w:hAnsi="Calibri"/>
                <w:b/>
                <w:sz w:val="20"/>
                <w:szCs w:val="20"/>
              </w:rPr>
              <w:t xml:space="preserve">. </w:t>
            </w:r>
            <w:r w:rsidR="002C3D9F">
              <w:rPr>
                <w:rFonts w:ascii="Calibri" w:hAnsi="Calibri"/>
                <w:b/>
                <w:sz w:val="20"/>
                <w:szCs w:val="20"/>
              </w:rPr>
              <w:t xml:space="preserve">Many </w:t>
            </w:r>
            <w:r w:rsidR="00D358EE" w:rsidRPr="0022403C">
              <w:rPr>
                <w:rFonts w:ascii="Calibri" w:hAnsi="Calibri"/>
                <w:b/>
                <w:sz w:val="20"/>
                <w:szCs w:val="20"/>
              </w:rPr>
              <w:t>Needs Unmet</w:t>
            </w:r>
          </w:p>
        </w:tc>
        <w:tc>
          <w:tcPr>
            <w:tcW w:w="7258" w:type="dxa"/>
            <w:shd w:val="clear" w:color="auto" w:fill="FFFFFF" w:themeFill="background1"/>
            <w:vAlign w:val="center"/>
          </w:tcPr>
          <w:p w14:paraId="156C12C1" w14:textId="09F46DD9" w:rsidR="00C86BA1" w:rsidRPr="00546261" w:rsidRDefault="00055CBD" w:rsidP="00FE0C51">
            <w:pPr>
              <w:spacing w:line="20" w:lineRule="atLeast"/>
              <w:rPr>
                <w:rFonts w:ascii="Calibri" w:hAnsi="Calibri"/>
                <w:sz w:val="20"/>
                <w:szCs w:val="20"/>
              </w:rPr>
            </w:pPr>
            <w:r w:rsidRPr="00055CBD">
              <w:rPr>
                <w:rFonts w:ascii="Calibri" w:hAnsi="Calibri"/>
                <w:color w:val="000000" w:themeColor="text1"/>
                <w:sz w:val="20"/>
                <w:szCs w:val="20"/>
              </w:rPr>
              <w:t>C</w:t>
            </w:r>
            <w:r w:rsidR="00C86BA1" w:rsidRPr="00055CBD">
              <w:rPr>
                <w:rFonts w:ascii="Calibri" w:hAnsi="Calibri"/>
                <w:color w:val="000000" w:themeColor="text1"/>
                <w:sz w:val="20"/>
                <w:szCs w:val="20"/>
              </w:rPr>
              <w:t>ommunication is more often by the child</w:t>
            </w:r>
            <w:r w:rsidR="00F51F28">
              <w:rPr>
                <w:rFonts w:ascii="Calibri" w:hAnsi="Calibri"/>
                <w:color w:val="000000" w:themeColor="text1"/>
                <w:sz w:val="20"/>
                <w:szCs w:val="20"/>
              </w:rPr>
              <w:t xml:space="preserve"> and the p</w:t>
            </w:r>
            <w:r w:rsidR="00C86BA1" w:rsidRPr="00055CBD">
              <w:rPr>
                <w:rFonts w:ascii="Calibri" w:hAnsi="Calibri"/>
                <w:color w:val="000000" w:themeColor="text1"/>
                <w:sz w:val="20"/>
                <w:szCs w:val="20"/>
              </w:rPr>
              <w:t>arent</w:t>
            </w:r>
            <w:r w:rsidR="00F51F28">
              <w:rPr>
                <w:rFonts w:ascii="Calibri" w:hAnsi="Calibri"/>
                <w:color w:val="000000" w:themeColor="text1"/>
                <w:sz w:val="20"/>
                <w:szCs w:val="20"/>
              </w:rPr>
              <w:t>/caregiver</w:t>
            </w:r>
            <w:r w:rsidR="00C86BA1" w:rsidRPr="00055CBD">
              <w:rPr>
                <w:rFonts w:ascii="Calibri" w:hAnsi="Calibri"/>
                <w:color w:val="000000" w:themeColor="text1"/>
                <w:sz w:val="20"/>
                <w:szCs w:val="20"/>
              </w:rPr>
              <w:t xml:space="preserve"> doesn’t always respond to the child</w:t>
            </w:r>
            <w:r w:rsidR="00790D4A">
              <w:rPr>
                <w:rFonts w:ascii="Calibri" w:hAnsi="Calibri"/>
                <w:color w:val="000000" w:themeColor="text1"/>
                <w:sz w:val="20"/>
                <w:szCs w:val="20"/>
              </w:rPr>
              <w:t xml:space="preserve"> or is indifferent when they attempt to engage</w:t>
            </w:r>
            <w:r w:rsidR="00F51F28">
              <w:rPr>
                <w:rFonts w:ascii="Calibri" w:hAnsi="Calibri"/>
                <w:color w:val="000000" w:themeColor="text1"/>
                <w:sz w:val="20"/>
                <w:szCs w:val="20"/>
              </w:rPr>
              <w:t>.</w:t>
            </w:r>
            <w:r w:rsidR="00F51F28">
              <w:t xml:space="preserve"> </w:t>
            </w:r>
            <w:r w:rsidR="00F51F28" w:rsidRPr="00F51F28">
              <w:rPr>
                <w:rFonts w:ascii="Calibri" w:hAnsi="Calibri"/>
                <w:color w:val="000000" w:themeColor="text1"/>
                <w:sz w:val="20"/>
                <w:szCs w:val="20"/>
              </w:rPr>
              <w:t xml:space="preserve">Engagement is mainly </w:t>
            </w:r>
            <w:proofErr w:type="gramStart"/>
            <w:r w:rsidR="00F51F28" w:rsidRPr="00F51F28">
              <w:rPr>
                <w:rFonts w:ascii="Calibri" w:hAnsi="Calibri"/>
                <w:color w:val="000000" w:themeColor="text1"/>
                <w:sz w:val="20"/>
                <w:szCs w:val="20"/>
              </w:rPr>
              <w:t>practica</w:t>
            </w:r>
            <w:r w:rsidR="00550C35">
              <w:rPr>
                <w:rFonts w:ascii="Calibri" w:hAnsi="Calibri"/>
                <w:color w:val="000000" w:themeColor="text1"/>
                <w:sz w:val="20"/>
                <w:szCs w:val="20"/>
              </w:rPr>
              <w:t>l</w:t>
            </w:r>
            <w:proofErr w:type="gramEnd"/>
            <w:r w:rsidR="00550C35">
              <w:rPr>
                <w:rFonts w:ascii="Calibri" w:hAnsi="Calibri"/>
                <w:color w:val="000000" w:themeColor="text1"/>
                <w:sz w:val="20"/>
                <w:szCs w:val="20"/>
              </w:rPr>
              <w:t xml:space="preserve"> and the child/carer relationship </w:t>
            </w:r>
            <w:r w:rsidR="003C4A6D">
              <w:rPr>
                <w:rFonts w:ascii="Calibri" w:hAnsi="Calibri"/>
                <w:color w:val="000000" w:themeColor="text1"/>
                <w:sz w:val="20"/>
                <w:szCs w:val="20"/>
              </w:rPr>
              <w:t>does often not meet child’s needs.</w:t>
            </w:r>
            <w:r w:rsidR="00550C35">
              <w:rPr>
                <w:rFonts w:ascii="Calibri" w:hAnsi="Calibri"/>
                <w:color w:val="000000" w:themeColor="text1"/>
                <w:sz w:val="20"/>
                <w:szCs w:val="20"/>
              </w:rPr>
              <w:t xml:space="preserve"> </w:t>
            </w:r>
          </w:p>
        </w:tc>
      </w:tr>
      <w:tr w:rsidR="00D358EE" w:rsidRPr="0022403C" w14:paraId="7443DF49" w14:textId="77777777" w:rsidTr="00063C85">
        <w:trPr>
          <w:trHeight w:val="1081"/>
        </w:trPr>
        <w:tc>
          <w:tcPr>
            <w:tcW w:w="1450" w:type="dxa"/>
            <w:vMerge/>
            <w:vAlign w:val="center"/>
          </w:tcPr>
          <w:p w14:paraId="2EFAC34C" w14:textId="77D944D5" w:rsidR="00D358EE" w:rsidRPr="0022403C" w:rsidRDefault="00D358EE" w:rsidP="00FE0C51">
            <w:pPr>
              <w:spacing w:line="20" w:lineRule="atLeast"/>
              <w:rPr>
                <w:rFonts w:ascii="Calibri" w:hAnsi="Calibri"/>
                <w:b/>
                <w:sz w:val="20"/>
                <w:szCs w:val="20"/>
              </w:rPr>
            </w:pPr>
          </w:p>
        </w:tc>
        <w:tc>
          <w:tcPr>
            <w:tcW w:w="1389" w:type="dxa"/>
            <w:shd w:val="clear" w:color="auto" w:fill="FF5050"/>
            <w:vAlign w:val="center"/>
          </w:tcPr>
          <w:p w14:paraId="65230B74" w14:textId="38A81903" w:rsidR="00D358EE" w:rsidRPr="0022403C" w:rsidRDefault="00535261" w:rsidP="00FE0C51">
            <w:pPr>
              <w:spacing w:line="20" w:lineRule="atLeast"/>
              <w:rPr>
                <w:rFonts w:ascii="Calibri" w:hAnsi="Calibri"/>
                <w:b/>
                <w:sz w:val="20"/>
                <w:szCs w:val="20"/>
              </w:rPr>
            </w:pPr>
            <w:r>
              <w:rPr>
                <w:rFonts w:ascii="Calibri" w:hAnsi="Calibri"/>
                <w:b/>
                <w:sz w:val="20"/>
                <w:szCs w:val="20"/>
              </w:rPr>
              <w:t>5.</w:t>
            </w:r>
            <w:r w:rsidR="00D47E07">
              <w:rPr>
                <w:rFonts w:ascii="Calibri" w:hAnsi="Calibri"/>
                <w:b/>
                <w:sz w:val="20"/>
                <w:szCs w:val="20"/>
              </w:rPr>
              <w:t>All</w:t>
            </w:r>
            <w:r w:rsidR="00D358EE" w:rsidRPr="0022403C">
              <w:rPr>
                <w:rFonts w:ascii="Calibri" w:hAnsi="Calibri"/>
                <w:b/>
                <w:sz w:val="20"/>
                <w:szCs w:val="20"/>
              </w:rPr>
              <w:t xml:space="preserve"> Needs Unmet</w:t>
            </w:r>
          </w:p>
        </w:tc>
        <w:tc>
          <w:tcPr>
            <w:tcW w:w="7258" w:type="dxa"/>
            <w:shd w:val="clear" w:color="auto" w:fill="FFFFFF" w:themeFill="background1"/>
            <w:vAlign w:val="center"/>
          </w:tcPr>
          <w:p w14:paraId="7858FBA6" w14:textId="77777777" w:rsidR="00C86BA1" w:rsidRDefault="00790D4A" w:rsidP="00FE0C51">
            <w:pPr>
              <w:spacing w:line="20" w:lineRule="atLeast"/>
              <w:rPr>
                <w:rFonts w:ascii="Calibri" w:hAnsi="Calibri"/>
                <w:sz w:val="20"/>
                <w:szCs w:val="20"/>
              </w:rPr>
            </w:pPr>
            <w:r>
              <w:rPr>
                <w:rFonts w:ascii="Calibri" w:hAnsi="Calibri"/>
                <w:sz w:val="20"/>
                <w:szCs w:val="20"/>
              </w:rPr>
              <w:t>There is limited/no</w:t>
            </w:r>
            <w:r w:rsidR="00D358EE">
              <w:rPr>
                <w:rFonts w:ascii="Calibri" w:hAnsi="Calibri"/>
                <w:sz w:val="20"/>
                <w:szCs w:val="20"/>
              </w:rPr>
              <w:t xml:space="preserve"> attempt to start interaction</w:t>
            </w:r>
            <w:r>
              <w:rPr>
                <w:rFonts w:ascii="Calibri" w:hAnsi="Calibri"/>
                <w:sz w:val="20"/>
                <w:szCs w:val="20"/>
              </w:rPr>
              <w:t>s</w:t>
            </w:r>
            <w:r w:rsidR="00D358EE">
              <w:rPr>
                <w:rFonts w:ascii="Calibri" w:hAnsi="Calibri"/>
                <w:sz w:val="20"/>
                <w:szCs w:val="20"/>
              </w:rPr>
              <w:t xml:space="preserve"> </w:t>
            </w:r>
            <w:r w:rsidR="00311921">
              <w:rPr>
                <w:rFonts w:ascii="Calibri" w:hAnsi="Calibri"/>
                <w:sz w:val="20"/>
                <w:szCs w:val="20"/>
              </w:rPr>
              <w:t>and the p</w:t>
            </w:r>
            <w:r w:rsidR="00311921" w:rsidRPr="00F51F28">
              <w:rPr>
                <w:rFonts w:ascii="Calibri" w:hAnsi="Calibri"/>
                <w:sz w:val="20"/>
                <w:szCs w:val="20"/>
              </w:rPr>
              <w:t xml:space="preserve">arent/caregiver </w:t>
            </w:r>
            <w:r w:rsidR="00311921">
              <w:rPr>
                <w:rFonts w:ascii="Calibri" w:hAnsi="Calibri"/>
                <w:sz w:val="20"/>
                <w:szCs w:val="20"/>
              </w:rPr>
              <w:t xml:space="preserve">is </w:t>
            </w:r>
            <w:r w:rsidR="00311921" w:rsidRPr="00F51F28">
              <w:rPr>
                <w:rFonts w:ascii="Calibri" w:hAnsi="Calibri"/>
                <w:sz w:val="20"/>
                <w:szCs w:val="20"/>
              </w:rPr>
              <w:t>not emotionally available or responsive to approaches by the child</w:t>
            </w:r>
            <w:r w:rsidR="00D358EE">
              <w:rPr>
                <w:rFonts w:ascii="Calibri" w:hAnsi="Calibri"/>
                <w:sz w:val="20"/>
                <w:szCs w:val="20"/>
              </w:rPr>
              <w:t xml:space="preserve">. </w:t>
            </w:r>
            <w:r w:rsidR="00311921">
              <w:rPr>
                <w:rFonts w:ascii="Calibri" w:hAnsi="Calibri"/>
                <w:sz w:val="20"/>
                <w:szCs w:val="20"/>
              </w:rPr>
              <w:t xml:space="preserve">The </w:t>
            </w:r>
            <w:r w:rsidR="000B7980">
              <w:rPr>
                <w:rFonts w:ascii="Calibri" w:hAnsi="Calibri"/>
                <w:sz w:val="20"/>
                <w:szCs w:val="20"/>
              </w:rPr>
              <w:t>c</w:t>
            </w:r>
            <w:r w:rsidR="00D358EE">
              <w:rPr>
                <w:rFonts w:ascii="Calibri" w:hAnsi="Calibri"/>
                <w:sz w:val="20"/>
                <w:szCs w:val="20"/>
              </w:rPr>
              <w:t>hild</w:t>
            </w:r>
            <w:r w:rsidR="00D358EE" w:rsidRPr="00546261">
              <w:rPr>
                <w:rFonts w:ascii="Calibri" w:hAnsi="Calibri"/>
                <w:sz w:val="20"/>
                <w:szCs w:val="20"/>
              </w:rPr>
              <w:t xml:space="preserve"> appears resigned</w:t>
            </w:r>
            <w:r w:rsidR="00311921">
              <w:rPr>
                <w:rFonts w:ascii="Calibri" w:hAnsi="Calibri"/>
                <w:sz w:val="20"/>
                <w:szCs w:val="20"/>
              </w:rPr>
              <w:t xml:space="preserve">, </w:t>
            </w:r>
            <w:r w:rsidR="000B7980">
              <w:rPr>
                <w:rFonts w:ascii="Calibri" w:hAnsi="Calibri"/>
                <w:sz w:val="20"/>
                <w:szCs w:val="20"/>
              </w:rPr>
              <w:t xml:space="preserve">is </w:t>
            </w:r>
            <w:r w:rsidR="00311921">
              <w:rPr>
                <w:rFonts w:ascii="Calibri" w:hAnsi="Calibri"/>
                <w:sz w:val="20"/>
                <w:szCs w:val="20"/>
              </w:rPr>
              <w:t>alone</w:t>
            </w:r>
            <w:r w:rsidR="00D358EE" w:rsidRPr="00546261">
              <w:rPr>
                <w:rFonts w:ascii="Calibri" w:hAnsi="Calibri"/>
                <w:sz w:val="20"/>
                <w:szCs w:val="20"/>
              </w:rPr>
              <w:t xml:space="preserve"> or apprehensive</w:t>
            </w:r>
            <w:r w:rsidR="00F51F28" w:rsidRPr="00F51F28">
              <w:rPr>
                <w:rFonts w:ascii="Calibri" w:hAnsi="Calibri"/>
                <w:sz w:val="20"/>
                <w:szCs w:val="20"/>
              </w:rPr>
              <w:t xml:space="preserve">.  </w:t>
            </w:r>
            <w:r w:rsidR="003C4A6D">
              <w:rPr>
                <w:rFonts w:ascii="Calibri" w:hAnsi="Calibri"/>
                <w:sz w:val="20"/>
                <w:szCs w:val="20"/>
              </w:rPr>
              <w:t xml:space="preserve"> The relationship does not meet child’s needs.</w:t>
            </w:r>
          </w:p>
          <w:p w14:paraId="0C7B60F9" w14:textId="4039E85C" w:rsidR="00EF5993" w:rsidRPr="00055CBD" w:rsidRDefault="00EF5993" w:rsidP="00FE0C51">
            <w:pPr>
              <w:spacing w:line="20" w:lineRule="atLeast"/>
              <w:rPr>
                <w:rFonts w:ascii="Calibri" w:hAnsi="Calibri"/>
                <w:sz w:val="20"/>
                <w:szCs w:val="20"/>
              </w:rPr>
            </w:pPr>
          </w:p>
        </w:tc>
      </w:tr>
      <w:tr w:rsidR="00D47E07" w:rsidRPr="0022403C" w14:paraId="18FBD443" w14:textId="77777777" w:rsidTr="00063C85">
        <w:tc>
          <w:tcPr>
            <w:tcW w:w="10097" w:type="dxa"/>
            <w:gridSpan w:val="3"/>
            <w:shd w:val="clear" w:color="auto" w:fill="000000" w:themeFill="text1"/>
            <w:vAlign w:val="center"/>
          </w:tcPr>
          <w:p w14:paraId="239EAA66" w14:textId="77777777" w:rsidR="00D47E07" w:rsidRPr="00D47E07" w:rsidRDefault="00D47E07" w:rsidP="00FE0C51">
            <w:pPr>
              <w:spacing w:line="20" w:lineRule="atLeast"/>
              <w:rPr>
                <w:rFonts w:ascii="Calibri" w:hAnsi="Calibri"/>
                <w:sz w:val="4"/>
                <w:szCs w:val="4"/>
              </w:rPr>
            </w:pPr>
          </w:p>
        </w:tc>
      </w:tr>
      <w:tr w:rsidR="00D47E07" w:rsidRPr="0022403C" w14:paraId="7704EE22" w14:textId="77777777" w:rsidTr="00063C85">
        <w:tc>
          <w:tcPr>
            <w:tcW w:w="1450" w:type="dxa"/>
            <w:vMerge w:val="restart"/>
            <w:shd w:val="clear" w:color="auto" w:fill="D9D9D9" w:themeFill="background1" w:themeFillShade="D9"/>
            <w:vAlign w:val="center"/>
          </w:tcPr>
          <w:p w14:paraId="766995C6" w14:textId="77777777" w:rsidR="00A955A7" w:rsidRDefault="00A955A7" w:rsidP="00FE0C51">
            <w:pPr>
              <w:spacing w:line="20" w:lineRule="atLeast"/>
              <w:rPr>
                <w:rFonts w:ascii="Calibri" w:hAnsi="Calibri"/>
                <w:b/>
                <w:szCs w:val="28"/>
              </w:rPr>
            </w:pPr>
          </w:p>
          <w:p w14:paraId="3217E79D" w14:textId="260DB1C5" w:rsidR="00A955A7" w:rsidRDefault="00311921" w:rsidP="00FE0C51">
            <w:pPr>
              <w:spacing w:line="20" w:lineRule="atLeast"/>
              <w:rPr>
                <w:rFonts w:ascii="Calibri" w:hAnsi="Calibri"/>
                <w:b/>
                <w:szCs w:val="28"/>
              </w:rPr>
            </w:pPr>
            <w:r>
              <w:rPr>
                <w:rFonts w:ascii="Calibri" w:hAnsi="Calibri"/>
                <w:b/>
                <w:szCs w:val="28"/>
              </w:rPr>
              <w:t>b</w:t>
            </w:r>
            <w:r w:rsidR="00A356DD" w:rsidRPr="00B3470A">
              <w:rPr>
                <w:rFonts w:ascii="Calibri" w:hAnsi="Calibri"/>
                <w:b/>
                <w:szCs w:val="28"/>
              </w:rPr>
              <w:t xml:space="preserve">) </w:t>
            </w:r>
          </w:p>
          <w:p w14:paraId="1008E32E" w14:textId="654F6664" w:rsidR="00D47E07" w:rsidRPr="0022403C" w:rsidRDefault="00D47E07" w:rsidP="00FE0C51">
            <w:pPr>
              <w:spacing w:line="20" w:lineRule="atLeast"/>
              <w:rPr>
                <w:rFonts w:ascii="Calibri" w:hAnsi="Calibri"/>
                <w:b/>
                <w:sz w:val="20"/>
                <w:szCs w:val="20"/>
              </w:rPr>
            </w:pPr>
            <w:r w:rsidRPr="00B3470A">
              <w:rPr>
                <w:rFonts w:ascii="Calibri" w:hAnsi="Calibri"/>
                <w:b/>
                <w:szCs w:val="28"/>
              </w:rPr>
              <w:t>Meeting Emotional Needs</w:t>
            </w:r>
          </w:p>
        </w:tc>
        <w:tc>
          <w:tcPr>
            <w:tcW w:w="1389" w:type="dxa"/>
            <w:shd w:val="clear" w:color="auto" w:fill="00B050"/>
            <w:vAlign w:val="center"/>
          </w:tcPr>
          <w:p w14:paraId="40002777" w14:textId="71A1B103" w:rsidR="00D47E07" w:rsidRPr="0022403C" w:rsidRDefault="00DA0609" w:rsidP="00FE0C51">
            <w:pPr>
              <w:spacing w:line="20" w:lineRule="atLeast"/>
              <w:rPr>
                <w:rFonts w:ascii="Calibri" w:hAnsi="Calibri"/>
                <w:b/>
                <w:sz w:val="20"/>
                <w:szCs w:val="20"/>
              </w:rPr>
            </w:pPr>
            <w:r>
              <w:rPr>
                <w:rFonts w:ascii="Calibri" w:hAnsi="Calibri"/>
                <w:b/>
                <w:sz w:val="20"/>
                <w:szCs w:val="20"/>
              </w:rPr>
              <w:t>1.</w:t>
            </w:r>
            <w:r w:rsidR="00D47E07" w:rsidRPr="0022403C">
              <w:rPr>
                <w:rFonts w:ascii="Calibri" w:hAnsi="Calibri"/>
                <w:b/>
                <w:sz w:val="20"/>
                <w:szCs w:val="20"/>
              </w:rPr>
              <w:t>All Needs Met</w:t>
            </w:r>
          </w:p>
        </w:tc>
        <w:tc>
          <w:tcPr>
            <w:tcW w:w="7258" w:type="dxa"/>
            <w:shd w:val="clear" w:color="auto" w:fill="FFFFFF" w:themeFill="background1"/>
            <w:vAlign w:val="center"/>
          </w:tcPr>
          <w:p w14:paraId="60F6CC35" w14:textId="7E289662" w:rsidR="00063C85" w:rsidRPr="00546261" w:rsidRDefault="447F28DE" w:rsidP="00444679">
            <w:pPr>
              <w:spacing w:line="20" w:lineRule="atLeast"/>
              <w:rPr>
                <w:rFonts w:ascii="Calibri" w:hAnsi="Calibri"/>
                <w:sz w:val="20"/>
                <w:szCs w:val="20"/>
              </w:rPr>
            </w:pPr>
            <w:r w:rsidRPr="2427AA4F">
              <w:rPr>
                <w:rFonts w:ascii="Calibri" w:hAnsi="Calibri"/>
                <w:sz w:val="20"/>
                <w:szCs w:val="20"/>
              </w:rPr>
              <w:t>Parent/</w:t>
            </w:r>
            <w:r w:rsidR="00F03C4D" w:rsidRPr="2427AA4F">
              <w:rPr>
                <w:rFonts w:ascii="Calibri" w:hAnsi="Calibri"/>
                <w:sz w:val="20"/>
                <w:szCs w:val="20"/>
              </w:rPr>
              <w:t>caregiver</w:t>
            </w:r>
            <w:r w:rsidR="2942EB0C" w:rsidRPr="2427AA4F">
              <w:rPr>
                <w:rFonts w:ascii="Calibri" w:hAnsi="Calibri"/>
                <w:sz w:val="20"/>
                <w:szCs w:val="20"/>
              </w:rPr>
              <w:t xml:space="preserve"> is emotionally available</w:t>
            </w:r>
            <w:r w:rsidR="15A2664C" w:rsidRPr="2427AA4F">
              <w:rPr>
                <w:rFonts w:ascii="Calibri" w:hAnsi="Calibri"/>
                <w:sz w:val="20"/>
                <w:szCs w:val="20"/>
              </w:rPr>
              <w:t>. R</w:t>
            </w:r>
            <w:r w:rsidR="2942EB0C" w:rsidRPr="2427AA4F">
              <w:rPr>
                <w:rFonts w:ascii="Calibri" w:hAnsi="Calibri"/>
                <w:sz w:val="20"/>
                <w:szCs w:val="20"/>
              </w:rPr>
              <w:t>espon</w:t>
            </w:r>
            <w:r w:rsidR="15A2664C" w:rsidRPr="2427AA4F">
              <w:rPr>
                <w:rFonts w:ascii="Calibri" w:hAnsi="Calibri"/>
                <w:sz w:val="20"/>
                <w:szCs w:val="20"/>
              </w:rPr>
              <w:t>d</w:t>
            </w:r>
            <w:r w:rsidR="2942EB0C" w:rsidRPr="2427AA4F">
              <w:rPr>
                <w:rFonts w:ascii="Calibri" w:hAnsi="Calibri"/>
                <w:sz w:val="20"/>
                <w:szCs w:val="20"/>
              </w:rPr>
              <w:t xml:space="preserve">s </w:t>
            </w:r>
            <w:r w:rsidR="15A2664C" w:rsidRPr="2427AA4F">
              <w:rPr>
                <w:rFonts w:ascii="Calibri" w:hAnsi="Calibri"/>
                <w:sz w:val="20"/>
                <w:szCs w:val="20"/>
              </w:rPr>
              <w:t xml:space="preserve">to child’s emotional needs </w:t>
            </w:r>
            <w:r w:rsidR="2942EB0C" w:rsidRPr="2427AA4F">
              <w:rPr>
                <w:rFonts w:ascii="Calibri" w:hAnsi="Calibri"/>
                <w:sz w:val="20"/>
                <w:szCs w:val="20"/>
              </w:rPr>
              <w:t xml:space="preserve">on a day to day basis as well as </w:t>
            </w:r>
            <w:r w:rsidR="72B64821" w:rsidRPr="2427AA4F">
              <w:rPr>
                <w:rFonts w:ascii="Calibri" w:hAnsi="Calibri"/>
                <w:sz w:val="20"/>
                <w:szCs w:val="20"/>
              </w:rPr>
              <w:t>during</w:t>
            </w:r>
            <w:r w:rsidR="730A1988" w:rsidRPr="2427AA4F">
              <w:rPr>
                <w:rFonts w:ascii="Calibri" w:hAnsi="Calibri"/>
                <w:sz w:val="20"/>
                <w:szCs w:val="20"/>
              </w:rPr>
              <w:t xml:space="preserve"> difficult times for the child and</w:t>
            </w:r>
            <w:r w:rsidR="72B64821" w:rsidRPr="2427AA4F">
              <w:rPr>
                <w:rFonts w:ascii="Calibri" w:hAnsi="Calibri"/>
                <w:sz w:val="20"/>
                <w:szCs w:val="20"/>
              </w:rPr>
              <w:t>/or</w:t>
            </w:r>
            <w:r w:rsidR="730A1988" w:rsidRPr="2427AA4F">
              <w:rPr>
                <w:rFonts w:ascii="Calibri" w:hAnsi="Calibri"/>
                <w:sz w:val="20"/>
                <w:szCs w:val="20"/>
              </w:rPr>
              <w:t xml:space="preserve"> family</w:t>
            </w:r>
            <w:r w:rsidR="65DDF1A5" w:rsidRPr="2427AA4F">
              <w:rPr>
                <w:rFonts w:ascii="Calibri" w:hAnsi="Calibri"/>
                <w:sz w:val="20"/>
                <w:szCs w:val="20"/>
              </w:rPr>
              <w:t>.</w:t>
            </w:r>
            <w:r w:rsidR="00AF8689" w:rsidRPr="2427AA4F">
              <w:rPr>
                <w:rFonts w:ascii="Calibri" w:hAnsi="Calibri"/>
                <w:sz w:val="20"/>
                <w:szCs w:val="20"/>
              </w:rPr>
              <w:t xml:space="preserve"> </w:t>
            </w:r>
            <w:r w:rsidR="4F4B0AC4" w:rsidRPr="2427AA4F">
              <w:rPr>
                <w:rFonts w:ascii="Calibri" w:hAnsi="Calibri"/>
                <w:sz w:val="20"/>
                <w:szCs w:val="20"/>
              </w:rPr>
              <w:t>A</w:t>
            </w:r>
            <w:r w:rsidR="2DE49C92" w:rsidRPr="2427AA4F">
              <w:rPr>
                <w:rFonts w:ascii="Calibri" w:hAnsi="Calibri"/>
                <w:sz w:val="20"/>
                <w:szCs w:val="20"/>
              </w:rPr>
              <w:t xml:space="preserve">nticipates or picks up subtle </w:t>
            </w:r>
            <w:r w:rsidR="15A2664C" w:rsidRPr="2427AA4F">
              <w:rPr>
                <w:rFonts w:ascii="Calibri" w:hAnsi="Calibri"/>
                <w:sz w:val="20"/>
                <w:szCs w:val="20"/>
              </w:rPr>
              <w:t xml:space="preserve">verbal and nonverbal </w:t>
            </w:r>
            <w:r w:rsidR="2DE49C92" w:rsidRPr="2427AA4F">
              <w:rPr>
                <w:rFonts w:ascii="Calibri" w:hAnsi="Calibri"/>
                <w:sz w:val="20"/>
                <w:szCs w:val="20"/>
              </w:rPr>
              <w:t>signals including emotions or mood.</w:t>
            </w:r>
            <w:r w:rsidR="15A2664C" w:rsidRPr="2427AA4F">
              <w:rPr>
                <w:rFonts w:ascii="Calibri" w:hAnsi="Calibri"/>
                <w:sz w:val="20"/>
                <w:szCs w:val="20"/>
              </w:rPr>
              <w:t xml:space="preserve"> </w:t>
            </w:r>
            <w:r w:rsidR="008F3C9A" w:rsidRPr="2427AA4F">
              <w:rPr>
                <w:rFonts w:ascii="Calibri" w:hAnsi="Calibri"/>
                <w:sz w:val="20"/>
                <w:szCs w:val="20"/>
              </w:rPr>
              <w:t>P</w:t>
            </w:r>
            <w:r w:rsidR="15A2664C" w:rsidRPr="2427AA4F">
              <w:rPr>
                <w:rFonts w:ascii="Calibri" w:hAnsi="Calibri"/>
                <w:sz w:val="20"/>
                <w:szCs w:val="20"/>
              </w:rPr>
              <w:t>rovides warm emotional and practical responses, u</w:t>
            </w:r>
            <w:r w:rsidR="2DE49C92" w:rsidRPr="2427AA4F">
              <w:rPr>
                <w:rFonts w:ascii="Calibri" w:hAnsi="Calibri"/>
                <w:sz w:val="20"/>
                <w:szCs w:val="20"/>
              </w:rPr>
              <w:t>nconditional acceptance</w:t>
            </w:r>
            <w:r w:rsidR="15A2664C" w:rsidRPr="2427AA4F">
              <w:rPr>
                <w:rFonts w:ascii="Calibri" w:hAnsi="Calibri"/>
                <w:sz w:val="20"/>
                <w:szCs w:val="20"/>
              </w:rPr>
              <w:t xml:space="preserve"> and is</w:t>
            </w:r>
            <w:r w:rsidR="2DE49C92" w:rsidRPr="2427AA4F">
              <w:rPr>
                <w:rFonts w:ascii="Calibri" w:hAnsi="Calibri"/>
                <w:sz w:val="20"/>
                <w:szCs w:val="20"/>
              </w:rPr>
              <w:t xml:space="preserve"> supportive even </w:t>
            </w:r>
            <w:r w:rsidR="72B64821" w:rsidRPr="2427AA4F">
              <w:rPr>
                <w:rFonts w:ascii="Calibri" w:hAnsi="Calibri"/>
                <w:sz w:val="20"/>
                <w:szCs w:val="20"/>
              </w:rPr>
              <w:t>when the</w:t>
            </w:r>
            <w:r w:rsidR="2DE49C92" w:rsidRPr="2427AA4F">
              <w:rPr>
                <w:rFonts w:ascii="Calibri" w:hAnsi="Calibri"/>
                <w:sz w:val="20"/>
                <w:szCs w:val="20"/>
              </w:rPr>
              <w:t xml:space="preserve"> child faces challenges. Any conflict is resolved amicably</w:t>
            </w:r>
            <w:r w:rsidR="15A2664C" w:rsidRPr="2427AA4F">
              <w:rPr>
                <w:rFonts w:ascii="Calibri" w:hAnsi="Calibri"/>
                <w:sz w:val="20"/>
                <w:szCs w:val="20"/>
              </w:rPr>
              <w:t>.</w:t>
            </w:r>
          </w:p>
        </w:tc>
      </w:tr>
      <w:tr w:rsidR="00D47E07" w:rsidRPr="0022403C" w14:paraId="625EB5FA" w14:textId="77777777" w:rsidTr="00063C85">
        <w:tc>
          <w:tcPr>
            <w:tcW w:w="1450" w:type="dxa"/>
            <w:vMerge/>
            <w:vAlign w:val="center"/>
          </w:tcPr>
          <w:p w14:paraId="1330893D" w14:textId="6D714A11" w:rsidR="00D47E07" w:rsidRPr="0022403C" w:rsidRDefault="00D47E07" w:rsidP="00FE0C51">
            <w:pPr>
              <w:spacing w:line="20" w:lineRule="atLeast"/>
              <w:rPr>
                <w:rFonts w:ascii="Calibri" w:hAnsi="Calibri"/>
                <w:b/>
                <w:sz w:val="20"/>
                <w:szCs w:val="20"/>
              </w:rPr>
            </w:pPr>
          </w:p>
        </w:tc>
        <w:tc>
          <w:tcPr>
            <w:tcW w:w="1389" w:type="dxa"/>
            <w:shd w:val="clear" w:color="auto" w:fill="D6E3BC" w:themeFill="accent3" w:themeFillTint="66"/>
            <w:vAlign w:val="center"/>
          </w:tcPr>
          <w:p w14:paraId="480D9871" w14:textId="12ED632C" w:rsidR="00D47E07" w:rsidRPr="0022403C" w:rsidRDefault="00DA0609" w:rsidP="00FE0C51">
            <w:pPr>
              <w:spacing w:line="20" w:lineRule="atLeast"/>
              <w:rPr>
                <w:rFonts w:ascii="Calibri" w:hAnsi="Calibri"/>
                <w:b/>
                <w:sz w:val="20"/>
                <w:szCs w:val="20"/>
              </w:rPr>
            </w:pPr>
            <w:r>
              <w:rPr>
                <w:rFonts w:ascii="Calibri" w:hAnsi="Calibri"/>
                <w:b/>
                <w:sz w:val="20"/>
                <w:szCs w:val="20"/>
              </w:rPr>
              <w:t>2.</w:t>
            </w:r>
            <w:r w:rsidR="00D47E07">
              <w:rPr>
                <w:rFonts w:ascii="Calibri" w:hAnsi="Calibri"/>
                <w:b/>
                <w:sz w:val="20"/>
                <w:szCs w:val="20"/>
              </w:rPr>
              <w:t xml:space="preserve">Many </w:t>
            </w:r>
            <w:r w:rsidR="00D47E07" w:rsidRPr="0022403C">
              <w:rPr>
                <w:rFonts w:ascii="Calibri" w:hAnsi="Calibri"/>
                <w:b/>
                <w:sz w:val="20"/>
                <w:szCs w:val="20"/>
              </w:rPr>
              <w:t>Needs Met</w:t>
            </w:r>
          </w:p>
        </w:tc>
        <w:tc>
          <w:tcPr>
            <w:tcW w:w="7258" w:type="dxa"/>
            <w:shd w:val="clear" w:color="auto" w:fill="FFFFFF" w:themeFill="background1"/>
            <w:vAlign w:val="center"/>
          </w:tcPr>
          <w:p w14:paraId="4C9DF221" w14:textId="5063F484" w:rsidR="00311921" w:rsidRPr="00AC41A8" w:rsidRDefault="3742C8A5" w:rsidP="00444679">
            <w:pPr>
              <w:spacing w:line="20" w:lineRule="atLeast"/>
              <w:rPr>
                <w:rFonts w:ascii="Calibri" w:hAnsi="Calibri"/>
                <w:sz w:val="20"/>
                <w:szCs w:val="20"/>
              </w:rPr>
            </w:pPr>
            <w:r w:rsidRPr="7D2C49E5">
              <w:rPr>
                <w:rFonts w:ascii="Calibri" w:hAnsi="Calibri"/>
                <w:sz w:val="20"/>
                <w:szCs w:val="20"/>
              </w:rPr>
              <w:t>Parent/</w:t>
            </w:r>
            <w:r w:rsidR="00F03C4D" w:rsidRPr="7D2C49E5">
              <w:rPr>
                <w:rFonts w:ascii="Calibri" w:hAnsi="Calibri"/>
                <w:sz w:val="20"/>
                <w:szCs w:val="20"/>
              </w:rPr>
              <w:t>caregiver</w:t>
            </w:r>
            <w:r w:rsidR="6B3AA6EA" w:rsidRPr="7D2C49E5">
              <w:rPr>
                <w:rFonts w:ascii="Calibri" w:hAnsi="Calibri"/>
                <w:sz w:val="20"/>
                <w:szCs w:val="20"/>
              </w:rPr>
              <w:t xml:space="preserve"> is consistently aware of, and generally able to prioritise child’s emotional needs.</w:t>
            </w:r>
            <w:r w:rsidR="46797743">
              <w:t xml:space="preserve"> </w:t>
            </w:r>
            <w:r w:rsidR="46797743" w:rsidRPr="7D2C49E5">
              <w:rPr>
                <w:rFonts w:ascii="Calibri" w:hAnsi="Calibri"/>
                <w:sz w:val="20"/>
                <w:szCs w:val="20"/>
              </w:rPr>
              <w:t xml:space="preserve">Understands </w:t>
            </w:r>
            <w:r w:rsidR="138EE13D" w:rsidRPr="7D2C49E5">
              <w:rPr>
                <w:rFonts w:ascii="Calibri" w:hAnsi="Calibri"/>
                <w:sz w:val="20"/>
                <w:szCs w:val="20"/>
              </w:rPr>
              <w:t xml:space="preserve">and mostly responds to </w:t>
            </w:r>
            <w:r w:rsidR="1B23DF4D" w:rsidRPr="7D2C49E5">
              <w:rPr>
                <w:rFonts w:ascii="Calibri" w:hAnsi="Calibri"/>
                <w:sz w:val="20"/>
                <w:szCs w:val="20"/>
              </w:rPr>
              <w:t xml:space="preserve">clear </w:t>
            </w:r>
            <w:r w:rsidR="46797743" w:rsidRPr="7D2C49E5">
              <w:rPr>
                <w:rFonts w:ascii="Calibri" w:hAnsi="Calibri"/>
                <w:sz w:val="20"/>
                <w:szCs w:val="20"/>
              </w:rPr>
              <w:t xml:space="preserve">verbal </w:t>
            </w:r>
            <w:proofErr w:type="gramStart"/>
            <w:r w:rsidR="1B23DF4D" w:rsidRPr="7D2C49E5">
              <w:rPr>
                <w:rFonts w:ascii="Calibri" w:hAnsi="Calibri"/>
                <w:sz w:val="20"/>
                <w:szCs w:val="20"/>
              </w:rPr>
              <w:t>&amp;</w:t>
            </w:r>
            <w:r w:rsidR="46797743" w:rsidRPr="7D2C49E5">
              <w:rPr>
                <w:rFonts w:ascii="Calibri" w:hAnsi="Calibri"/>
                <w:sz w:val="20"/>
                <w:szCs w:val="20"/>
              </w:rPr>
              <w:t xml:space="preserve">  nonverbal</w:t>
            </w:r>
            <w:proofErr w:type="gramEnd"/>
            <w:r w:rsidR="46797743" w:rsidRPr="7D2C49E5">
              <w:rPr>
                <w:rFonts w:ascii="Calibri" w:hAnsi="Calibri"/>
                <w:sz w:val="20"/>
                <w:szCs w:val="20"/>
              </w:rPr>
              <w:t xml:space="preserve"> </w:t>
            </w:r>
            <w:r w:rsidR="138EE13D" w:rsidRPr="7D2C49E5">
              <w:rPr>
                <w:rFonts w:ascii="Calibri" w:hAnsi="Calibri"/>
                <w:sz w:val="20"/>
                <w:szCs w:val="20"/>
              </w:rPr>
              <w:lastRenderedPageBreak/>
              <w:t xml:space="preserve">signals and </w:t>
            </w:r>
            <w:r w:rsidR="46797743" w:rsidRPr="7D2C49E5">
              <w:rPr>
                <w:rFonts w:ascii="Calibri" w:hAnsi="Calibri"/>
                <w:sz w:val="20"/>
                <w:szCs w:val="20"/>
              </w:rPr>
              <w:t xml:space="preserve">expressions including emotions </w:t>
            </w:r>
            <w:r w:rsidR="1B23DF4D" w:rsidRPr="7D2C49E5">
              <w:rPr>
                <w:rFonts w:ascii="Calibri" w:hAnsi="Calibri"/>
                <w:sz w:val="20"/>
                <w:szCs w:val="20"/>
              </w:rPr>
              <w:t>and</w:t>
            </w:r>
            <w:r w:rsidR="46797743" w:rsidRPr="7D2C49E5">
              <w:rPr>
                <w:rFonts w:ascii="Calibri" w:hAnsi="Calibri"/>
                <w:sz w:val="20"/>
                <w:szCs w:val="20"/>
              </w:rPr>
              <w:t xml:space="preserve"> mood. Emotional responses are warm and reassuring.</w:t>
            </w:r>
            <w:r w:rsidR="138EE13D" w:rsidRPr="7D2C49E5">
              <w:rPr>
                <w:rFonts w:ascii="Calibri" w:hAnsi="Calibri"/>
                <w:sz w:val="20"/>
                <w:szCs w:val="20"/>
              </w:rPr>
              <w:t xml:space="preserve"> </w:t>
            </w:r>
          </w:p>
        </w:tc>
      </w:tr>
      <w:tr w:rsidR="00D47E07" w:rsidRPr="0022403C" w14:paraId="1C90BB84" w14:textId="77777777" w:rsidTr="00063C85">
        <w:tc>
          <w:tcPr>
            <w:tcW w:w="1450" w:type="dxa"/>
            <w:vMerge/>
            <w:vAlign w:val="center"/>
          </w:tcPr>
          <w:p w14:paraId="6678176D" w14:textId="5377D774" w:rsidR="00D47E07" w:rsidRPr="0022403C" w:rsidRDefault="00D47E07" w:rsidP="00FE0C51">
            <w:pPr>
              <w:spacing w:line="20" w:lineRule="atLeast"/>
              <w:rPr>
                <w:rFonts w:ascii="Calibri" w:hAnsi="Calibri"/>
                <w:b/>
                <w:sz w:val="20"/>
                <w:szCs w:val="20"/>
              </w:rPr>
            </w:pPr>
          </w:p>
        </w:tc>
        <w:tc>
          <w:tcPr>
            <w:tcW w:w="1389" w:type="dxa"/>
            <w:shd w:val="clear" w:color="auto" w:fill="FFF2CC"/>
            <w:vAlign w:val="center"/>
          </w:tcPr>
          <w:p w14:paraId="2827A81C" w14:textId="49521F53" w:rsidR="00D47E07" w:rsidRPr="0022403C" w:rsidRDefault="00DA0609" w:rsidP="00FE0C51">
            <w:pPr>
              <w:spacing w:line="20" w:lineRule="atLeast"/>
              <w:rPr>
                <w:rFonts w:ascii="Calibri" w:hAnsi="Calibri"/>
                <w:b/>
                <w:sz w:val="20"/>
                <w:szCs w:val="20"/>
              </w:rPr>
            </w:pPr>
            <w:r>
              <w:rPr>
                <w:rFonts w:ascii="Calibri" w:hAnsi="Calibri"/>
                <w:b/>
                <w:sz w:val="20"/>
                <w:szCs w:val="20"/>
              </w:rPr>
              <w:t>3.</w:t>
            </w:r>
            <w:r w:rsidR="00D47E07" w:rsidRPr="0022403C">
              <w:rPr>
                <w:rFonts w:ascii="Calibri" w:hAnsi="Calibri"/>
                <w:b/>
                <w:sz w:val="20"/>
                <w:szCs w:val="20"/>
              </w:rPr>
              <w:t>Some Needs</w:t>
            </w:r>
            <w:r w:rsidR="00D47E07">
              <w:rPr>
                <w:rFonts w:ascii="Calibri" w:hAnsi="Calibri"/>
                <w:b/>
                <w:sz w:val="20"/>
                <w:szCs w:val="20"/>
              </w:rPr>
              <w:t xml:space="preserve"> Unmet</w:t>
            </w:r>
          </w:p>
        </w:tc>
        <w:tc>
          <w:tcPr>
            <w:tcW w:w="7258" w:type="dxa"/>
            <w:shd w:val="clear" w:color="auto" w:fill="FFFFFF" w:themeFill="background1"/>
            <w:vAlign w:val="center"/>
          </w:tcPr>
          <w:p w14:paraId="14690926" w14:textId="2B72F6E6" w:rsidR="00311921" w:rsidRPr="00AC41A8" w:rsidRDefault="15A2664C" w:rsidP="00FE0C51">
            <w:pPr>
              <w:spacing w:line="20" w:lineRule="atLeast"/>
              <w:rPr>
                <w:rFonts w:ascii="Calibri" w:hAnsi="Calibri"/>
                <w:sz w:val="20"/>
                <w:szCs w:val="20"/>
              </w:rPr>
            </w:pPr>
            <w:r w:rsidRPr="2427AA4F">
              <w:rPr>
                <w:rFonts w:ascii="Calibri" w:hAnsi="Calibri"/>
                <w:sz w:val="20"/>
                <w:szCs w:val="20"/>
              </w:rPr>
              <w:t>Parent/caregiver e</w:t>
            </w:r>
            <w:r w:rsidR="705B84A4" w:rsidRPr="2427AA4F">
              <w:rPr>
                <w:rFonts w:ascii="Calibri" w:hAnsi="Calibri"/>
                <w:sz w:val="20"/>
                <w:szCs w:val="20"/>
              </w:rPr>
              <w:t>motional capacity is reduced at times</w:t>
            </w:r>
            <w:r w:rsidRPr="2427AA4F">
              <w:rPr>
                <w:rFonts w:ascii="Calibri" w:hAnsi="Calibri"/>
                <w:sz w:val="20"/>
                <w:szCs w:val="20"/>
              </w:rPr>
              <w:t xml:space="preserve"> and emotional and practical responses vary. </w:t>
            </w:r>
            <w:r w:rsidR="2DE49C92" w:rsidRPr="2427AA4F">
              <w:rPr>
                <w:rFonts w:ascii="Calibri" w:hAnsi="Calibri"/>
                <w:sz w:val="20"/>
                <w:szCs w:val="20"/>
              </w:rPr>
              <w:t>Responds when child’s signals are intense e.g. child crying, annoyed, distressed</w:t>
            </w:r>
            <w:r w:rsidR="61E1DE4A" w:rsidRPr="2427AA4F">
              <w:rPr>
                <w:rFonts w:ascii="Calibri" w:hAnsi="Calibri"/>
                <w:sz w:val="20"/>
                <w:szCs w:val="20"/>
              </w:rPr>
              <w:t xml:space="preserve"> but not always timely or appropriate</w:t>
            </w:r>
            <w:r w:rsidR="2DE49C92" w:rsidRPr="2427AA4F">
              <w:rPr>
                <w:rFonts w:ascii="Calibri" w:hAnsi="Calibri"/>
                <w:sz w:val="20"/>
                <w:szCs w:val="20"/>
              </w:rPr>
              <w:t>. Parent/caregiver displays annoyance</w:t>
            </w:r>
            <w:r w:rsidRPr="2427AA4F">
              <w:rPr>
                <w:rFonts w:ascii="Calibri" w:hAnsi="Calibri"/>
                <w:sz w:val="20"/>
                <w:szCs w:val="20"/>
              </w:rPr>
              <w:t xml:space="preserve"> and conflict </w:t>
            </w:r>
            <w:r w:rsidR="72B64821" w:rsidRPr="2427AA4F">
              <w:rPr>
                <w:rFonts w:ascii="Calibri" w:hAnsi="Calibri"/>
                <w:sz w:val="20"/>
                <w:szCs w:val="20"/>
              </w:rPr>
              <w:t xml:space="preserve">is </w:t>
            </w:r>
            <w:r w:rsidRPr="2427AA4F">
              <w:rPr>
                <w:rFonts w:ascii="Calibri" w:hAnsi="Calibri"/>
                <w:sz w:val="20"/>
                <w:szCs w:val="20"/>
              </w:rPr>
              <w:t>sometimes unresolved.</w:t>
            </w:r>
          </w:p>
        </w:tc>
      </w:tr>
      <w:tr w:rsidR="00D47E07" w:rsidRPr="0022403C" w14:paraId="4876AA38" w14:textId="77777777" w:rsidTr="00063C85">
        <w:tc>
          <w:tcPr>
            <w:tcW w:w="1450" w:type="dxa"/>
            <w:vMerge/>
            <w:vAlign w:val="center"/>
          </w:tcPr>
          <w:p w14:paraId="77768015" w14:textId="54D5C90D" w:rsidR="00D47E07" w:rsidRPr="0022403C" w:rsidRDefault="00D47E07" w:rsidP="00FE0C51">
            <w:pPr>
              <w:spacing w:line="20" w:lineRule="atLeast"/>
              <w:rPr>
                <w:rFonts w:ascii="Calibri" w:hAnsi="Calibri"/>
                <w:b/>
                <w:sz w:val="20"/>
                <w:szCs w:val="20"/>
              </w:rPr>
            </w:pPr>
          </w:p>
        </w:tc>
        <w:tc>
          <w:tcPr>
            <w:tcW w:w="1389" w:type="dxa"/>
            <w:shd w:val="clear" w:color="auto" w:fill="F2DBDB" w:themeFill="accent2" w:themeFillTint="33"/>
            <w:vAlign w:val="center"/>
          </w:tcPr>
          <w:p w14:paraId="181C8A43" w14:textId="25F4C66D" w:rsidR="00D47E07" w:rsidRPr="0022403C" w:rsidRDefault="00DA0609" w:rsidP="00FE0C51">
            <w:pPr>
              <w:spacing w:line="20" w:lineRule="atLeast"/>
              <w:rPr>
                <w:rFonts w:ascii="Calibri" w:hAnsi="Calibri"/>
                <w:b/>
                <w:sz w:val="20"/>
                <w:szCs w:val="20"/>
              </w:rPr>
            </w:pPr>
            <w:r>
              <w:rPr>
                <w:rFonts w:ascii="Calibri" w:hAnsi="Calibri"/>
                <w:b/>
                <w:sz w:val="20"/>
                <w:szCs w:val="20"/>
              </w:rPr>
              <w:t>4.Many</w:t>
            </w:r>
            <w:r w:rsidR="00D47E07" w:rsidRPr="0022403C">
              <w:rPr>
                <w:rFonts w:ascii="Calibri" w:hAnsi="Calibri"/>
                <w:b/>
                <w:sz w:val="20"/>
                <w:szCs w:val="20"/>
              </w:rPr>
              <w:t xml:space="preserve"> Needs Unmet</w:t>
            </w:r>
          </w:p>
        </w:tc>
        <w:tc>
          <w:tcPr>
            <w:tcW w:w="7258" w:type="dxa"/>
            <w:shd w:val="clear" w:color="auto" w:fill="FFFFFF" w:themeFill="background1"/>
            <w:vAlign w:val="center"/>
          </w:tcPr>
          <w:p w14:paraId="19F0DDB8" w14:textId="3903A434" w:rsidR="00D47E07" w:rsidRPr="00AC41A8" w:rsidRDefault="56873128" w:rsidP="00FE0C51">
            <w:pPr>
              <w:spacing w:line="20" w:lineRule="atLeast"/>
              <w:rPr>
                <w:rFonts w:ascii="Calibri" w:hAnsi="Calibri"/>
                <w:sz w:val="20"/>
                <w:szCs w:val="20"/>
              </w:rPr>
            </w:pPr>
            <w:r w:rsidRPr="7D2C49E5">
              <w:rPr>
                <w:rFonts w:ascii="Calibri" w:hAnsi="Calibri"/>
                <w:sz w:val="20"/>
                <w:szCs w:val="20"/>
              </w:rPr>
              <w:t>Parent/</w:t>
            </w:r>
            <w:r w:rsidR="00F03C4D" w:rsidRPr="7D2C49E5">
              <w:rPr>
                <w:rFonts w:ascii="Calibri" w:hAnsi="Calibri"/>
                <w:sz w:val="20"/>
                <w:szCs w:val="20"/>
              </w:rPr>
              <w:t>caregiver</w:t>
            </w:r>
            <w:r w:rsidR="0C83142A" w:rsidRPr="7D2C49E5">
              <w:rPr>
                <w:rFonts w:ascii="Calibri" w:hAnsi="Calibri"/>
                <w:sz w:val="20"/>
                <w:szCs w:val="20"/>
              </w:rPr>
              <w:t xml:space="preserve"> has limited emotional availability</w:t>
            </w:r>
            <w:r w:rsidR="5C5C619B" w:rsidRPr="7D2C49E5">
              <w:rPr>
                <w:rFonts w:ascii="Calibri" w:hAnsi="Calibri"/>
                <w:sz w:val="20"/>
                <w:szCs w:val="20"/>
              </w:rPr>
              <w:t>,</w:t>
            </w:r>
            <w:r w:rsidR="6632D750" w:rsidRPr="7D2C49E5">
              <w:rPr>
                <w:rFonts w:ascii="Calibri" w:hAnsi="Calibri"/>
                <w:sz w:val="20"/>
                <w:szCs w:val="20"/>
              </w:rPr>
              <w:t xml:space="preserve"> is less responsive</w:t>
            </w:r>
            <w:r w:rsidR="0C83142A" w:rsidRPr="7D2C49E5">
              <w:rPr>
                <w:rFonts w:ascii="Calibri" w:hAnsi="Calibri"/>
                <w:sz w:val="20"/>
                <w:szCs w:val="20"/>
              </w:rPr>
              <w:t xml:space="preserve"> day to day for the child and may struggle to understand the child’s perspective or needs.</w:t>
            </w:r>
            <w:r w:rsidR="621FDAFD">
              <w:t xml:space="preserve"> </w:t>
            </w:r>
            <w:r w:rsidR="6632D750" w:rsidRPr="7D2C49E5">
              <w:rPr>
                <w:rFonts w:ascii="Calibri" w:hAnsi="Calibri"/>
                <w:sz w:val="20"/>
                <w:szCs w:val="20"/>
              </w:rPr>
              <w:t>Ch</w:t>
            </w:r>
            <w:r w:rsidR="621FDAFD" w:rsidRPr="7D2C49E5">
              <w:rPr>
                <w:rFonts w:ascii="Calibri" w:hAnsi="Calibri"/>
                <w:sz w:val="20"/>
                <w:szCs w:val="20"/>
              </w:rPr>
              <w:t>ild’s repeated, prolonged and intense signals are noticed e.g. screaming, shouting, angry</w:t>
            </w:r>
            <w:r w:rsidR="6632D750" w:rsidRPr="7D2C49E5">
              <w:rPr>
                <w:rFonts w:ascii="Calibri" w:hAnsi="Calibri"/>
                <w:sz w:val="20"/>
                <w:szCs w:val="20"/>
              </w:rPr>
              <w:t xml:space="preserve"> but r</w:t>
            </w:r>
            <w:r w:rsidR="621FDAFD" w:rsidRPr="7D2C49E5">
              <w:rPr>
                <w:rFonts w:ascii="Calibri" w:hAnsi="Calibri"/>
                <w:sz w:val="20"/>
                <w:szCs w:val="20"/>
              </w:rPr>
              <w:t>esponses are delayed even when child is distress</w:t>
            </w:r>
            <w:r w:rsidR="2C9C2B9E" w:rsidRPr="7D2C49E5">
              <w:rPr>
                <w:rFonts w:ascii="Calibri" w:hAnsi="Calibri"/>
                <w:sz w:val="20"/>
                <w:szCs w:val="20"/>
              </w:rPr>
              <w:t>ed</w:t>
            </w:r>
            <w:r w:rsidR="621FDAFD" w:rsidRPr="7D2C49E5">
              <w:rPr>
                <w:rFonts w:ascii="Calibri" w:hAnsi="Calibri"/>
                <w:sz w:val="20"/>
                <w:szCs w:val="20"/>
              </w:rPr>
              <w:t xml:space="preserve"> Unsupportive or rejecting if the child is seeking support.</w:t>
            </w:r>
          </w:p>
        </w:tc>
      </w:tr>
      <w:tr w:rsidR="00D47E07" w:rsidRPr="0022403C" w14:paraId="0B975431" w14:textId="77777777" w:rsidTr="00063C85">
        <w:tc>
          <w:tcPr>
            <w:tcW w:w="1450" w:type="dxa"/>
            <w:vMerge/>
            <w:vAlign w:val="center"/>
          </w:tcPr>
          <w:p w14:paraId="0B6D0009" w14:textId="7E1DD7A9" w:rsidR="00D47E07" w:rsidRPr="0022403C" w:rsidRDefault="00D47E07" w:rsidP="00FE0C51">
            <w:pPr>
              <w:spacing w:line="20" w:lineRule="atLeast"/>
              <w:rPr>
                <w:rFonts w:ascii="Calibri" w:hAnsi="Calibri"/>
                <w:b/>
                <w:sz w:val="20"/>
                <w:szCs w:val="20"/>
              </w:rPr>
            </w:pPr>
          </w:p>
        </w:tc>
        <w:tc>
          <w:tcPr>
            <w:tcW w:w="1389" w:type="dxa"/>
            <w:shd w:val="clear" w:color="auto" w:fill="FF5050"/>
            <w:vAlign w:val="center"/>
          </w:tcPr>
          <w:p w14:paraId="6FA71D01" w14:textId="0717C2FA" w:rsidR="00D47E07" w:rsidRPr="0022403C" w:rsidRDefault="00DA0609" w:rsidP="00FE0C51">
            <w:pPr>
              <w:spacing w:line="20" w:lineRule="atLeast"/>
              <w:rPr>
                <w:rFonts w:ascii="Calibri" w:hAnsi="Calibri"/>
                <w:b/>
                <w:sz w:val="20"/>
                <w:szCs w:val="20"/>
              </w:rPr>
            </w:pPr>
            <w:r>
              <w:rPr>
                <w:rFonts w:ascii="Calibri" w:hAnsi="Calibri"/>
                <w:b/>
                <w:sz w:val="20"/>
                <w:szCs w:val="20"/>
              </w:rPr>
              <w:t>5.</w:t>
            </w:r>
            <w:r w:rsidR="00D47E07">
              <w:rPr>
                <w:rFonts w:ascii="Calibri" w:hAnsi="Calibri"/>
                <w:b/>
                <w:sz w:val="20"/>
                <w:szCs w:val="20"/>
              </w:rPr>
              <w:t>All</w:t>
            </w:r>
            <w:r w:rsidR="00D47E07" w:rsidRPr="0022403C">
              <w:rPr>
                <w:rFonts w:ascii="Calibri" w:hAnsi="Calibri"/>
                <w:b/>
                <w:sz w:val="20"/>
                <w:szCs w:val="20"/>
              </w:rPr>
              <w:t xml:space="preserve"> Needs Unmet</w:t>
            </w:r>
          </w:p>
        </w:tc>
        <w:tc>
          <w:tcPr>
            <w:tcW w:w="7258" w:type="dxa"/>
            <w:shd w:val="clear" w:color="auto" w:fill="FFFFFF" w:themeFill="background1"/>
            <w:vAlign w:val="center"/>
          </w:tcPr>
          <w:p w14:paraId="791090FE" w14:textId="1D20DCC6" w:rsidR="00D47E07" w:rsidRPr="0057381C" w:rsidRDefault="641248CC" w:rsidP="00FE0C51">
            <w:pPr>
              <w:spacing w:line="20" w:lineRule="atLeast"/>
              <w:rPr>
                <w:rFonts w:ascii="Calibri" w:hAnsi="Calibri"/>
                <w:color w:val="FF0000"/>
              </w:rPr>
            </w:pPr>
            <w:r w:rsidRPr="7D2C49E5">
              <w:rPr>
                <w:rFonts w:ascii="Calibri" w:hAnsi="Calibri"/>
                <w:sz w:val="20"/>
                <w:szCs w:val="20"/>
              </w:rPr>
              <w:t>Child displays extreme emotional ill-being as a result of unresolved trauma or unmet emotional needs.</w:t>
            </w:r>
            <w:r w:rsidRPr="7D2C49E5">
              <w:rPr>
                <w:rFonts w:ascii="Calibri" w:hAnsi="Calibri"/>
                <w:color w:val="FF0000"/>
              </w:rPr>
              <w:t xml:space="preserve"> </w:t>
            </w:r>
            <w:r w:rsidR="633F08CB" w:rsidRPr="7D2C49E5">
              <w:rPr>
                <w:rFonts w:ascii="Calibri" w:hAnsi="Calibri"/>
                <w:sz w:val="20"/>
                <w:szCs w:val="20"/>
              </w:rPr>
              <w:t>Parent/caregiver i</w:t>
            </w:r>
            <w:r w:rsidR="46797743" w:rsidRPr="7D2C49E5">
              <w:rPr>
                <w:rFonts w:ascii="Calibri" w:hAnsi="Calibri"/>
                <w:sz w:val="20"/>
                <w:szCs w:val="20"/>
              </w:rPr>
              <w:t>nsensitive to even repeated and prolonged intense signals or is even averse to signals.</w:t>
            </w:r>
            <w:r w:rsidR="46797743">
              <w:t xml:space="preserve"> </w:t>
            </w:r>
            <w:r w:rsidR="46797743" w:rsidRPr="7D2C49E5">
              <w:rPr>
                <w:rFonts w:ascii="Calibri" w:hAnsi="Calibri"/>
                <w:sz w:val="20"/>
                <w:szCs w:val="20"/>
              </w:rPr>
              <w:t>Responses may be unpleasant/punitive even if child in distress.  Exaggerates young person’s mistakes.</w:t>
            </w:r>
          </w:p>
        </w:tc>
      </w:tr>
      <w:tr w:rsidR="00CB1A4F" w:rsidRPr="00D47E07" w14:paraId="7C5FD00A" w14:textId="77777777" w:rsidTr="00063C85">
        <w:tc>
          <w:tcPr>
            <w:tcW w:w="10097" w:type="dxa"/>
            <w:gridSpan w:val="3"/>
            <w:shd w:val="clear" w:color="auto" w:fill="000000" w:themeFill="text1"/>
            <w:vAlign w:val="center"/>
          </w:tcPr>
          <w:p w14:paraId="7CC3BE13" w14:textId="77777777" w:rsidR="00CB1A4F" w:rsidRPr="00D47E07" w:rsidRDefault="00CB1A4F" w:rsidP="00FE0C51">
            <w:pPr>
              <w:spacing w:line="20" w:lineRule="atLeast"/>
              <w:rPr>
                <w:rFonts w:ascii="Calibri" w:hAnsi="Calibri"/>
                <w:sz w:val="4"/>
                <w:szCs w:val="4"/>
              </w:rPr>
            </w:pPr>
            <w:bookmarkStart w:id="6" w:name="_Hlk35101561"/>
          </w:p>
        </w:tc>
      </w:tr>
      <w:bookmarkEnd w:id="6"/>
      <w:tr w:rsidR="003903E7" w:rsidRPr="0022403C" w14:paraId="6FB625FC" w14:textId="77777777" w:rsidTr="00063C85">
        <w:tc>
          <w:tcPr>
            <w:tcW w:w="1450" w:type="dxa"/>
            <w:vMerge w:val="restart"/>
            <w:shd w:val="clear" w:color="auto" w:fill="D9D9D9" w:themeFill="background1" w:themeFillShade="D9"/>
          </w:tcPr>
          <w:p w14:paraId="4159ABFF" w14:textId="77777777" w:rsidR="00452097" w:rsidRDefault="00452097" w:rsidP="00FE0C51">
            <w:pPr>
              <w:spacing w:line="20" w:lineRule="atLeast"/>
              <w:rPr>
                <w:rFonts w:ascii="Calibri" w:hAnsi="Calibri"/>
                <w:b/>
                <w:szCs w:val="28"/>
              </w:rPr>
            </w:pPr>
          </w:p>
          <w:p w14:paraId="2AF11321" w14:textId="77777777" w:rsidR="00452097" w:rsidRDefault="00452097" w:rsidP="00FE0C51">
            <w:pPr>
              <w:spacing w:line="20" w:lineRule="atLeast"/>
              <w:rPr>
                <w:rFonts w:ascii="Calibri" w:hAnsi="Calibri"/>
                <w:b/>
                <w:szCs w:val="28"/>
              </w:rPr>
            </w:pPr>
          </w:p>
          <w:p w14:paraId="713A2189" w14:textId="77777777" w:rsidR="00452097" w:rsidRDefault="00452097" w:rsidP="00FE0C51">
            <w:pPr>
              <w:spacing w:line="20" w:lineRule="atLeast"/>
              <w:rPr>
                <w:rFonts w:ascii="Calibri" w:hAnsi="Calibri"/>
                <w:b/>
                <w:szCs w:val="28"/>
              </w:rPr>
            </w:pPr>
          </w:p>
          <w:p w14:paraId="5F462EF5" w14:textId="4DC8EF49" w:rsidR="003903E7" w:rsidRPr="0022403C" w:rsidRDefault="00452097" w:rsidP="00FE0C51">
            <w:pPr>
              <w:spacing w:line="20" w:lineRule="atLeast"/>
              <w:rPr>
                <w:rFonts w:ascii="Calibri" w:hAnsi="Calibri"/>
                <w:b/>
                <w:sz w:val="20"/>
                <w:szCs w:val="20"/>
              </w:rPr>
            </w:pPr>
            <w:r>
              <w:rPr>
                <w:rFonts w:ascii="Calibri" w:hAnsi="Calibri"/>
                <w:b/>
                <w:szCs w:val="28"/>
              </w:rPr>
              <w:t>c</w:t>
            </w:r>
            <w:r w:rsidR="00A356DD" w:rsidRPr="00B3470A">
              <w:rPr>
                <w:rFonts w:ascii="Calibri" w:hAnsi="Calibri"/>
                <w:b/>
                <w:szCs w:val="28"/>
              </w:rPr>
              <w:t xml:space="preserve">) </w:t>
            </w:r>
            <w:r w:rsidR="003903E7" w:rsidRPr="00B3470A">
              <w:rPr>
                <w:rFonts w:ascii="Calibri" w:hAnsi="Calibri"/>
                <w:b/>
                <w:szCs w:val="28"/>
              </w:rPr>
              <w:t>Boundaries</w:t>
            </w:r>
            <w:r w:rsidR="00DA0609">
              <w:rPr>
                <w:rFonts w:ascii="Calibri" w:hAnsi="Calibri"/>
                <w:b/>
                <w:szCs w:val="28"/>
              </w:rPr>
              <w:t xml:space="preserve"> </w:t>
            </w:r>
          </w:p>
        </w:tc>
        <w:tc>
          <w:tcPr>
            <w:tcW w:w="1389" w:type="dxa"/>
            <w:shd w:val="clear" w:color="auto" w:fill="00B050"/>
            <w:vAlign w:val="center"/>
          </w:tcPr>
          <w:p w14:paraId="22845B9A" w14:textId="5ACA62A2" w:rsidR="003903E7" w:rsidRPr="0022403C" w:rsidRDefault="00452097" w:rsidP="00FE0C51">
            <w:pPr>
              <w:spacing w:line="20" w:lineRule="atLeast"/>
              <w:rPr>
                <w:rFonts w:ascii="Calibri" w:hAnsi="Calibri"/>
                <w:b/>
                <w:sz w:val="20"/>
                <w:szCs w:val="20"/>
              </w:rPr>
            </w:pPr>
            <w:r>
              <w:rPr>
                <w:rFonts w:ascii="Calibri" w:hAnsi="Calibri"/>
                <w:b/>
                <w:sz w:val="20"/>
                <w:szCs w:val="20"/>
              </w:rPr>
              <w:t>1.</w:t>
            </w:r>
            <w:r w:rsidR="003903E7" w:rsidRPr="0022403C">
              <w:rPr>
                <w:rFonts w:ascii="Calibri" w:hAnsi="Calibri"/>
                <w:b/>
                <w:sz w:val="20"/>
                <w:szCs w:val="20"/>
              </w:rPr>
              <w:t>All Needs Met</w:t>
            </w:r>
          </w:p>
        </w:tc>
        <w:tc>
          <w:tcPr>
            <w:tcW w:w="7258" w:type="dxa"/>
            <w:shd w:val="clear" w:color="auto" w:fill="FFFFFF" w:themeFill="background1"/>
            <w:vAlign w:val="center"/>
          </w:tcPr>
          <w:p w14:paraId="7D56382E" w14:textId="0668DB91" w:rsidR="003903E7" w:rsidRPr="00DF5D6C" w:rsidRDefault="4BEAF266" w:rsidP="00444679">
            <w:pPr>
              <w:spacing w:line="20" w:lineRule="atLeast"/>
              <w:rPr>
                <w:rFonts w:ascii="Calibri" w:hAnsi="Calibri"/>
                <w:sz w:val="20"/>
                <w:szCs w:val="20"/>
              </w:rPr>
            </w:pPr>
            <w:r w:rsidRPr="7D2C49E5">
              <w:rPr>
                <w:rFonts w:ascii="Calibri" w:hAnsi="Calibri"/>
                <w:sz w:val="20"/>
                <w:szCs w:val="20"/>
              </w:rPr>
              <w:t xml:space="preserve">Parent/caregiver consistently sets and </w:t>
            </w:r>
            <w:r w:rsidR="6E0A3AC3" w:rsidRPr="7D2C49E5">
              <w:rPr>
                <w:rFonts w:ascii="Calibri" w:hAnsi="Calibri"/>
                <w:sz w:val="20"/>
                <w:szCs w:val="20"/>
              </w:rPr>
              <w:t>i</w:t>
            </w:r>
            <w:r w:rsidRPr="7D2C49E5">
              <w:rPr>
                <w:rFonts w:ascii="Calibri" w:hAnsi="Calibri"/>
                <w:sz w:val="20"/>
                <w:szCs w:val="20"/>
              </w:rPr>
              <w:t>mplements appropriate boundaries</w:t>
            </w:r>
            <w:r w:rsidR="6E0A3AC3" w:rsidRPr="7D2C49E5">
              <w:rPr>
                <w:rFonts w:ascii="Calibri" w:hAnsi="Calibri"/>
                <w:sz w:val="20"/>
                <w:szCs w:val="20"/>
              </w:rPr>
              <w:t xml:space="preserve">, </w:t>
            </w:r>
            <w:r w:rsidR="00F03C4D" w:rsidRPr="7D2C49E5">
              <w:rPr>
                <w:rFonts w:ascii="Calibri" w:hAnsi="Calibri"/>
                <w:sz w:val="20"/>
                <w:szCs w:val="20"/>
              </w:rPr>
              <w:t xml:space="preserve">Parent/caregiver </w:t>
            </w:r>
            <w:r w:rsidR="633F08CB" w:rsidRPr="7D2C49E5">
              <w:rPr>
                <w:rFonts w:ascii="Calibri" w:hAnsi="Calibri"/>
                <w:sz w:val="20"/>
                <w:szCs w:val="20"/>
              </w:rPr>
              <w:t xml:space="preserve">always </w:t>
            </w:r>
            <w:r w:rsidR="00F03C4D" w:rsidRPr="7D2C49E5">
              <w:rPr>
                <w:rFonts w:ascii="Calibri" w:hAnsi="Calibri"/>
                <w:sz w:val="20"/>
                <w:szCs w:val="20"/>
              </w:rPr>
              <w:t xml:space="preserve">demonstrates unconditional acceptance of child by being warm and supportive </w:t>
            </w:r>
            <w:r w:rsidR="1B23DF4D" w:rsidRPr="7D2C49E5">
              <w:rPr>
                <w:rFonts w:ascii="Calibri" w:hAnsi="Calibri"/>
                <w:sz w:val="20"/>
                <w:szCs w:val="20"/>
              </w:rPr>
              <w:t>with lots of praise and</w:t>
            </w:r>
            <w:r w:rsidR="00F03C4D" w:rsidRPr="7D2C49E5">
              <w:rPr>
                <w:rFonts w:ascii="Calibri" w:hAnsi="Calibri"/>
                <w:sz w:val="20"/>
                <w:szCs w:val="20"/>
              </w:rPr>
              <w:t xml:space="preserve"> rewards. </w:t>
            </w:r>
          </w:p>
        </w:tc>
      </w:tr>
      <w:tr w:rsidR="003903E7" w:rsidRPr="0022403C" w14:paraId="6E8B5FD6" w14:textId="77777777" w:rsidTr="00063C85">
        <w:tc>
          <w:tcPr>
            <w:tcW w:w="1450" w:type="dxa"/>
            <w:vMerge/>
          </w:tcPr>
          <w:p w14:paraId="39DC1654" w14:textId="77777777" w:rsidR="003903E7" w:rsidRPr="0022403C" w:rsidRDefault="003903E7" w:rsidP="00FE0C51">
            <w:pPr>
              <w:spacing w:line="20" w:lineRule="atLeast"/>
              <w:rPr>
                <w:rFonts w:ascii="Calibri" w:hAnsi="Calibri"/>
                <w:b/>
                <w:sz w:val="20"/>
                <w:szCs w:val="20"/>
              </w:rPr>
            </w:pPr>
          </w:p>
        </w:tc>
        <w:tc>
          <w:tcPr>
            <w:tcW w:w="1389" w:type="dxa"/>
            <w:shd w:val="clear" w:color="auto" w:fill="D6E3BC" w:themeFill="accent3" w:themeFillTint="66"/>
            <w:vAlign w:val="center"/>
          </w:tcPr>
          <w:p w14:paraId="4B517001" w14:textId="4BB90911" w:rsidR="003903E7" w:rsidRPr="0022403C" w:rsidRDefault="00452097" w:rsidP="00FE0C51">
            <w:pPr>
              <w:spacing w:line="20" w:lineRule="atLeast"/>
              <w:rPr>
                <w:rFonts w:ascii="Calibri" w:hAnsi="Calibri"/>
                <w:b/>
                <w:sz w:val="20"/>
                <w:szCs w:val="20"/>
              </w:rPr>
            </w:pPr>
            <w:r>
              <w:rPr>
                <w:rFonts w:ascii="Calibri" w:hAnsi="Calibri"/>
                <w:b/>
                <w:sz w:val="20"/>
                <w:szCs w:val="20"/>
              </w:rPr>
              <w:t>2.</w:t>
            </w:r>
            <w:r w:rsidR="003903E7">
              <w:rPr>
                <w:rFonts w:ascii="Calibri" w:hAnsi="Calibri"/>
                <w:b/>
                <w:sz w:val="20"/>
                <w:szCs w:val="20"/>
              </w:rPr>
              <w:t xml:space="preserve">Many </w:t>
            </w:r>
            <w:r w:rsidR="003903E7" w:rsidRPr="0022403C">
              <w:rPr>
                <w:rFonts w:ascii="Calibri" w:hAnsi="Calibri"/>
                <w:b/>
                <w:sz w:val="20"/>
                <w:szCs w:val="20"/>
              </w:rPr>
              <w:t>Needs Met</w:t>
            </w:r>
          </w:p>
        </w:tc>
        <w:tc>
          <w:tcPr>
            <w:tcW w:w="7258" w:type="dxa"/>
            <w:shd w:val="clear" w:color="auto" w:fill="FFFFFF" w:themeFill="background1"/>
            <w:vAlign w:val="center"/>
          </w:tcPr>
          <w:p w14:paraId="2E2F7AEB" w14:textId="6415A40E" w:rsidR="003903E7" w:rsidRPr="00BE61CD" w:rsidRDefault="00F03C4D" w:rsidP="7D2C49E5">
            <w:pPr>
              <w:pStyle w:val="Default"/>
              <w:spacing w:line="20" w:lineRule="atLeast"/>
              <w:rPr>
                <w:rFonts w:asciiTheme="minorHAnsi" w:hAnsiTheme="minorHAnsi" w:cstheme="minorBidi"/>
                <w:sz w:val="20"/>
                <w:szCs w:val="20"/>
              </w:rPr>
            </w:pPr>
            <w:r w:rsidRPr="7D2C49E5">
              <w:rPr>
                <w:rFonts w:asciiTheme="minorHAnsi" w:hAnsiTheme="minorHAnsi" w:cstheme="minorBidi"/>
                <w:sz w:val="20"/>
                <w:szCs w:val="20"/>
              </w:rPr>
              <w:t xml:space="preserve">Parent/caregiver </w:t>
            </w:r>
            <w:r w:rsidR="3B27594F" w:rsidRPr="7D2C49E5">
              <w:rPr>
                <w:rFonts w:asciiTheme="minorHAnsi" w:hAnsiTheme="minorHAnsi" w:cstheme="minorBidi"/>
                <w:sz w:val="20"/>
                <w:szCs w:val="20"/>
              </w:rPr>
              <w:t>often sets and implements appropriate boundaries</w:t>
            </w:r>
            <w:r w:rsidR="1B23DF4D" w:rsidRPr="7D2C49E5">
              <w:rPr>
                <w:rFonts w:asciiTheme="minorHAnsi" w:hAnsiTheme="minorHAnsi" w:cstheme="minorBidi"/>
                <w:sz w:val="20"/>
                <w:szCs w:val="20"/>
              </w:rPr>
              <w:t>.</w:t>
            </w:r>
            <w:r w:rsidR="3B27594F" w:rsidRPr="7D2C49E5">
              <w:rPr>
                <w:rFonts w:asciiTheme="minorHAnsi" w:hAnsiTheme="minorHAnsi" w:cstheme="minorBidi"/>
                <w:sz w:val="20"/>
                <w:szCs w:val="20"/>
              </w:rPr>
              <w:t xml:space="preserve"> They </w:t>
            </w:r>
            <w:r w:rsidRPr="7D2C49E5">
              <w:rPr>
                <w:rFonts w:asciiTheme="minorHAnsi" w:hAnsiTheme="minorHAnsi" w:cstheme="minorBidi"/>
                <w:sz w:val="20"/>
                <w:szCs w:val="20"/>
              </w:rPr>
              <w:t xml:space="preserve">demonstrate acceptance of </w:t>
            </w:r>
            <w:r w:rsidR="3B27594F" w:rsidRPr="7D2C49E5">
              <w:rPr>
                <w:rFonts w:asciiTheme="minorHAnsi" w:hAnsiTheme="minorHAnsi" w:cstheme="minorBidi"/>
                <w:sz w:val="20"/>
                <w:szCs w:val="20"/>
              </w:rPr>
              <w:t xml:space="preserve">the </w:t>
            </w:r>
            <w:r w:rsidRPr="7D2C49E5">
              <w:rPr>
                <w:rFonts w:asciiTheme="minorHAnsi" w:hAnsiTheme="minorHAnsi" w:cstheme="minorBidi"/>
                <w:sz w:val="20"/>
                <w:szCs w:val="20"/>
              </w:rPr>
              <w:t xml:space="preserve">child by being warm and supportive and providing </w:t>
            </w:r>
            <w:r w:rsidR="669A1F8D" w:rsidRPr="7D2C49E5">
              <w:rPr>
                <w:rFonts w:asciiTheme="minorHAnsi" w:hAnsiTheme="minorHAnsi" w:cstheme="minorBidi"/>
                <w:sz w:val="20"/>
                <w:szCs w:val="20"/>
              </w:rPr>
              <w:t>praise &amp;</w:t>
            </w:r>
            <w:r w:rsidRPr="7D2C49E5">
              <w:rPr>
                <w:rFonts w:asciiTheme="minorHAnsi" w:hAnsiTheme="minorHAnsi" w:cstheme="minorBidi"/>
                <w:sz w:val="20"/>
                <w:szCs w:val="20"/>
              </w:rPr>
              <w:t xml:space="preserve"> rewards. </w:t>
            </w:r>
          </w:p>
        </w:tc>
      </w:tr>
      <w:tr w:rsidR="003903E7" w:rsidRPr="0022403C" w14:paraId="6D8F6D4C" w14:textId="77777777" w:rsidTr="00063C85">
        <w:tc>
          <w:tcPr>
            <w:tcW w:w="1450" w:type="dxa"/>
            <w:vMerge/>
          </w:tcPr>
          <w:p w14:paraId="73E8861B" w14:textId="77777777" w:rsidR="003903E7" w:rsidRPr="0022403C" w:rsidRDefault="003903E7" w:rsidP="00FE0C51">
            <w:pPr>
              <w:spacing w:line="20" w:lineRule="atLeast"/>
              <w:rPr>
                <w:rFonts w:ascii="Calibri" w:hAnsi="Calibri"/>
                <w:b/>
                <w:sz w:val="20"/>
                <w:szCs w:val="20"/>
              </w:rPr>
            </w:pPr>
          </w:p>
        </w:tc>
        <w:tc>
          <w:tcPr>
            <w:tcW w:w="1389" w:type="dxa"/>
            <w:shd w:val="clear" w:color="auto" w:fill="FFF2CC"/>
            <w:vAlign w:val="center"/>
          </w:tcPr>
          <w:p w14:paraId="3A6DB345" w14:textId="01125A7B" w:rsidR="003903E7" w:rsidRPr="0022403C" w:rsidRDefault="00452097" w:rsidP="00FE0C51">
            <w:pPr>
              <w:spacing w:line="20" w:lineRule="atLeast"/>
              <w:rPr>
                <w:rFonts w:ascii="Calibri" w:hAnsi="Calibri"/>
                <w:b/>
                <w:sz w:val="20"/>
                <w:szCs w:val="20"/>
              </w:rPr>
            </w:pPr>
            <w:r>
              <w:rPr>
                <w:rFonts w:ascii="Calibri" w:hAnsi="Calibri"/>
                <w:b/>
                <w:sz w:val="20"/>
                <w:szCs w:val="20"/>
              </w:rPr>
              <w:t>3.</w:t>
            </w:r>
            <w:r w:rsidR="003903E7" w:rsidRPr="0022403C">
              <w:rPr>
                <w:rFonts w:ascii="Calibri" w:hAnsi="Calibri"/>
                <w:b/>
                <w:sz w:val="20"/>
                <w:szCs w:val="20"/>
              </w:rPr>
              <w:t>Some Needs</w:t>
            </w:r>
            <w:r w:rsidR="003903E7">
              <w:rPr>
                <w:rFonts w:ascii="Calibri" w:hAnsi="Calibri"/>
                <w:b/>
                <w:sz w:val="20"/>
                <w:szCs w:val="20"/>
              </w:rPr>
              <w:t xml:space="preserve"> Unmet</w:t>
            </w:r>
          </w:p>
        </w:tc>
        <w:tc>
          <w:tcPr>
            <w:tcW w:w="7258" w:type="dxa"/>
            <w:shd w:val="clear" w:color="auto" w:fill="FFFFFF" w:themeFill="background1"/>
            <w:vAlign w:val="center"/>
          </w:tcPr>
          <w:p w14:paraId="4ACE75F1" w14:textId="6536F6B6" w:rsidR="003903E7" w:rsidRPr="00452097" w:rsidRDefault="4BEAF266" w:rsidP="7D2C49E5">
            <w:pPr>
              <w:pStyle w:val="Default"/>
              <w:spacing w:line="20" w:lineRule="atLeast"/>
              <w:rPr>
                <w:rFonts w:asciiTheme="minorHAnsi" w:hAnsiTheme="minorHAnsi" w:cstheme="minorBidi"/>
                <w:sz w:val="20"/>
                <w:szCs w:val="20"/>
              </w:rPr>
            </w:pPr>
            <w:r w:rsidRPr="7D2C49E5">
              <w:rPr>
                <w:rFonts w:asciiTheme="minorHAnsi" w:hAnsiTheme="minorHAnsi" w:cstheme="minorBidi"/>
                <w:sz w:val="20"/>
                <w:szCs w:val="20"/>
              </w:rPr>
              <w:t>Parent/caregiver sometimes sets and implements appropriate boundaries</w:t>
            </w:r>
            <w:r w:rsidR="051C0AC4" w:rsidRPr="7D2C49E5">
              <w:rPr>
                <w:rFonts w:asciiTheme="minorHAnsi" w:hAnsiTheme="minorHAnsi" w:cstheme="minorBidi"/>
                <w:sz w:val="20"/>
                <w:szCs w:val="20"/>
              </w:rPr>
              <w:t>, with inconsistent action when crossed</w:t>
            </w:r>
            <w:r w:rsidRPr="7D2C49E5">
              <w:rPr>
                <w:rFonts w:asciiTheme="minorHAnsi" w:hAnsiTheme="minorHAnsi" w:cstheme="minorBidi"/>
                <w:sz w:val="20"/>
                <w:szCs w:val="20"/>
              </w:rPr>
              <w:t xml:space="preserve">.  </w:t>
            </w:r>
            <w:r w:rsidR="008F3C9A" w:rsidRPr="7D2C49E5">
              <w:rPr>
                <w:rFonts w:asciiTheme="minorHAnsi" w:hAnsiTheme="minorHAnsi" w:cstheme="minorBidi"/>
                <w:sz w:val="20"/>
                <w:szCs w:val="20"/>
              </w:rPr>
              <w:t>S</w:t>
            </w:r>
            <w:r w:rsidR="00F03C4D" w:rsidRPr="7D2C49E5">
              <w:rPr>
                <w:rFonts w:asciiTheme="minorHAnsi" w:hAnsiTheme="minorHAnsi" w:cstheme="minorBidi"/>
                <w:sz w:val="20"/>
                <w:szCs w:val="20"/>
              </w:rPr>
              <w:t>ometimes demonstrates acceptance of child by being warm and supportive.</w:t>
            </w:r>
            <w:r w:rsidR="65D9A261" w:rsidRPr="7D2C49E5">
              <w:rPr>
                <w:rFonts w:asciiTheme="minorHAnsi" w:hAnsiTheme="minorHAnsi" w:cstheme="minorBidi"/>
                <w:sz w:val="20"/>
                <w:szCs w:val="20"/>
              </w:rPr>
              <w:t xml:space="preserve"> </w:t>
            </w:r>
          </w:p>
        </w:tc>
      </w:tr>
      <w:tr w:rsidR="003903E7" w:rsidRPr="0022403C" w14:paraId="049BF328" w14:textId="77777777" w:rsidTr="00063C85">
        <w:tc>
          <w:tcPr>
            <w:tcW w:w="1450" w:type="dxa"/>
            <w:vMerge/>
          </w:tcPr>
          <w:p w14:paraId="3260F924" w14:textId="77777777" w:rsidR="003903E7" w:rsidRPr="0022403C" w:rsidRDefault="003903E7" w:rsidP="00FE0C51">
            <w:pPr>
              <w:spacing w:line="20" w:lineRule="atLeast"/>
              <w:rPr>
                <w:rFonts w:ascii="Calibri" w:hAnsi="Calibri"/>
                <w:b/>
                <w:sz w:val="20"/>
                <w:szCs w:val="20"/>
              </w:rPr>
            </w:pPr>
          </w:p>
        </w:tc>
        <w:tc>
          <w:tcPr>
            <w:tcW w:w="1389" w:type="dxa"/>
            <w:shd w:val="clear" w:color="auto" w:fill="F2DBDB" w:themeFill="accent2" w:themeFillTint="33"/>
            <w:vAlign w:val="center"/>
          </w:tcPr>
          <w:p w14:paraId="4D42AF92" w14:textId="554068E1" w:rsidR="003903E7" w:rsidRPr="00452097" w:rsidRDefault="00452097" w:rsidP="00FE0C51">
            <w:pPr>
              <w:spacing w:line="20" w:lineRule="atLeast"/>
              <w:rPr>
                <w:rFonts w:ascii="Calibri" w:hAnsi="Calibri"/>
                <w:b/>
                <w:sz w:val="20"/>
                <w:szCs w:val="20"/>
              </w:rPr>
            </w:pPr>
            <w:r>
              <w:rPr>
                <w:rFonts w:ascii="Calibri" w:hAnsi="Calibri"/>
                <w:b/>
                <w:sz w:val="20"/>
                <w:szCs w:val="20"/>
              </w:rPr>
              <w:t>4.Many</w:t>
            </w:r>
            <w:r w:rsidR="003903E7" w:rsidRPr="00452097">
              <w:rPr>
                <w:rFonts w:ascii="Calibri" w:hAnsi="Calibri"/>
                <w:b/>
                <w:sz w:val="20"/>
                <w:szCs w:val="20"/>
              </w:rPr>
              <w:t xml:space="preserve"> Needs Unmet</w:t>
            </w:r>
          </w:p>
        </w:tc>
        <w:tc>
          <w:tcPr>
            <w:tcW w:w="7258" w:type="dxa"/>
            <w:shd w:val="clear" w:color="auto" w:fill="FFFFFF" w:themeFill="background1"/>
            <w:vAlign w:val="center"/>
          </w:tcPr>
          <w:p w14:paraId="04712B6F" w14:textId="6A5F7B85" w:rsidR="003903E7" w:rsidRPr="00BE61CD" w:rsidRDefault="4BEAF266" w:rsidP="7D2C49E5">
            <w:pPr>
              <w:pStyle w:val="Default"/>
              <w:spacing w:line="20" w:lineRule="atLeast"/>
              <w:rPr>
                <w:rFonts w:asciiTheme="minorHAnsi" w:hAnsiTheme="minorHAnsi" w:cstheme="minorBidi"/>
                <w:sz w:val="20"/>
                <w:szCs w:val="20"/>
              </w:rPr>
            </w:pPr>
            <w:r w:rsidRPr="7D2C49E5">
              <w:rPr>
                <w:rFonts w:asciiTheme="minorHAnsi" w:hAnsiTheme="minorHAnsi" w:cstheme="minorBidi"/>
                <w:sz w:val="20"/>
                <w:szCs w:val="20"/>
              </w:rPr>
              <w:t>Parent/caregiver inconsistently</w:t>
            </w:r>
            <w:r w:rsidR="051C0AC4" w:rsidRPr="7D2C49E5">
              <w:rPr>
                <w:rFonts w:asciiTheme="minorHAnsi" w:hAnsiTheme="minorHAnsi" w:cstheme="minorBidi"/>
                <w:sz w:val="20"/>
                <w:szCs w:val="20"/>
              </w:rPr>
              <w:t xml:space="preserve"> </w:t>
            </w:r>
            <w:r w:rsidRPr="7D2C49E5">
              <w:rPr>
                <w:rFonts w:asciiTheme="minorHAnsi" w:hAnsiTheme="minorHAnsi" w:cstheme="minorBidi"/>
                <w:sz w:val="20"/>
                <w:szCs w:val="20"/>
              </w:rPr>
              <w:t>sets and implements appropriate boundaries</w:t>
            </w:r>
            <w:r w:rsidR="051C0AC4" w:rsidRPr="7D2C49E5">
              <w:rPr>
                <w:rFonts w:asciiTheme="minorHAnsi" w:hAnsiTheme="minorHAnsi" w:cstheme="minorBidi"/>
                <w:sz w:val="20"/>
                <w:szCs w:val="20"/>
              </w:rPr>
              <w:t xml:space="preserve"> </w:t>
            </w:r>
            <w:r w:rsidR="633F08CB" w:rsidRPr="7D2C49E5">
              <w:rPr>
                <w:rFonts w:asciiTheme="minorHAnsi" w:hAnsiTheme="minorHAnsi" w:cstheme="minorBidi"/>
                <w:sz w:val="20"/>
                <w:szCs w:val="20"/>
              </w:rPr>
              <w:t xml:space="preserve">or </w:t>
            </w:r>
            <w:r w:rsidR="051C0AC4" w:rsidRPr="7D2C49E5">
              <w:rPr>
                <w:rFonts w:asciiTheme="minorHAnsi" w:hAnsiTheme="minorHAnsi" w:cstheme="minorBidi"/>
                <w:sz w:val="20"/>
                <w:szCs w:val="20"/>
              </w:rPr>
              <w:t xml:space="preserve">actions when crossed.  </w:t>
            </w:r>
            <w:r w:rsidR="00F03C4D" w:rsidRPr="7D2C49E5">
              <w:rPr>
                <w:rFonts w:asciiTheme="minorHAnsi" w:hAnsiTheme="minorHAnsi" w:cstheme="minorBidi"/>
                <w:sz w:val="20"/>
                <w:szCs w:val="20"/>
              </w:rPr>
              <w:t xml:space="preserve">Parent/caregiver </w:t>
            </w:r>
            <w:r w:rsidR="669A1F8D" w:rsidRPr="7D2C49E5">
              <w:rPr>
                <w:rFonts w:asciiTheme="minorHAnsi" w:hAnsiTheme="minorHAnsi" w:cstheme="minorBidi"/>
                <w:sz w:val="20"/>
                <w:szCs w:val="20"/>
              </w:rPr>
              <w:t>occasionally</w:t>
            </w:r>
            <w:r w:rsidR="00F03C4D" w:rsidRPr="7D2C49E5">
              <w:rPr>
                <w:rFonts w:asciiTheme="minorHAnsi" w:hAnsiTheme="minorHAnsi" w:cstheme="minorBidi"/>
                <w:sz w:val="20"/>
                <w:szCs w:val="20"/>
              </w:rPr>
              <w:t xml:space="preserve"> demonstrates acceptance of child</w:t>
            </w:r>
            <w:r w:rsidR="65D9A261" w:rsidRPr="7D2C49E5">
              <w:rPr>
                <w:rFonts w:asciiTheme="minorHAnsi" w:hAnsiTheme="minorHAnsi" w:cstheme="minorBidi"/>
                <w:sz w:val="20"/>
                <w:szCs w:val="20"/>
              </w:rPr>
              <w:t xml:space="preserve"> and is </w:t>
            </w:r>
            <w:r w:rsidR="00F03C4D" w:rsidRPr="7D2C49E5">
              <w:rPr>
                <w:rFonts w:asciiTheme="minorHAnsi" w:hAnsiTheme="minorHAnsi" w:cstheme="minorBidi"/>
                <w:sz w:val="20"/>
                <w:szCs w:val="20"/>
              </w:rPr>
              <w:t>rarely warm and supportive.</w:t>
            </w:r>
            <w:r w:rsidR="00F03C4D" w:rsidRPr="7D2C49E5">
              <w:rPr>
                <w:rFonts w:asciiTheme="minorHAnsi" w:hAnsiTheme="minorHAnsi" w:cstheme="minorBidi"/>
                <w:color w:val="FF0000"/>
                <w:sz w:val="20"/>
                <w:szCs w:val="20"/>
              </w:rPr>
              <w:t xml:space="preserve"> </w:t>
            </w:r>
          </w:p>
        </w:tc>
      </w:tr>
      <w:tr w:rsidR="003903E7" w:rsidRPr="0022403C" w14:paraId="4F56CCBD" w14:textId="77777777" w:rsidTr="00063C85">
        <w:tc>
          <w:tcPr>
            <w:tcW w:w="1450" w:type="dxa"/>
            <w:vMerge/>
          </w:tcPr>
          <w:p w14:paraId="6DCBF0FD" w14:textId="77777777" w:rsidR="003903E7" w:rsidRPr="0022403C" w:rsidRDefault="003903E7" w:rsidP="00FE0C51">
            <w:pPr>
              <w:spacing w:line="20" w:lineRule="atLeast"/>
              <w:rPr>
                <w:rFonts w:ascii="Calibri" w:hAnsi="Calibri"/>
                <w:b/>
                <w:sz w:val="20"/>
                <w:szCs w:val="20"/>
              </w:rPr>
            </w:pPr>
          </w:p>
        </w:tc>
        <w:tc>
          <w:tcPr>
            <w:tcW w:w="1389" w:type="dxa"/>
            <w:shd w:val="clear" w:color="auto" w:fill="FF5050"/>
            <w:vAlign w:val="center"/>
          </w:tcPr>
          <w:p w14:paraId="43E9013D" w14:textId="7B3A99EC" w:rsidR="003903E7" w:rsidRPr="0022403C" w:rsidRDefault="00452097" w:rsidP="00FE0C51">
            <w:pPr>
              <w:spacing w:line="20" w:lineRule="atLeast"/>
              <w:rPr>
                <w:rFonts w:ascii="Calibri" w:hAnsi="Calibri"/>
                <w:b/>
                <w:sz w:val="20"/>
                <w:szCs w:val="20"/>
              </w:rPr>
            </w:pPr>
            <w:r>
              <w:rPr>
                <w:rFonts w:ascii="Calibri" w:hAnsi="Calibri"/>
                <w:b/>
                <w:sz w:val="20"/>
                <w:szCs w:val="20"/>
              </w:rPr>
              <w:t>5.</w:t>
            </w:r>
            <w:r w:rsidR="003903E7">
              <w:rPr>
                <w:rFonts w:ascii="Calibri" w:hAnsi="Calibri"/>
                <w:b/>
                <w:sz w:val="20"/>
                <w:szCs w:val="20"/>
              </w:rPr>
              <w:t>All</w:t>
            </w:r>
            <w:r w:rsidR="003903E7" w:rsidRPr="0022403C">
              <w:rPr>
                <w:rFonts w:ascii="Calibri" w:hAnsi="Calibri"/>
                <w:b/>
                <w:sz w:val="20"/>
                <w:szCs w:val="20"/>
              </w:rPr>
              <w:t xml:space="preserve"> Needs Unmet</w:t>
            </w:r>
          </w:p>
        </w:tc>
        <w:tc>
          <w:tcPr>
            <w:tcW w:w="7258" w:type="dxa"/>
            <w:shd w:val="clear" w:color="auto" w:fill="FFFFFF" w:themeFill="background1"/>
            <w:vAlign w:val="center"/>
          </w:tcPr>
          <w:p w14:paraId="497602D0" w14:textId="7AFB0D83" w:rsidR="003903E7" w:rsidRPr="00955A62" w:rsidRDefault="1375A2E8" w:rsidP="7D2C49E5">
            <w:pPr>
              <w:pStyle w:val="Default"/>
              <w:spacing w:line="20" w:lineRule="atLeast"/>
              <w:rPr>
                <w:rFonts w:ascii="Calibri" w:hAnsi="Calibri"/>
                <w:sz w:val="20"/>
                <w:szCs w:val="20"/>
              </w:rPr>
            </w:pPr>
            <w:r w:rsidRPr="7D2C49E5">
              <w:rPr>
                <w:rFonts w:asciiTheme="minorHAnsi" w:hAnsiTheme="minorHAnsi" w:cstheme="minorBidi"/>
                <w:sz w:val="20"/>
                <w:szCs w:val="20"/>
              </w:rPr>
              <w:t xml:space="preserve">Parent/caregiver </w:t>
            </w:r>
            <w:r w:rsidR="167F8D74" w:rsidRPr="7D2C49E5">
              <w:rPr>
                <w:rFonts w:asciiTheme="minorHAnsi" w:hAnsiTheme="minorHAnsi" w:cstheme="minorBidi"/>
                <w:sz w:val="20"/>
                <w:szCs w:val="20"/>
              </w:rPr>
              <w:t>doesn’t set</w:t>
            </w:r>
            <w:r w:rsidRPr="7D2C49E5">
              <w:rPr>
                <w:rFonts w:asciiTheme="minorHAnsi" w:hAnsiTheme="minorHAnsi" w:cstheme="minorBidi"/>
                <w:sz w:val="20"/>
                <w:szCs w:val="20"/>
              </w:rPr>
              <w:t xml:space="preserve"> </w:t>
            </w:r>
            <w:r w:rsidR="221058FF" w:rsidRPr="7D2C49E5">
              <w:rPr>
                <w:rFonts w:asciiTheme="minorHAnsi" w:hAnsiTheme="minorHAnsi" w:cstheme="minorBidi"/>
                <w:sz w:val="20"/>
                <w:szCs w:val="20"/>
              </w:rPr>
              <w:t>or</w:t>
            </w:r>
            <w:r w:rsidRPr="7D2C49E5">
              <w:rPr>
                <w:rFonts w:asciiTheme="minorHAnsi" w:hAnsiTheme="minorHAnsi" w:cstheme="minorBidi"/>
                <w:sz w:val="20"/>
                <w:szCs w:val="20"/>
              </w:rPr>
              <w:t xml:space="preserve"> implement appropriate boundaries</w:t>
            </w:r>
            <w:r w:rsidR="6632D750" w:rsidRPr="7D2C49E5">
              <w:rPr>
                <w:rFonts w:asciiTheme="minorHAnsi" w:hAnsiTheme="minorHAnsi" w:cstheme="minorBidi"/>
                <w:sz w:val="20"/>
                <w:szCs w:val="20"/>
              </w:rPr>
              <w:t xml:space="preserve"> and </w:t>
            </w:r>
            <w:r w:rsidR="17EB9C57" w:rsidRPr="7D2C49E5">
              <w:rPr>
                <w:rFonts w:asciiTheme="minorHAnsi" w:hAnsiTheme="minorHAnsi" w:cstheme="minorBidi"/>
                <w:sz w:val="20"/>
                <w:szCs w:val="20"/>
              </w:rPr>
              <w:t xml:space="preserve">takes </w:t>
            </w:r>
            <w:r w:rsidR="221058FF" w:rsidRPr="7D2C49E5">
              <w:rPr>
                <w:rFonts w:ascii="Calibri" w:hAnsi="Calibri"/>
                <w:sz w:val="20"/>
                <w:szCs w:val="20"/>
              </w:rPr>
              <w:t xml:space="preserve">inappropriate action </w:t>
            </w:r>
            <w:r w:rsidR="6632D750" w:rsidRPr="7D2C49E5">
              <w:rPr>
                <w:rFonts w:ascii="Calibri" w:hAnsi="Calibri"/>
                <w:sz w:val="20"/>
                <w:szCs w:val="20"/>
              </w:rPr>
              <w:t xml:space="preserve">such as </w:t>
            </w:r>
            <w:r w:rsidR="221058FF" w:rsidRPr="7D2C49E5">
              <w:rPr>
                <w:rFonts w:ascii="Calibri" w:hAnsi="Calibri"/>
                <w:sz w:val="20"/>
                <w:szCs w:val="20"/>
              </w:rPr>
              <w:t>physical chastisement.</w:t>
            </w:r>
            <w:r w:rsidR="6632D750" w:rsidRPr="7D2C49E5">
              <w:rPr>
                <w:rFonts w:ascii="Calibri" w:hAnsi="Calibri"/>
                <w:sz w:val="20"/>
                <w:szCs w:val="20"/>
              </w:rPr>
              <w:t xml:space="preserve"> </w:t>
            </w:r>
            <w:r w:rsidR="17EB9C57" w:rsidRPr="7D2C49E5">
              <w:rPr>
                <w:rFonts w:asciiTheme="minorHAnsi" w:hAnsiTheme="minorHAnsi" w:cstheme="minorBidi"/>
                <w:sz w:val="20"/>
                <w:szCs w:val="20"/>
              </w:rPr>
              <w:t>They are</w:t>
            </w:r>
            <w:r w:rsidR="167F8D74" w:rsidRPr="7D2C49E5">
              <w:rPr>
                <w:rFonts w:asciiTheme="minorHAnsi" w:hAnsiTheme="minorHAnsi" w:cstheme="minorBidi"/>
                <w:sz w:val="20"/>
                <w:szCs w:val="20"/>
              </w:rPr>
              <w:t>n’t</w:t>
            </w:r>
            <w:r w:rsidR="00F03C4D" w:rsidRPr="7D2C49E5">
              <w:rPr>
                <w:rFonts w:asciiTheme="minorHAnsi" w:hAnsiTheme="minorHAnsi" w:cstheme="minorBidi"/>
                <w:sz w:val="20"/>
                <w:szCs w:val="20"/>
              </w:rPr>
              <w:t xml:space="preserve"> </w:t>
            </w:r>
            <w:r w:rsidR="167F8D74" w:rsidRPr="7D2C49E5">
              <w:rPr>
                <w:rFonts w:asciiTheme="minorHAnsi" w:hAnsiTheme="minorHAnsi" w:cstheme="minorBidi"/>
                <w:sz w:val="20"/>
                <w:szCs w:val="20"/>
              </w:rPr>
              <w:t xml:space="preserve">visibly </w:t>
            </w:r>
            <w:r w:rsidR="6632D750" w:rsidRPr="7D2C49E5">
              <w:rPr>
                <w:rFonts w:asciiTheme="minorHAnsi" w:hAnsiTheme="minorHAnsi" w:cstheme="minorBidi"/>
                <w:sz w:val="20"/>
                <w:szCs w:val="20"/>
              </w:rPr>
              <w:t>supportive or</w:t>
            </w:r>
            <w:r w:rsidR="00F03C4D" w:rsidRPr="7D2C49E5">
              <w:rPr>
                <w:rFonts w:asciiTheme="minorHAnsi" w:hAnsiTheme="minorHAnsi" w:cstheme="minorBidi"/>
                <w:sz w:val="20"/>
                <w:szCs w:val="20"/>
              </w:rPr>
              <w:t xml:space="preserve"> accep</w:t>
            </w:r>
            <w:r w:rsidR="167F8D74" w:rsidRPr="7D2C49E5">
              <w:rPr>
                <w:rFonts w:asciiTheme="minorHAnsi" w:hAnsiTheme="minorHAnsi" w:cstheme="minorBidi"/>
                <w:sz w:val="20"/>
                <w:szCs w:val="20"/>
              </w:rPr>
              <w:t>ting</w:t>
            </w:r>
            <w:r w:rsidR="00F03C4D" w:rsidRPr="7D2C49E5">
              <w:rPr>
                <w:rFonts w:asciiTheme="minorHAnsi" w:hAnsiTheme="minorHAnsi" w:cstheme="minorBidi"/>
                <w:sz w:val="20"/>
                <w:szCs w:val="20"/>
              </w:rPr>
              <w:t xml:space="preserve"> of </w:t>
            </w:r>
            <w:r w:rsidR="2FC7A003" w:rsidRPr="7D2C49E5">
              <w:rPr>
                <w:rFonts w:asciiTheme="minorHAnsi" w:hAnsiTheme="minorHAnsi" w:cstheme="minorBidi"/>
                <w:sz w:val="20"/>
                <w:szCs w:val="20"/>
              </w:rPr>
              <w:t xml:space="preserve">the </w:t>
            </w:r>
            <w:r w:rsidR="00F03C4D" w:rsidRPr="7D2C49E5">
              <w:rPr>
                <w:rFonts w:asciiTheme="minorHAnsi" w:hAnsiTheme="minorHAnsi" w:cstheme="minorBidi"/>
                <w:sz w:val="20"/>
                <w:szCs w:val="20"/>
              </w:rPr>
              <w:t>child</w:t>
            </w:r>
            <w:r w:rsidR="167F8D74" w:rsidRPr="7D2C49E5">
              <w:rPr>
                <w:rFonts w:asciiTheme="minorHAnsi" w:hAnsiTheme="minorHAnsi" w:cstheme="minorBidi"/>
                <w:sz w:val="20"/>
                <w:szCs w:val="20"/>
              </w:rPr>
              <w:t xml:space="preserve"> </w:t>
            </w:r>
            <w:r w:rsidR="6632D750" w:rsidRPr="7D2C49E5">
              <w:rPr>
                <w:rFonts w:asciiTheme="minorHAnsi" w:hAnsiTheme="minorHAnsi" w:cstheme="minorBidi"/>
                <w:sz w:val="20"/>
                <w:szCs w:val="20"/>
              </w:rPr>
              <w:t>and un</w:t>
            </w:r>
            <w:r w:rsidR="00F03C4D" w:rsidRPr="7D2C49E5">
              <w:rPr>
                <w:rFonts w:asciiTheme="minorHAnsi" w:hAnsiTheme="minorHAnsi" w:cstheme="minorBidi"/>
                <w:sz w:val="20"/>
                <w:szCs w:val="20"/>
              </w:rPr>
              <w:t>dermine</w:t>
            </w:r>
            <w:r w:rsidR="17EB9C57" w:rsidRPr="7D2C49E5">
              <w:rPr>
                <w:rFonts w:asciiTheme="minorHAnsi" w:hAnsiTheme="minorHAnsi" w:cstheme="minorBidi"/>
                <w:sz w:val="20"/>
                <w:szCs w:val="20"/>
              </w:rPr>
              <w:t>s or is indifferent</w:t>
            </w:r>
            <w:r w:rsidR="00F03C4D" w:rsidRPr="7D2C49E5">
              <w:rPr>
                <w:rFonts w:asciiTheme="minorHAnsi" w:hAnsiTheme="minorHAnsi" w:cstheme="minorBidi"/>
                <w:sz w:val="20"/>
                <w:szCs w:val="20"/>
              </w:rPr>
              <w:t xml:space="preserve"> if the child is </w:t>
            </w:r>
            <w:r w:rsidR="17EB9C57" w:rsidRPr="7D2C49E5">
              <w:rPr>
                <w:rFonts w:asciiTheme="minorHAnsi" w:hAnsiTheme="minorHAnsi" w:cstheme="minorBidi"/>
                <w:sz w:val="20"/>
                <w:szCs w:val="20"/>
              </w:rPr>
              <w:t xml:space="preserve">achieving or </w:t>
            </w:r>
            <w:r w:rsidR="00F03C4D" w:rsidRPr="7D2C49E5">
              <w:rPr>
                <w:rFonts w:asciiTheme="minorHAnsi" w:hAnsiTheme="minorHAnsi" w:cstheme="minorBidi"/>
                <w:sz w:val="20"/>
                <w:szCs w:val="20"/>
              </w:rPr>
              <w:t>praised</w:t>
            </w:r>
            <w:r w:rsidR="17EB9C57" w:rsidRPr="7D2C49E5">
              <w:rPr>
                <w:rFonts w:asciiTheme="minorHAnsi" w:hAnsiTheme="minorHAnsi" w:cstheme="minorBidi"/>
                <w:sz w:val="20"/>
                <w:szCs w:val="20"/>
              </w:rPr>
              <w:t xml:space="preserve"> by others</w:t>
            </w:r>
            <w:r w:rsidR="00F03C4D" w:rsidRPr="7D2C49E5">
              <w:rPr>
                <w:rFonts w:asciiTheme="minorHAnsi" w:hAnsiTheme="minorHAnsi" w:cstheme="minorBidi"/>
                <w:sz w:val="20"/>
                <w:szCs w:val="20"/>
              </w:rPr>
              <w:t xml:space="preserve">. </w:t>
            </w:r>
          </w:p>
        </w:tc>
      </w:tr>
      <w:tr w:rsidR="00813E78" w:rsidRPr="00D47E07" w14:paraId="2D9446B0" w14:textId="77777777" w:rsidTr="00063C85">
        <w:tc>
          <w:tcPr>
            <w:tcW w:w="10097" w:type="dxa"/>
            <w:gridSpan w:val="3"/>
            <w:shd w:val="clear" w:color="auto" w:fill="000000" w:themeFill="text1"/>
            <w:vAlign w:val="center"/>
          </w:tcPr>
          <w:p w14:paraId="5E8BA05F" w14:textId="77777777" w:rsidR="00813E78" w:rsidRPr="00D47E07" w:rsidRDefault="00813E78" w:rsidP="00FE0C51">
            <w:pPr>
              <w:spacing w:line="20" w:lineRule="atLeast"/>
              <w:rPr>
                <w:rFonts w:ascii="Calibri" w:hAnsi="Calibri"/>
                <w:sz w:val="4"/>
                <w:szCs w:val="4"/>
              </w:rPr>
            </w:pPr>
          </w:p>
        </w:tc>
      </w:tr>
      <w:tr w:rsidR="00813E78" w:rsidRPr="00813E78" w14:paraId="2C722A4B" w14:textId="77777777" w:rsidTr="00063C85">
        <w:tc>
          <w:tcPr>
            <w:tcW w:w="1450" w:type="dxa"/>
            <w:vMerge w:val="restart"/>
            <w:shd w:val="clear" w:color="auto" w:fill="D9D9D9" w:themeFill="background1" w:themeFillShade="D9"/>
            <w:vAlign w:val="center"/>
          </w:tcPr>
          <w:p w14:paraId="659CC78C" w14:textId="77777777" w:rsidR="00A955A7" w:rsidRDefault="004C6223" w:rsidP="00FE0C51">
            <w:pPr>
              <w:spacing w:line="20" w:lineRule="atLeast"/>
              <w:rPr>
                <w:rFonts w:ascii="Calibri" w:hAnsi="Calibri"/>
                <w:b/>
                <w:sz w:val="22"/>
                <w:szCs w:val="22"/>
              </w:rPr>
            </w:pPr>
            <w:r>
              <w:rPr>
                <w:rFonts w:ascii="Calibri" w:hAnsi="Calibri"/>
                <w:b/>
                <w:sz w:val="22"/>
                <w:szCs w:val="22"/>
              </w:rPr>
              <w:t xml:space="preserve">d) </w:t>
            </w:r>
          </w:p>
          <w:p w14:paraId="1645AB88" w14:textId="4BA3CA82" w:rsidR="00813E78" w:rsidRPr="00813E78" w:rsidRDefault="00813E78" w:rsidP="00FE0C51">
            <w:pPr>
              <w:spacing w:line="20" w:lineRule="atLeast"/>
              <w:rPr>
                <w:rFonts w:ascii="Calibri" w:hAnsi="Calibri"/>
                <w:b/>
                <w:sz w:val="22"/>
                <w:szCs w:val="22"/>
              </w:rPr>
            </w:pPr>
            <w:r w:rsidRPr="00813E78">
              <w:rPr>
                <w:rFonts w:ascii="Calibri" w:hAnsi="Calibri"/>
                <w:b/>
                <w:sz w:val="22"/>
                <w:szCs w:val="22"/>
              </w:rPr>
              <w:t xml:space="preserve">Belonging and </w:t>
            </w:r>
            <w:r w:rsidR="004C6223">
              <w:rPr>
                <w:rFonts w:ascii="Calibri" w:hAnsi="Calibri"/>
                <w:b/>
                <w:sz w:val="22"/>
                <w:szCs w:val="22"/>
              </w:rPr>
              <w:t>I</w:t>
            </w:r>
            <w:r w:rsidRPr="00813E78">
              <w:rPr>
                <w:rFonts w:ascii="Calibri" w:hAnsi="Calibri"/>
                <w:b/>
                <w:sz w:val="22"/>
                <w:szCs w:val="22"/>
              </w:rPr>
              <w:t>dentity</w:t>
            </w:r>
          </w:p>
        </w:tc>
        <w:tc>
          <w:tcPr>
            <w:tcW w:w="1389" w:type="dxa"/>
            <w:shd w:val="clear" w:color="auto" w:fill="00B050"/>
          </w:tcPr>
          <w:p w14:paraId="09D23755" w14:textId="3B2ECF17" w:rsidR="00813E78" w:rsidRPr="00813E78" w:rsidRDefault="00813E78" w:rsidP="00FE0C51">
            <w:pPr>
              <w:spacing w:line="20" w:lineRule="atLeast"/>
              <w:rPr>
                <w:rFonts w:ascii="Calibri" w:hAnsi="Calibri"/>
                <w:b/>
                <w:sz w:val="20"/>
                <w:szCs w:val="20"/>
              </w:rPr>
            </w:pPr>
            <w:r w:rsidRPr="00813E78">
              <w:rPr>
                <w:rFonts w:ascii="Calibri" w:hAnsi="Calibri"/>
                <w:b/>
                <w:sz w:val="20"/>
                <w:szCs w:val="20"/>
              </w:rPr>
              <w:t>1.All Needs Met</w:t>
            </w:r>
          </w:p>
        </w:tc>
        <w:tc>
          <w:tcPr>
            <w:tcW w:w="7258" w:type="dxa"/>
            <w:shd w:val="clear" w:color="auto" w:fill="FFFFFF" w:themeFill="background1"/>
            <w:vAlign w:val="center"/>
          </w:tcPr>
          <w:p w14:paraId="60A170D3" w14:textId="6E668704" w:rsidR="00813E78" w:rsidRPr="004C6223" w:rsidRDefault="00813E78" w:rsidP="0B16EC4D">
            <w:pPr>
              <w:spacing w:line="20" w:lineRule="atLeast"/>
              <w:rPr>
                <w:rFonts w:ascii="Calibri" w:eastAsiaTheme="minorEastAsia" w:hAnsi="Calibri" w:cs="Arial"/>
                <w:color w:val="000000"/>
                <w:sz w:val="20"/>
                <w:szCs w:val="20"/>
              </w:rPr>
            </w:pPr>
            <w:r w:rsidRPr="0B16EC4D">
              <w:rPr>
                <w:rFonts w:ascii="Calibri" w:eastAsiaTheme="minorEastAsia" w:hAnsi="Calibri" w:cs="Arial"/>
                <w:color w:val="000000" w:themeColor="text1"/>
                <w:sz w:val="20"/>
                <w:szCs w:val="20"/>
              </w:rPr>
              <w:t>Parents/</w:t>
            </w:r>
            <w:r w:rsidR="004C6223" w:rsidRPr="0B16EC4D">
              <w:rPr>
                <w:rFonts w:ascii="Calibri" w:eastAsiaTheme="minorEastAsia" w:hAnsi="Calibri" w:cs="Arial"/>
                <w:color w:val="000000" w:themeColor="text1"/>
                <w:sz w:val="20"/>
                <w:szCs w:val="20"/>
              </w:rPr>
              <w:t>caregiver</w:t>
            </w:r>
            <w:r w:rsidRPr="0B16EC4D">
              <w:rPr>
                <w:rFonts w:ascii="Calibri" w:eastAsiaTheme="minorEastAsia" w:hAnsi="Calibri" w:cs="Arial"/>
                <w:color w:val="000000" w:themeColor="text1"/>
                <w:sz w:val="20"/>
                <w:szCs w:val="20"/>
              </w:rPr>
              <w:t xml:space="preserve"> ensure child has a positive role within the family and a good understanding of their history, networks and culture</w:t>
            </w:r>
            <w:r w:rsidR="000B7980" w:rsidRPr="0B16EC4D">
              <w:rPr>
                <w:rFonts w:ascii="Calibri" w:eastAsiaTheme="minorEastAsia" w:hAnsi="Calibri" w:cs="Arial"/>
                <w:color w:val="000000" w:themeColor="text1"/>
                <w:sz w:val="20"/>
                <w:szCs w:val="20"/>
              </w:rPr>
              <w:t>.</w:t>
            </w:r>
            <w:r w:rsidR="0026295C" w:rsidRPr="0B16EC4D">
              <w:rPr>
                <w:rFonts w:ascii="Calibri" w:eastAsiaTheme="minorEastAsia" w:hAnsi="Calibri" w:cs="Arial"/>
                <w:color w:val="000000" w:themeColor="text1"/>
                <w:sz w:val="20"/>
                <w:szCs w:val="20"/>
              </w:rPr>
              <w:t xml:space="preserve"> </w:t>
            </w:r>
            <w:r w:rsidR="001E1AA1" w:rsidRPr="0B16EC4D">
              <w:rPr>
                <w:rFonts w:ascii="Calibri" w:eastAsiaTheme="minorEastAsia" w:hAnsi="Calibri" w:cs="Arial"/>
                <w:color w:val="000000" w:themeColor="text1"/>
                <w:sz w:val="20"/>
                <w:szCs w:val="20"/>
              </w:rPr>
              <w:t xml:space="preserve">Parent helps the child to feel they </w:t>
            </w:r>
            <w:r w:rsidR="4620A86D" w:rsidRPr="0B16EC4D">
              <w:rPr>
                <w:rFonts w:ascii="Calibri" w:eastAsiaTheme="minorEastAsia" w:hAnsi="Calibri" w:cs="Arial"/>
                <w:color w:val="000000" w:themeColor="text1"/>
                <w:sz w:val="20"/>
                <w:szCs w:val="20"/>
              </w:rPr>
              <w:t>belong,</w:t>
            </w:r>
            <w:r w:rsidR="008D43EA" w:rsidRPr="0B16EC4D">
              <w:rPr>
                <w:rFonts w:ascii="Calibri" w:eastAsiaTheme="minorEastAsia" w:hAnsi="Calibri" w:cs="Arial"/>
                <w:color w:val="000000" w:themeColor="text1"/>
                <w:sz w:val="20"/>
                <w:szCs w:val="20"/>
              </w:rPr>
              <w:t xml:space="preserve"> are valued </w:t>
            </w:r>
            <w:r w:rsidR="001E1AA1" w:rsidRPr="0B16EC4D">
              <w:rPr>
                <w:rFonts w:ascii="Calibri" w:eastAsiaTheme="minorEastAsia" w:hAnsi="Calibri" w:cs="Arial"/>
                <w:color w:val="000000" w:themeColor="text1"/>
                <w:sz w:val="20"/>
                <w:szCs w:val="20"/>
              </w:rPr>
              <w:t>and to understand their place in the world.</w:t>
            </w:r>
          </w:p>
        </w:tc>
      </w:tr>
      <w:tr w:rsidR="00813E78" w:rsidRPr="0022403C" w14:paraId="15A6406C" w14:textId="77777777" w:rsidTr="00063C85">
        <w:tc>
          <w:tcPr>
            <w:tcW w:w="1450" w:type="dxa"/>
            <w:vMerge/>
            <w:vAlign w:val="center"/>
          </w:tcPr>
          <w:p w14:paraId="32CD3858" w14:textId="77777777" w:rsidR="00813E78" w:rsidRPr="00813E78" w:rsidRDefault="00813E78" w:rsidP="00FE0C51">
            <w:pPr>
              <w:spacing w:line="20" w:lineRule="atLeast"/>
              <w:rPr>
                <w:rFonts w:ascii="Calibri" w:hAnsi="Calibri"/>
                <w:b/>
                <w:sz w:val="22"/>
                <w:szCs w:val="22"/>
              </w:rPr>
            </w:pPr>
          </w:p>
        </w:tc>
        <w:tc>
          <w:tcPr>
            <w:tcW w:w="1389" w:type="dxa"/>
            <w:shd w:val="clear" w:color="auto" w:fill="D6E3BC" w:themeFill="accent3" w:themeFillTint="66"/>
          </w:tcPr>
          <w:p w14:paraId="05F74B2F" w14:textId="524E992C" w:rsidR="00813E78" w:rsidRPr="00813E78" w:rsidRDefault="00813E78" w:rsidP="00FE0C51">
            <w:pPr>
              <w:spacing w:line="20" w:lineRule="atLeast"/>
              <w:rPr>
                <w:rFonts w:ascii="Calibri" w:hAnsi="Calibri"/>
                <w:b/>
                <w:sz w:val="20"/>
                <w:szCs w:val="20"/>
              </w:rPr>
            </w:pPr>
            <w:r w:rsidRPr="00813E78">
              <w:rPr>
                <w:rFonts w:ascii="Calibri" w:hAnsi="Calibri"/>
                <w:b/>
                <w:sz w:val="20"/>
                <w:szCs w:val="20"/>
              </w:rPr>
              <w:t>2.Many Needs Met</w:t>
            </w:r>
          </w:p>
        </w:tc>
        <w:tc>
          <w:tcPr>
            <w:tcW w:w="7258" w:type="dxa"/>
            <w:shd w:val="clear" w:color="auto" w:fill="FFFFFF" w:themeFill="background1"/>
            <w:vAlign w:val="center"/>
          </w:tcPr>
          <w:p w14:paraId="7B0BFAED" w14:textId="37DA9BF7" w:rsidR="00813E78" w:rsidRPr="004C6223" w:rsidRDefault="00813E78" w:rsidP="0B16EC4D">
            <w:pPr>
              <w:spacing w:line="20" w:lineRule="atLeast"/>
              <w:rPr>
                <w:rFonts w:ascii="Calibri" w:eastAsiaTheme="minorEastAsia" w:hAnsi="Calibri" w:cs="Arial"/>
                <w:color w:val="000000"/>
                <w:sz w:val="20"/>
                <w:szCs w:val="20"/>
              </w:rPr>
            </w:pPr>
            <w:r w:rsidRPr="0B16EC4D">
              <w:rPr>
                <w:rFonts w:ascii="Calibri" w:eastAsiaTheme="minorEastAsia" w:hAnsi="Calibri" w:cs="Arial"/>
                <w:color w:val="000000" w:themeColor="text1"/>
                <w:sz w:val="20"/>
                <w:szCs w:val="20"/>
              </w:rPr>
              <w:t>Parent/</w:t>
            </w:r>
            <w:r w:rsidR="4712D873" w:rsidRPr="0B16EC4D">
              <w:rPr>
                <w:rFonts w:ascii="Calibri" w:eastAsiaTheme="minorEastAsia" w:hAnsi="Calibri" w:cs="Arial"/>
                <w:color w:val="000000" w:themeColor="text1"/>
                <w:sz w:val="20"/>
                <w:szCs w:val="20"/>
              </w:rPr>
              <w:t>caregiver</w:t>
            </w:r>
            <w:r w:rsidRPr="0B16EC4D">
              <w:rPr>
                <w:rFonts w:ascii="Calibri" w:eastAsiaTheme="minorEastAsia" w:hAnsi="Calibri" w:cs="Arial"/>
                <w:color w:val="000000" w:themeColor="text1"/>
                <w:sz w:val="20"/>
                <w:szCs w:val="20"/>
              </w:rPr>
              <w:t xml:space="preserve"> support</w:t>
            </w:r>
            <w:r w:rsidR="000B7980" w:rsidRPr="0B16EC4D">
              <w:rPr>
                <w:rFonts w:ascii="Calibri" w:eastAsiaTheme="minorEastAsia" w:hAnsi="Calibri" w:cs="Arial"/>
                <w:color w:val="000000" w:themeColor="text1"/>
                <w:sz w:val="20"/>
                <w:szCs w:val="20"/>
              </w:rPr>
              <w:t>s</w:t>
            </w:r>
            <w:r w:rsidRPr="0B16EC4D">
              <w:rPr>
                <w:rFonts w:ascii="Calibri" w:eastAsiaTheme="minorEastAsia" w:hAnsi="Calibri" w:cs="Arial"/>
                <w:color w:val="000000" w:themeColor="text1"/>
                <w:sz w:val="20"/>
                <w:szCs w:val="20"/>
              </w:rPr>
              <w:t xml:space="preserve"> child to have </w:t>
            </w:r>
            <w:r w:rsidR="4153EC96" w:rsidRPr="0B16EC4D">
              <w:rPr>
                <w:rFonts w:ascii="Calibri" w:eastAsiaTheme="minorEastAsia" w:hAnsi="Calibri" w:cs="Arial"/>
                <w:color w:val="000000" w:themeColor="text1"/>
                <w:sz w:val="20"/>
                <w:szCs w:val="20"/>
              </w:rPr>
              <w:t>a mainly</w:t>
            </w:r>
            <w:r w:rsidR="008D43EA" w:rsidRPr="0B16EC4D">
              <w:rPr>
                <w:rFonts w:ascii="Calibri" w:eastAsiaTheme="minorEastAsia" w:hAnsi="Calibri" w:cs="Arial"/>
                <w:color w:val="000000" w:themeColor="text1"/>
                <w:sz w:val="20"/>
                <w:szCs w:val="20"/>
              </w:rPr>
              <w:t xml:space="preserve"> </w:t>
            </w:r>
            <w:r w:rsidRPr="0B16EC4D">
              <w:rPr>
                <w:rFonts w:ascii="Calibri" w:eastAsiaTheme="minorEastAsia" w:hAnsi="Calibri" w:cs="Arial"/>
                <w:color w:val="000000" w:themeColor="text1"/>
                <w:sz w:val="20"/>
                <w:szCs w:val="20"/>
              </w:rPr>
              <w:t>positive role in the family and some understanding of their history, networks and culture</w:t>
            </w:r>
            <w:r w:rsidR="000B7980" w:rsidRPr="0B16EC4D">
              <w:rPr>
                <w:rFonts w:ascii="Calibri" w:eastAsiaTheme="minorEastAsia" w:hAnsi="Calibri" w:cs="Arial"/>
                <w:color w:val="000000" w:themeColor="text1"/>
                <w:sz w:val="20"/>
                <w:szCs w:val="20"/>
              </w:rPr>
              <w:t>.</w:t>
            </w:r>
            <w:r w:rsidR="008D43EA" w:rsidRPr="0B16EC4D">
              <w:rPr>
                <w:rFonts w:ascii="Calibri" w:eastAsiaTheme="minorEastAsia" w:hAnsi="Calibri" w:cs="Arial"/>
                <w:color w:val="000000" w:themeColor="text1"/>
                <w:sz w:val="20"/>
                <w:szCs w:val="20"/>
              </w:rPr>
              <w:t xml:space="preserve"> Parent provides the child with some sense of belonging, value and understanding of their place in the world.</w:t>
            </w:r>
          </w:p>
        </w:tc>
      </w:tr>
      <w:tr w:rsidR="00813E78" w:rsidRPr="0022403C" w14:paraId="55D06704" w14:textId="77777777" w:rsidTr="00063C85">
        <w:tc>
          <w:tcPr>
            <w:tcW w:w="1450" w:type="dxa"/>
            <w:vMerge/>
            <w:vAlign w:val="center"/>
          </w:tcPr>
          <w:p w14:paraId="26023F7C" w14:textId="77777777" w:rsidR="00813E78" w:rsidRPr="00813E78" w:rsidRDefault="00813E78" w:rsidP="00FE0C51">
            <w:pPr>
              <w:spacing w:line="20" w:lineRule="atLeast"/>
              <w:rPr>
                <w:rFonts w:ascii="Calibri" w:hAnsi="Calibri"/>
                <w:b/>
                <w:sz w:val="22"/>
                <w:szCs w:val="22"/>
              </w:rPr>
            </w:pPr>
          </w:p>
        </w:tc>
        <w:tc>
          <w:tcPr>
            <w:tcW w:w="1389" w:type="dxa"/>
            <w:shd w:val="clear" w:color="auto" w:fill="FFF2CC"/>
          </w:tcPr>
          <w:p w14:paraId="3F4A4021" w14:textId="23206DA5" w:rsidR="00813E78" w:rsidRPr="00813E78" w:rsidRDefault="00813E78" w:rsidP="00FE0C51">
            <w:pPr>
              <w:spacing w:line="20" w:lineRule="atLeast"/>
              <w:rPr>
                <w:rFonts w:ascii="Calibri" w:hAnsi="Calibri"/>
                <w:b/>
                <w:sz w:val="20"/>
                <w:szCs w:val="20"/>
              </w:rPr>
            </w:pPr>
            <w:r w:rsidRPr="00813E78">
              <w:rPr>
                <w:rFonts w:ascii="Calibri" w:hAnsi="Calibri"/>
                <w:b/>
                <w:sz w:val="20"/>
                <w:szCs w:val="20"/>
              </w:rPr>
              <w:t>3.Some Needs Unmet</w:t>
            </w:r>
          </w:p>
        </w:tc>
        <w:tc>
          <w:tcPr>
            <w:tcW w:w="7258" w:type="dxa"/>
            <w:shd w:val="clear" w:color="auto" w:fill="FFFFFF" w:themeFill="background1"/>
            <w:vAlign w:val="center"/>
          </w:tcPr>
          <w:p w14:paraId="1E8B01CA" w14:textId="61C17C01" w:rsidR="00813E78" w:rsidRPr="004C6223" w:rsidRDefault="00813E78" w:rsidP="00FE0C51">
            <w:pPr>
              <w:spacing w:line="20" w:lineRule="atLeast"/>
              <w:rPr>
                <w:rFonts w:ascii="Calibri" w:eastAsiaTheme="minorHAnsi" w:hAnsi="Calibri" w:cs="Arial"/>
                <w:color w:val="000000"/>
                <w:sz w:val="20"/>
                <w:szCs w:val="22"/>
              </w:rPr>
            </w:pPr>
            <w:r w:rsidRPr="004C6223">
              <w:rPr>
                <w:rFonts w:ascii="Calibri" w:eastAsiaTheme="minorHAnsi" w:hAnsi="Calibri" w:cs="Arial"/>
                <w:color w:val="000000"/>
                <w:sz w:val="20"/>
                <w:szCs w:val="22"/>
              </w:rPr>
              <w:t>Parent/care</w:t>
            </w:r>
            <w:r w:rsidR="000B7980">
              <w:rPr>
                <w:rFonts w:ascii="Calibri" w:eastAsiaTheme="minorHAnsi" w:hAnsi="Calibri" w:cs="Arial"/>
                <w:color w:val="000000"/>
                <w:sz w:val="20"/>
                <w:szCs w:val="22"/>
              </w:rPr>
              <w:t xml:space="preserve">giver </w:t>
            </w:r>
            <w:r w:rsidRPr="004C6223">
              <w:rPr>
                <w:rFonts w:ascii="Calibri" w:eastAsiaTheme="minorHAnsi" w:hAnsi="Calibri" w:cs="Arial"/>
                <w:color w:val="000000"/>
                <w:sz w:val="20"/>
                <w:szCs w:val="22"/>
              </w:rPr>
              <w:t>instigate in the child some sense of belonging and a basic understanding of their history, networks and culture</w:t>
            </w:r>
            <w:r w:rsidR="000B7980">
              <w:rPr>
                <w:rFonts w:ascii="Calibri" w:eastAsiaTheme="minorHAnsi" w:hAnsi="Calibri" w:cs="Arial"/>
                <w:color w:val="000000"/>
                <w:sz w:val="20"/>
                <w:szCs w:val="22"/>
              </w:rPr>
              <w:t>.</w:t>
            </w:r>
          </w:p>
        </w:tc>
      </w:tr>
      <w:tr w:rsidR="00813E78" w:rsidRPr="0022403C" w14:paraId="395692CF" w14:textId="77777777" w:rsidTr="00063C85">
        <w:tc>
          <w:tcPr>
            <w:tcW w:w="1450" w:type="dxa"/>
            <w:vMerge/>
            <w:vAlign w:val="center"/>
          </w:tcPr>
          <w:p w14:paraId="370CECFB" w14:textId="77777777" w:rsidR="00813E78" w:rsidRPr="00813E78" w:rsidRDefault="00813E78" w:rsidP="00FE0C51">
            <w:pPr>
              <w:spacing w:line="20" w:lineRule="atLeast"/>
              <w:rPr>
                <w:rFonts w:ascii="Calibri" w:hAnsi="Calibri"/>
                <w:b/>
                <w:sz w:val="22"/>
                <w:szCs w:val="22"/>
              </w:rPr>
            </w:pPr>
          </w:p>
        </w:tc>
        <w:tc>
          <w:tcPr>
            <w:tcW w:w="1389" w:type="dxa"/>
            <w:shd w:val="clear" w:color="auto" w:fill="F2DBDB" w:themeFill="accent2" w:themeFillTint="33"/>
          </w:tcPr>
          <w:p w14:paraId="05EC1B93" w14:textId="0CCBD30E" w:rsidR="00813E78" w:rsidRPr="00813E78" w:rsidRDefault="00813E78" w:rsidP="00FE0C51">
            <w:pPr>
              <w:spacing w:line="20" w:lineRule="atLeast"/>
              <w:rPr>
                <w:rFonts w:ascii="Calibri" w:hAnsi="Calibri"/>
                <w:b/>
                <w:sz w:val="20"/>
                <w:szCs w:val="20"/>
              </w:rPr>
            </w:pPr>
            <w:r w:rsidRPr="00813E78">
              <w:rPr>
                <w:rFonts w:ascii="Calibri" w:hAnsi="Calibri"/>
                <w:b/>
                <w:sz w:val="20"/>
                <w:szCs w:val="20"/>
              </w:rPr>
              <w:t>4.Many Needs Unmet</w:t>
            </w:r>
          </w:p>
        </w:tc>
        <w:tc>
          <w:tcPr>
            <w:tcW w:w="7258" w:type="dxa"/>
            <w:shd w:val="clear" w:color="auto" w:fill="FFFFFF" w:themeFill="background1"/>
            <w:vAlign w:val="center"/>
          </w:tcPr>
          <w:p w14:paraId="4DEA8754" w14:textId="56BF1EC9" w:rsidR="00813E78" w:rsidRPr="004C6223" w:rsidRDefault="00813E78" w:rsidP="00FE0C51">
            <w:pPr>
              <w:spacing w:line="20" w:lineRule="atLeast"/>
              <w:rPr>
                <w:rFonts w:ascii="Calibri" w:eastAsiaTheme="minorHAnsi" w:hAnsi="Calibri" w:cs="Arial"/>
                <w:color w:val="000000"/>
                <w:sz w:val="20"/>
                <w:szCs w:val="22"/>
              </w:rPr>
            </w:pPr>
            <w:r w:rsidRPr="004C6223">
              <w:rPr>
                <w:rFonts w:ascii="Calibri" w:eastAsiaTheme="minorHAnsi" w:hAnsi="Calibri" w:cs="Arial"/>
                <w:color w:val="000000"/>
                <w:sz w:val="20"/>
                <w:szCs w:val="22"/>
              </w:rPr>
              <w:t>There is a fluctuating sense of belonging (e.g. only on specific terms) and has some questions about with their history, network or culture</w:t>
            </w:r>
            <w:r w:rsidR="000B7980">
              <w:rPr>
                <w:rFonts w:ascii="Calibri" w:eastAsiaTheme="minorHAnsi" w:hAnsi="Calibri" w:cs="Arial"/>
                <w:color w:val="000000"/>
                <w:sz w:val="20"/>
                <w:szCs w:val="22"/>
              </w:rPr>
              <w:t>.</w:t>
            </w:r>
          </w:p>
        </w:tc>
      </w:tr>
      <w:tr w:rsidR="00813E78" w:rsidRPr="0022403C" w14:paraId="7717F37C" w14:textId="77777777" w:rsidTr="00063C85">
        <w:tc>
          <w:tcPr>
            <w:tcW w:w="1450" w:type="dxa"/>
            <w:vMerge/>
            <w:vAlign w:val="center"/>
          </w:tcPr>
          <w:p w14:paraId="494ADB40" w14:textId="77777777" w:rsidR="00813E78" w:rsidRPr="00813E78" w:rsidRDefault="00813E78" w:rsidP="00FE0C51">
            <w:pPr>
              <w:spacing w:line="20" w:lineRule="atLeast"/>
              <w:rPr>
                <w:rFonts w:ascii="Calibri" w:hAnsi="Calibri"/>
                <w:b/>
                <w:sz w:val="22"/>
                <w:szCs w:val="22"/>
              </w:rPr>
            </w:pPr>
          </w:p>
        </w:tc>
        <w:tc>
          <w:tcPr>
            <w:tcW w:w="1389" w:type="dxa"/>
            <w:shd w:val="clear" w:color="auto" w:fill="FF5050"/>
          </w:tcPr>
          <w:p w14:paraId="57CA0E19" w14:textId="1785B6DF" w:rsidR="00813E78" w:rsidRPr="00813E78" w:rsidRDefault="00813E78" w:rsidP="00FE0C51">
            <w:pPr>
              <w:spacing w:line="20" w:lineRule="atLeast"/>
              <w:rPr>
                <w:rFonts w:ascii="Calibri" w:hAnsi="Calibri"/>
                <w:b/>
                <w:sz w:val="20"/>
                <w:szCs w:val="20"/>
              </w:rPr>
            </w:pPr>
            <w:r w:rsidRPr="00813E78">
              <w:rPr>
                <w:rFonts w:ascii="Calibri" w:hAnsi="Calibri"/>
                <w:b/>
                <w:sz w:val="20"/>
                <w:szCs w:val="20"/>
              </w:rPr>
              <w:t>5.All Needs Unmet</w:t>
            </w:r>
          </w:p>
        </w:tc>
        <w:tc>
          <w:tcPr>
            <w:tcW w:w="7258" w:type="dxa"/>
            <w:shd w:val="clear" w:color="auto" w:fill="FFFFFF" w:themeFill="background1"/>
            <w:vAlign w:val="center"/>
          </w:tcPr>
          <w:p w14:paraId="7D8BCBD7" w14:textId="7D0CD87C" w:rsidR="00813E78" w:rsidRPr="004C6223" w:rsidRDefault="00813E78" w:rsidP="00FE0C51">
            <w:pPr>
              <w:spacing w:line="20" w:lineRule="atLeast"/>
              <w:rPr>
                <w:rFonts w:ascii="Calibri" w:eastAsiaTheme="minorHAnsi" w:hAnsi="Calibri" w:cs="Arial"/>
                <w:color w:val="000000"/>
                <w:sz w:val="20"/>
                <w:szCs w:val="22"/>
              </w:rPr>
            </w:pPr>
            <w:r w:rsidRPr="004C6223">
              <w:rPr>
                <w:rFonts w:ascii="Calibri" w:eastAsiaTheme="minorHAnsi" w:hAnsi="Calibri" w:cs="Arial"/>
                <w:color w:val="000000"/>
                <w:sz w:val="20"/>
                <w:szCs w:val="22"/>
              </w:rPr>
              <w:t>The child is not included in the family or included on negative terms. The child has many questions regarding their identity</w:t>
            </w:r>
            <w:r w:rsidR="000B7980">
              <w:rPr>
                <w:rFonts w:ascii="Calibri" w:eastAsiaTheme="minorHAnsi" w:hAnsi="Calibri" w:cs="Arial"/>
                <w:color w:val="000000"/>
                <w:sz w:val="20"/>
                <w:szCs w:val="22"/>
              </w:rPr>
              <w:t>.</w:t>
            </w:r>
          </w:p>
        </w:tc>
      </w:tr>
      <w:tr w:rsidR="000B7980" w:rsidRPr="00D47E07" w14:paraId="6C3ECBCF" w14:textId="77777777" w:rsidTr="00063C85">
        <w:tc>
          <w:tcPr>
            <w:tcW w:w="10097" w:type="dxa"/>
            <w:gridSpan w:val="3"/>
            <w:shd w:val="clear" w:color="auto" w:fill="000000" w:themeFill="text1"/>
          </w:tcPr>
          <w:p w14:paraId="231EB627" w14:textId="77777777" w:rsidR="000B7980" w:rsidRPr="00D47E07" w:rsidRDefault="000B7980" w:rsidP="00FE0C51">
            <w:pPr>
              <w:spacing w:line="20" w:lineRule="atLeast"/>
              <w:rPr>
                <w:rFonts w:ascii="Calibri" w:hAnsi="Calibri"/>
                <w:sz w:val="4"/>
                <w:szCs w:val="4"/>
              </w:rPr>
            </w:pPr>
          </w:p>
        </w:tc>
      </w:tr>
      <w:tr w:rsidR="000B7980" w:rsidRPr="0022403C" w14:paraId="0138307C" w14:textId="77777777" w:rsidTr="00063C85">
        <w:tc>
          <w:tcPr>
            <w:tcW w:w="1450" w:type="dxa"/>
            <w:vMerge w:val="restart"/>
            <w:shd w:val="clear" w:color="auto" w:fill="D9D9D9" w:themeFill="background1" w:themeFillShade="D9"/>
            <w:vAlign w:val="center"/>
          </w:tcPr>
          <w:p w14:paraId="0039D62C" w14:textId="77777777" w:rsidR="00A955A7" w:rsidRDefault="000B7980" w:rsidP="00FE0C51">
            <w:pPr>
              <w:spacing w:line="20" w:lineRule="atLeast"/>
              <w:rPr>
                <w:rFonts w:ascii="Calibri" w:hAnsi="Calibri"/>
                <w:b/>
                <w:sz w:val="22"/>
                <w:szCs w:val="22"/>
              </w:rPr>
            </w:pPr>
            <w:r>
              <w:rPr>
                <w:rFonts w:ascii="Calibri" w:hAnsi="Calibri"/>
                <w:b/>
                <w:sz w:val="22"/>
                <w:szCs w:val="22"/>
              </w:rPr>
              <w:t xml:space="preserve">e) </w:t>
            </w:r>
          </w:p>
          <w:p w14:paraId="44C6ADBF" w14:textId="4AA03C65" w:rsidR="000B7980" w:rsidRPr="00813E78" w:rsidRDefault="000B7980" w:rsidP="00FE0C51">
            <w:pPr>
              <w:spacing w:line="20" w:lineRule="atLeast"/>
              <w:rPr>
                <w:rFonts w:ascii="Calibri" w:hAnsi="Calibri"/>
                <w:b/>
                <w:sz w:val="22"/>
                <w:szCs w:val="22"/>
              </w:rPr>
            </w:pPr>
            <w:r w:rsidRPr="00813E78">
              <w:rPr>
                <w:rFonts w:ascii="Calibri" w:hAnsi="Calibri"/>
                <w:b/>
                <w:sz w:val="22"/>
                <w:szCs w:val="22"/>
              </w:rPr>
              <w:t xml:space="preserve">Optimism &amp; </w:t>
            </w:r>
            <w:r>
              <w:rPr>
                <w:rFonts w:ascii="Calibri" w:hAnsi="Calibri"/>
                <w:b/>
                <w:sz w:val="22"/>
                <w:szCs w:val="22"/>
              </w:rPr>
              <w:t>H</w:t>
            </w:r>
            <w:r w:rsidRPr="00813E78">
              <w:rPr>
                <w:rFonts w:ascii="Calibri" w:hAnsi="Calibri"/>
                <w:b/>
                <w:sz w:val="22"/>
                <w:szCs w:val="22"/>
              </w:rPr>
              <w:t xml:space="preserve">ope  </w:t>
            </w:r>
          </w:p>
          <w:p w14:paraId="15046124" w14:textId="77777777" w:rsidR="000B7980" w:rsidRPr="00813E78" w:rsidRDefault="000B7980" w:rsidP="00FE0C51">
            <w:pPr>
              <w:spacing w:line="20" w:lineRule="atLeast"/>
              <w:rPr>
                <w:rFonts w:ascii="Calibri" w:hAnsi="Calibri"/>
                <w:b/>
                <w:sz w:val="22"/>
                <w:szCs w:val="22"/>
              </w:rPr>
            </w:pPr>
            <w:r w:rsidRPr="00813E78">
              <w:rPr>
                <w:rFonts w:ascii="Calibri" w:hAnsi="Calibri"/>
                <w:b/>
                <w:sz w:val="22"/>
                <w:szCs w:val="22"/>
              </w:rPr>
              <w:t xml:space="preserve"> </w:t>
            </w:r>
          </w:p>
          <w:p w14:paraId="640F5301" w14:textId="77777777" w:rsidR="000B7980" w:rsidRPr="00813E78" w:rsidRDefault="000B7980" w:rsidP="00FE0C51">
            <w:pPr>
              <w:spacing w:line="20" w:lineRule="atLeast"/>
              <w:rPr>
                <w:rFonts w:ascii="Calibri" w:hAnsi="Calibri"/>
                <w:b/>
                <w:sz w:val="22"/>
                <w:szCs w:val="22"/>
              </w:rPr>
            </w:pPr>
          </w:p>
        </w:tc>
        <w:tc>
          <w:tcPr>
            <w:tcW w:w="1389" w:type="dxa"/>
            <w:shd w:val="clear" w:color="auto" w:fill="00B050"/>
          </w:tcPr>
          <w:p w14:paraId="3AF03EA8" w14:textId="1F1E75F1" w:rsidR="000B7980" w:rsidRPr="00813E78" w:rsidRDefault="000B7980" w:rsidP="00FE0C51">
            <w:pPr>
              <w:spacing w:line="20" w:lineRule="atLeast"/>
              <w:rPr>
                <w:rFonts w:ascii="Calibri" w:hAnsi="Calibri"/>
                <w:b/>
                <w:sz w:val="22"/>
                <w:szCs w:val="22"/>
              </w:rPr>
            </w:pPr>
            <w:r w:rsidRPr="00813E78">
              <w:rPr>
                <w:rFonts w:ascii="Calibri" w:hAnsi="Calibri"/>
                <w:b/>
                <w:sz w:val="20"/>
                <w:szCs w:val="20"/>
              </w:rPr>
              <w:t>1.All Needs Met</w:t>
            </w:r>
          </w:p>
        </w:tc>
        <w:tc>
          <w:tcPr>
            <w:tcW w:w="7258" w:type="dxa"/>
            <w:shd w:val="clear" w:color="auto" w:fill="FFFFFF" w:themeFill="background1"/>
            <w:vAlign w:val="center"/>
          </w:tcPr>
          <w:p w14:paraId="2DA07F16" w14:textId="0B67327F" w:rsidR="000B7980" w:rsidRPr="000B7980" w:rsidRDefault="000B7980" w:rsidP="00FE0C51">
            <w:pPr>
              <w:spacing w:line="20" w:lineRule="atLeast"/>
              <w:rPr>
                <w:rFonts w:ascii="Calibri" w:eastAsiaTheme="minorHAnsi" w:hAnsi="Calibri" w:cs="Arial"/>
                <w:color w:val="000000"/>
                <w:sz w:val="20"/>
                <w:szCs w:val="22"/>
              </w:rPr>
            </w:pPr>
            <w:r w:rsidRPr="000B7980">
              <w:rPr>
                <w:rFonts w:ascii="Calibri" w:eastAsiaTheme="minorHAnsi" w:hAnsi="Calibri" w:cs="Arial"/>
                <w:color w:val="000000"/>
                <w:sz w:val="20"/>
                <w:szCs w:val="22"/>
              </w:rPr>
              <w:t>Parent/care</w:t>
            </w:r>
            <w:r>
              <w:rPr>
                <w:rFonts w:ascii="Calibri" w:eastAsiaTheme="minorHAnsi" w:hAnsi="Calibri" w:cs="Arial"/>
                <w:color w:val="000000"/>
                <w:sz w:val="20"/>
                <w:szCs w:val="22"/>
              </w:rPr>
              <w:t>giver</w:t>
            </w:r>
            <w:r w:rsidRPr="000B7980">
              <w:rPr>
                <w:rFonts w:ascii="Calibri" w:eastAsiaTheme="minorHAnsi" w:hAnsi="Calibri" w:cs="Arial"/>
                <w:color w:val="000000"/>
                <w:sz w:val="20"/>
                <w:szCs w:val="22"/>
              </w:rPr>
              <w:t xml:space="preserve"> ensure the child has a positive outlook and looks forward to the future</w:t>
            </w:r>
            <w:r>
              <w:rPr>
                <w:rFonts w:ascii="Calibri" w:eastAsiaTheme="minorHAnsi" w:hAnsi="Calibri" w:cs="Arial"/>
                <w:color w:val="000000"/>
                <w:sz w:val="20"/>
                <w:szCs w:val="22"/>
              </w:rPr>
              <w:t>.</w:t>
            </w:r>
          </w:p>
        </w:tc>
      </w:tr>
      <w:tr w:rsidR="000B7980" w:rsidRPr="0022403C" w14:paraId="593BD8E1" w14:textId="77777777" w:rsidTr="00063C85">
        <w:tc>
          <w:tcPr>
            <w:tcW w:w="1450" w:type="dxa"/>
            <w:vMerge/>
            <w:vAlign w:val="center"/>
          </w:tcPr>
          <w:p w14:paraId="63A8AF14" w14:textId="77777777" w:rsidR="000B7980" w:rsidRPr="00813E78" w:rsidRDefault="000B7980" w:rsidP="00FE0C51">
            <w:pPr>
              <w:spacing w:line="20" w:lineRule="atLeast"/>
              <w:rPr>
                <w:rFonts w:ascii="Calibri" w:hAnsi="Calibri"/>
                <w:b/>
                <w:sz w:val="22"/>
                <w:szCs w:val="22"/>
              </w:rPr>
            </w:pPr>
          </w:p>
        </w:tc>
        <w:tc>
          <w:tcPr>
            <w:tcW w:w="1389" w:type="dxa"/>
            <w:shd w:val="clear" w:color="auto" w:fill="D6E3BC" w:themeFill="accent3" w:themeFillTint="66"/>
          </w:tcPr>
          <w:p w14:paraId="59518EA6" w14:textId="011010C4" w:rsidR="000B7980" w:rsidRPr="00813E78" w:rsidRDefault="000B7980" w:rsidP="00FE0C51">
            <w:pPr>
              <w:spacing w:line="20" w:lineRule="atLeast"/>
              <w:rPr>
                <w:rFonts w:ascii="Calibri" w:hAnsi="Calibri"/>
                <w:b/>
                <w:sz w:val="20"/>
                <w:szCs w:val="20"/>
              </w:rPr>
            </w:pPr>
            <w:r w:rsidRPr="00813E78">
              <w:rPr>
                <w:rFonts w:ascii="Calibri" w:hAnsi="Calibri"/>
                <w:b/>
                <w:sz w:val="20"/>
                <w:szCs w:val="20"/>
              </w:rPr>
              <w:t>2.Many Needs</w:t>
            </w:r>
            <w:r>
              <w:rPr>
                <w:rFonts w:ascii="Calibri" w:hAnsi="Calibri"/>
                <w:b/>
                <w:sz w:val="20"/>
                <w:szCs w:val="20"/>
              </w:rPr>
              <w:t xml:space="preserve"> </w:t>
            </w:r>
            <w:r w:rsidRPr="00813E78">
              <w:rPr>
                <w:rFonts w:ascii="Calibri" w:hAnsi="Calibri"/>
                <w:b/>
                <w:sz w:val="20"/>
                <w:szCs w:val="20"/>
              </w:rPr>
              <w:t>Met</w:t>
            </w:r>
          </w:p>
        </w:tc>
        <w:tc>
          <w:tcPr>
            <w:tcW w:w="7258" w:type="dxa"/>
            <w:shd w:val="clear" w:color="auto" w:fill="FFFFFF" w:themeFill="background1"/>
            <w:vAlign w:val="center"/>
          </w:tcPr>
          <w:p w14:paraId="28DA4954" w14:textId="1108F128" w:rsidR="000B7980" w:rsidRPr="000B7980" w:rsidRDefault="000B7980" w:rsidP="00FE0C51">
            <w:pPr>
              <w:spacing w:line="20" w:lineRule="atLeast"/>
              <w:rPr>
                <w:rFonts w:ascii="Calibri" w:eastAsiaTheme="minorHAnsi" w:hAnsi="Calibri" w:cs="Arial"/>
                <w:color w:val="000000"/>
                <w:sz w:val="20"/>
                <w:szCs w:val="22"/>
              </w:rPr>
            </w:pPr>
            <w:r w:rsidRPr="000B7980">
              <w:rPr>
                <w:rFonts w:ascii="Calibri" w:eastAsiaTheme="minorHAnsi" w:hAnsi="Calibri" w:cs="Arial"/>
                <w:color w:val="000000"/>
                <w:sz w:val="20"/>
                <w:szCs w:val="22"/>
              </w:rPr>
              <w:t>Parent/care</w:t>
            </w:r>
            <w:r>
              <w:rPr>
                <w:rFonts w:ascii="Calibri" w:eastAsiaTheme="minorHAnsi" w:hAnsi="Calibri" w:cs="Arial"/>
                <w:color w:val="000000"/>
                <w:sz w:val="20"/>
                <w:szCs w:val="22"/>
              </w:rPr>
              <w:t>giver</w:t>
            </w:r>
            <w:r w:rsidRPr="000B7980">
              <w:rPr>
                <w:rFonts w:ascii="Calibri" w:eastAsiaTheme="minorHAnsi" w:hAnsi="Calibri" w:cs="Arial"/>
                <w:color w:val="000000"/>
                <w:sz w:val="20"/>
                <w:szCs w:val="22"/>
              </w:rPr>
              <w:t xml:space="preserve"> ensure child has a positive outlook </w:t>
            </w:r>
            <w:proofErr w:type="gramStart"/>
            <w:r w:rsidRPr="000B7980">
              <w:rPr>
                <w:rFonts w:ascii="Calibri" w:eastAsiaTheme="minorHAnsi" w:hAnsi="Calibri" w:cs="Arial"/>
                <w:color w:val="000000"/>
                <w:sz w:val="20"/>
                <w:szCs w:val="22"/>
              </w:rPr>
              <w:t>on the whole</w:t>
            </w:r>
            <w:proofErr w:type="gramEnd"/>
            <w:r w:rsidRPr="000B7980">
              <w:rPr>
                <w:rFonts w:ascii="Calibri" w:eastAsiaTheme="minorHAnsi" w:hAnsi="Calibri" w:cs="Arial"/>
                <w:color w:val="000000"/>
                <w:sz w:val="20"/>
                <w:szCs w:val="22"/>
              </w:rPr>
              <w:t xml:space="preserve"> and has things to look forward to in the short and longer term</w:t>
            </w:r>
            <w:r>
              <w:rPr>
                <w:rFonts w:ascii="Calibri" w:eastAsiaTheme="minorHAnsi" w:hAnsi="Calibri" w:cs="Arial"/>
                <w:color w:val="000000"/>
                <w:sz w:val="20"/>
                <w:szCs w:val="22"/>
              </w:rPr>
              <w:t>.</w:t>
            </w:r>
          </w:p>
        </w:tc>
      </w:tr>
      <w:tr w:rsidR="000B7980" w:rsidRPr="0022403C" w14:paraId="241F8AC6" w14:textId="77777777" w:rsidTr="00063C85">
        <w:tc>
          <w:tcPr>
            <w:tcW w:w="1450" w:type="dxa"/>
            <w:vMerge/>
            <w:vAlign w:val="center"/>
          </w:tcPr>
          <w:p w14:paraId="67FC26DF" w14:textId="77777777" w:rsidR="000B7980" w:rsidRPr="00813E78" w:rsidRDefault="000B7980" w:rsidP="00FE0C51">
            <w:pPr>
              <w:spacing w:line="20" w:lineRule="atLeast"/>
              <w:rPr>
                <w:rFonts w:ascii="Calibri" w:hAnsi="Calibri"/>
                <w:b/>
                <w:sz w:val="22"/>
                <w:szCs w:val="22"/>
              </w:rPr>
            </w:pPr>
          </w:p>
        </w:tc>
        <w:tc>
          <w:tcPr>
            <w:tcW w:w="1389" w:type="dxa"/>
            <w:shd w:val="clear" w:color="auto" w:fill="FFF2CC"/>
          </w:tcPr>
          <w:p w14:paraId="4F6C31DF" w14:textId="1C35F783" w:rsidR="000B7980" w:rsidRPr="00813E78" w:rsidRDefault="000B7980" w:rsidP="00FE0C51">
            <w:pPr>
              <w:spacing w:line="20" w:lineRule="atLeast"/>
              <w:rPr>
                <w:rFonts w:ascii="Calibri" w:hAnsi="Calibri"/>
                <w:b/>
                <w:sz w:val="20"/>
                <w:szCs w:val="20"/>
              </w:rPr>
            </w:pPr>
            <w:r w:rsidRPr="00813E78">
              <w:rPr>
                <w:rFonts w:ascii="Calibri" w:hAnsi="Calibri"/>
                <w:b/>
                <w:sz w:val="20"/>
                <w:szCs w:val="20"/>
              </w:rPr>
              <w:t>3.Some Needs Unmet</w:t>
            </w:r>
          </w:p>
        </w:tc>
        <w:tc>
          <w:tcPr>
            <w:tcW w:w="7258" w:type="dxa"/>
            <w:shd w:val="clear" w:color="auto" w:fill="FFFFFF" w:themeFill="background1"/>
            <w:vAlign w:val="center"/>
          </w:tcPr>
          <w:p w14:paraId="04C21155" w14:textId="1F1835CB" w:rsidR="000B7980" w:rsidRPr="000B7980" w:rsidRDefault="000B7980" w:rsidP="00FE0C51">
            <w:pPr>
              <w:spacing w:line="20" w:lineRule="atLeast"/>
              <w:rPr>
                <w:rFonts w:ascii="Calibri" w:eastAsiaTheme="minorHAnsi" w:hAnsi="Calibri" w:cs="Arial"/>
                <w:color w:val="000000"/>
                <w:sz w:val="20"/>
                <w:szCs w:val="22"/>
              </w:rPr>
            </w:pPr>
            <w:r w:rsidRPr="000B7980">
              <w:rPr>
                <w:rFonts w:ascii="Calibri" w:eastAsiaTheme="minorHAnsi" w:hAnsi="Calibri" w:cs="Arial"/>
                <w:color w:val="000000"/>
                <w:sz w:val="20"/>
                <w:szCs w:val="22"/>
              </w:rPr>
              <w:t>Parent/care</w:t>
            </w:r>
            <w:r>
              <w:rPr>
                <w:rFonts w:ascii="Calibri" w:eastAsiaTheme="minorHAnsi" w:hAnsi="Calibri" w:cs="Arial"/>
                <w:color w:val="000000"/>
                <w:sz w:val="20"/>
                <w:szCs w:val="22"/>
              </w:rPr>
              <w:t>giver</w:t>
            </w:r>
            <w:r w:rsidRPr="000B7980">
              <w:rPr>
                <w:rFonts w:ascii="Calibri" w:eastAsiaTheme="minorHAnsi" w:hAnsi="Calibri" w:cs="Arial"/>
                <w:color w:val="000000"/>
                <w:sz w:val="20"/>
                <w:szCs w:val="22"/>
              </w:rPr>
              <w:t xml:space="preserve"> ensure child has some optimism but also inflict some pessimism and lack of hope in some areas</w:t>
            </w:r>
            <w:r>
              <w:rPr>
                <w:rFonts w:ascii="Calibri" w:eastAsiaTheme="minorHAnsi" w:hAnsi="Calibri" w:cs="Arial"/>
                <w:color w:val="000000"/>
                <w:sz w:val="20"/>
                <w:szCs w:val="22"/>
              </w:rPr>
              <w:t>.</w:t>
            </w:r>
          </w:p>
        </w:tc>
      </w:tr>
      <w:tr w:rsidR="000B7980" w:rsidRPr="0022403C" w14:paraId="4B82BF7B" w14:textId="77777777" w:rsidTr="00063C85">
        <w:tc>
          <w:tcPr>
            <w:tcW w:w="1450" w:type="dxa"/>
            <w:vMerge/>
            <w:vAlign w:val="center"/>
          </w:tcPr>
          <w:p w14:paraId="691B9DCD" w14:textId="77777777" w:rsidR="000B7980" w:rsidRPr="00813E78" w:rsidRDefault="000B7980" w:rsidP="00FE0C51">
            <w:pPr>
              <w:spacing w:line="20" w:lineRule="atLeast"/>
              <w:rPr>
                <w:rFonts w:ascii="Calibri" w:hAnsi="Calibri"/>
                <w:b/>
                <w:sz w:val="22"/>
                <w:szCs w:val="22"/>
              </w:rPr>
            </w:pPr>
          </w:p>
        </w:tc>
        <w:tc>
          <w:tcPr>
            <w:tcW w:w="1389" w:type="dxa"/>
            <w:shd w:val="clear" w:color="auto" w:fill="F2DBDB" w:themeFill="accent2" w:themeFillTint="33"/>
          </w:tcPr>
          <w:p w14:paraId="6381B370" w14:textId="09656B02" w:rsidR="000B7980" w:rsidRPr="00813E78" w:rsidRDefault="000B7980" w:rsidP="00FE0C51">
            <w:pPr>
              <w:spacing w:line="20" w:lineRule="atLeast"/>
              <w:rPr>
                <w:rFonts w:ascii="Calibri" w:hAnsi="Calibri"/>
                <w:b/>
                <w:sz w:val="20"/>
                <w:szCs w:val="20"/>
              </w:rPr>
            </w:pPr>
            <w:r w:rsidRPr="00813E78">
              <w:rPr>
                <w:rFonts w:ascii="Calibri" w:hAnsi="Calibri"/>
                <w:b/>
                <w:sz w:val="20"/>
                <w:szCs w:val="20"/>
              </w:rPr>
              <w:t>4.Many Needs Unmet</w:t>
            </w:r>
          </w:p>
        </w:tc>
        <w:tc>
          <w:tcPr>
            <w:tcW w:w="7258" w:type="dxa"/>
            <w:shd w:val="clear" w:color="auto" w:fill="FFFFFF" w:themeFill="background1"/>
            <w:vAlign w:val="center"/>
          </w:tcPr>
          <w:p w14:paraId="01CDB418" w14:textId="7ED4714D" w:rsidR="000B7980" w:rsidRPr="000B7980" w:rsidRDefault="000B7980" w:rsidP="00FE0C51">
            <w:pPr>
              <w:spacing w:line="20" w:lineRule="atLeast"/>
              <w:rPr>
                <w:rFonts w:ascii="Calibri" w:eastAsiaTheme="minorHAnsi" w:hAnsi="Calibri" w:cs="Arial"/>
                <w:color w:val="000000"/>
                <w:sz w:val="20"/>
                <w:szCs w:val="22"/>
              </w:rPr>
            </w:pPr>
            <w:r w:rsidRPr="000B7980">
              <w:rPr>
                <w:rFonts w:ascii="Calibri" w:eastAsiaTheme="minorHAnsi" w:hAnsi="Calibri" w:cs="Arial"/>
                <w:color w:val="000000"/>
                <w:sz w:val="20"/>
                <w:szCs w:val="22"/>
              </w:rPr>
              <w:t>Parent/care</w:t>
            </w:r>
            <w:r>
              <w:rPr>
                <w:rFonts w:ascii="Calibri" w:eastAsiaTheme="minorHAnsi" w:hAnsi="Calibri" w:cs="Arial"/>
                <w:color w:val="000000"/>
                <w:sz w:val="20"/>
                <w:szCs w:val="22"/>
              </w:rPr>
              <w:t>giver</w:t>
            </w:r>
            <w:r w:rsidRPr="000B7980">
              <w:rPr>
                <w:rFonts w:ascii="Calibri" w:eastAsiaTheme="minorHAnsi" w:hAnsi="Calibri" w:cs="Arial"/>
                <w:color w:val="000000"/>
                <w:sz w:val="20"/>
                <w:szCs w:val="22"/>
              </w:rPr>
              <w:t xml:space="preserve"> fail to nurture a sense of optimism - Child has some pessimism/ anxiety and little hope of improvement</w:t>
            </w:r>
            <w:r>
              <w:rPr>
                <w:rFonts w:ascii="Calibri" w:eastAsiaTheme="minorHAnsi" w:hAnsi="Calibri" w:cs="Arial"/>
                <w:color w:val="000000"/>
                <w:sz w:val="20"/>
                <w:szCs w:val="22"/>
              </w:rPr>
              <w:t>.</w:t>
            </w:r>
          </w:p>
        </w:tc>
      </w:tr>
      <w:tr w:rsidR="000B7980" w:rsidRPr="0022403C" w14:paraId="30C6E14E" w14:textId="77777777" w:rsidTr="00063C85">
        <w:tc>
          <w:tcPr>
            <w:tcW w:w="1450" w:type="dxa"/>
            <w:vMerge/>
            <w:vAlign w:val="center"/>
          </w:tcPr>
          <w:p w14:paraId="71F8A574" w14:textId="77777777" w:rsidR="000B7980" w:rsidRPr="00813E78" w:rsidRDefault="000B7980" w:rsidP="00FE0C51">
            <w:pPr>
              <w:spacing w:line="20" w:lineRule="atLeast"/>
              <w:rPr>
                <w:rFonts w:ascii="Calibri" w:hAnsi="Calibri"/>
                <w:b/>
                <w:sz w:val="22"/>
                <w:szCs w:val="22"/>
              </w:rPr>
            </w:pPr>
          </w:p>
        </w:tc>
        <w:tc>
          <w:tcPr>
            <w:tcW w:w="1389" w:type="dxa"/>
            <w:shd w:val="clear" w:color="auto" w:fill="FF5050"/>
          </w:tcPr>
          <w:p w14:paraId="6AF046D4" w14:textId="7045B864" w:rsidR="000B7980" w:rsidRPr="00813E78" w:rsidRDefault="000B7980" w:rsidP="00FE0C51">
            <w:pPr>
              <w:spacing w:line="20" w:lineRule="atLeast"/>
              <w:rPr>
                <w:rFonts w:ascii="Calibri" w:hAnsi="Calibri"/>
                <w:b/>
                <w:sz w:val="20"/>
                <w:szCs w:val="20"/>
              </w:rPr>
            </w:pPr>
            <w:r w:rsidRPr="00813E78">
              <w:rPr>
                <w:rFonts w:ascii="Calibri" w:hAnsi="Calibri"/>
                <w:b/>
                <w:sz w:val="20"/>
                <w:szCs w:val="20"/>
              </w:rPr>
              <w:t>5.All Needs Unmet</w:t>
            </w:r>
          </w:p>
        </w:tc>
        <w:tc>
          <w:tcPr>
            <w:tcW w:w="7258" w:type="dxa"/>
            <w:shd w:val="clear" w:color="auto" w:fill="FFFFFF" w:themeFill="background1"/>
            <w:vAlign w:val="center"/>
          </w:tcPr>
          <w:p w14:paraId="1EDA1E3E" w14:textId="189F0230" w:rsidR="000B7980" w:rsidRPr="000B7980" w:rsidRDefault="000B7980" w:rsidP="00FE0C51">
            <w:pPr>
              <w:spacing w:line="20" w:lineRule="atLeast"/>
              <w:ind w:right="-328"/>
              <w:rPr>
                <w:rFonts w:ascii="Calibri" w:eastAsiaTheme="minorHAnsi" w:hAnsi="Calibri" w:cs="Arial"/>
                <w:color w:val="000000"/>
                <w:sz w:val="20"/>
                <w:szCs w:val="22"/>
              </w:rPr>
            </w:pPr>
            <w:r w:rsidRPr="000B7980">
              <w:rPr>
                <w:rFonts w:ascii="Calibri" w:eastAsiaTheme="minorHAnsi" w:hAnsi="Calibri" w:cs="Arial"/>
                <w:color w:val="000000"/>
                <w:sz w:val="20"/>
                <w:szCs w:val="22"/>
              </w:rPr>
              <w:t>Parent/</w:t>
            </w:r>
            <w:r>
              <w:rPr>
                <w:rFonts w:ascii="Calibri" w:eastAsiaTheme="minorHAnsi" w:hAnsi="Calibri" w:cs="Arial"/>
                <w:color w:val="000000"/>
                <w:sz w:val="20"/>
                <w:szCs w:val="22"/>
              </w:rPr>
              <w:t>c</w:t>
            </w:r>
            <w:r w:rsidRPr="000B7980">
              <w:rPr>
                <w:rFonts w:ascii="Calibri" w:eastAsiaTheme="minorHAnsi" w:hAnsi="Calibri" w:cs="Arial"/>
                <w:color w:val="000000"/>
                <w:sz w:val="20"/>
                <w:szCs w:val="22"/>
              </w:rPr>
              <w:t>are</w:t>
            </w:r>
            <w:r>
              <w:rPr>
                <w:rFonts w:ascii="Calibri" w:eastAsiaTheme="minorHAnsi" w:hAnsi="Calibri" w:cs="Arial"/>
                <w:color w:val="000000"/>
                <w:sz w:val="20"/>
                <w:szCs w:val="22"/>
              </w:rPr>
              <w:t>giver</w:t>
            </w:r>
            <w:r w:rsidRPr="000B7980">
              <w:rPr>
                <w:rFonts w:ascii="Calibri" w:eastAsiaTheme="minorHAnsi" w:hAnsi="Calibri" w:cs="Arial"/>
                <w:color w:val="000000"/>
                <w:sz w:val="20"/>
                <w:szCs w:val="22"/>
              </w:rPr>
              <w:t xml:space="preserve"> actively encourage a pessimistic outlook -Child is pessimistic/ anxious/ about life and doesn’t feel things can improve</w:t>
            </w:r>
            <w:r>
              <w:rPr>
                <w:rFonts w:ascii="Calibri" w:eastAsiaTheme="minorHAnsi" w:hAnsi="Calibri" w:cs="Arial"/>
                <w:color w:val="000000"/>
                <w:sz w:val="20"/>
                <w:szCs w:val="22"/>
              </w:rPr>
              <w:t>.</w:t>
            </w:r>
          </w:p>
        </w:tc>
      </w:tr>
    </w:tbl>
    <w:p w14:paraId="4FF94D12" w14:textId="77777777" w:rsidR="003903E7" w:rsidRDefault="003903E7" w:rsidP="003903E7"/>
    <w:p w14:paraId="7E04E3E7" w14:textId="5E256919" w:rsidR="0019640F" w:rsidRPr="000B7980" w:rsidRDefault="003903E7" w:rsidP="0019640F">
      <w:pPr>
        <w:rPr>
          <w:rFonts w:asciiTheme="minorHAnsi" w:hAnsiTheme="minorHAnsi" w:cstheme="minorHAnsi"/>
          <w:b/>
          <w:bCs/>
          <w:color w:val="009634"/>
        </w:rPr>
      </w:pPr>
      <w:bookmarkStart w:id="7" w:name="_Hlk35012598"/>
      <w:r w:rsidRPr="000B7980">
        <w:rPr>
          <w:rFonts w:asciiTheme="minorHAnsi" w:hAnsiTheme="minorHAnsi" w:cstheme="minorHAnsi"/>
          <w:b/>
          <w:bCs/>
          <w:color w:val="009634"/>
        </w:rPr>
        <w:lastRenderedPageBreak/>
        <w:t>SUMMARY AND SIGNPOSTING</w:t>
      </w:r>
    </w:p>
    <w:p w14:paraId="1CA80157" w14:textId="77777777" w:rsidR="0019640F" w:rsidRPr="009D3D01" w:rsidRDefault="0019640F" w:rsidP="0019640F">
      <w:pPr>
        <w:rPr>
          <w:rFonts w:asciiTheme="minorHAnsi" w:hAnsiTheme="minorHAnsi" w:cstheme="minorHAnsi"/>
          <w:sz w:val="12"/>
        </w:rPr>
      </w:pPr>
    </w:p>
    <w:tbl>
      <w:tblPr>
        <w:tblStyle w:val="TableGrid"/>
        <w:tblW w:w="9889" w:type="dxa"/>
        <w:tblLook w:val="04A0" w:firstRow="1" w:lastRow="0" w:firstColumn="1" w:lastColumn="0" w:noHBand="0" w:noVBand="1"/>
      </w:tblPr>
      <w:tblGrid>
        <w:gridCol w:w="9889"/>
      </w:tblGrid>
      <w:tr w:rsidR="00236DC9" w14:paraId="662A08AC" w14:textId="77777777" w:rsidTr="00ED1999">
        <w:tc>
          <w:tcPr>
            <w:tcW w:w="9889" w:type="dxa"/>
          </w:tcPr>
          <w:p w14:paraId="785EDB78" w14:textId="361992E1" w:rsidR="00236DC9" w:rsidRDefault="00236DC9" w:rsidP="00ED1999">
            <w:pPr>
              <w:rPr>
                <w:rFonts w:asciiTheme="minorHAnsi" w:hAnsiTheme="minorHAnsi" w:cstheme="minorHAnsi"/>
                <w:b/>
              </w:rPr>
            </w:pPr>
            <w:bookmarkStart w:id="8" w:name="_Hlk35011935"/>
            <w:r>
              <w:rPr>
                <w:rFonts w:asciiTheme="minorHAnsi" w:hAnsiTheme="minorHAnsi" w:cstheme="minorHAnsi"/>
                <w:b/>
              </w:rPr>
              <w:t>Summary of discussion, including what may need to change and what is working well</w:t>
            </w:r>
            <w:r w:rsidR="00216318">
              <w:rPr>
                <w:rFonts w:asciiTheme="minorHAnsi" w:hAnsiTheme="minorHAnsi" w:cstheme="minorHAnsi"/>
                <w:b/>
              </w:rPr>
              <w:t xml:space="preserve"> (underlying drivers </w:t>
            </w:r>
            <w:r w:rsidR="002D33D7">
              <w:rPr>
                <w:rFonts w:asciiTheme="minorHAnsi" w:hAnsiTheme="minorHAnsi" w:cstheme="minorHAnsi"/>
                <w:b/>
              </w:rPr>
              <w:t xml:space="preserve">to </w:t>
            </w:r>
            <w:r w:rsidR="00216318">
              <w:rPr>
                <w:rFonts w:asciiTheme="minorHAnsi" w:hAnsiTheme="minorHAnsi" w:cstheme="minorHAnsi"/>
                <w:b/>
              </w:rPr>
              <w:t>the strengths and needs should be considered here)</w:t>
            </w:r>
          </w:p>
          <w:p w14:paraId="6A16731E" w14:textId="35D61262" w:rsidR="00236DC9" w:rsidRDefault="00236DC9" w:rsidP="00ED1999">
            <w:pPr>
              <w:rPr>
                <w:rFonts w:asciiTheme="minorHAnsi" w:hAnsiTheme="minorHAnsi" w:cstheme="minorHAnsi"/>
                <w:b/>
              </w:rPr>
            </w:pPr>
          </w:p>
          <w:p w14:paraId="708C183C" w14:textId="498A9F72" w:rsidR="00236DC9" w:rsidRDefault="00236DC9" w:rsidP="00ED1999">
            <w:pPr>
              <w:rPr>
                <w:rFonts w:asciiTheme="minorHAnsi" w:hAnsiTheme="minorHAnsi" w:cstheme="minorHAnsi"/>
                <w:b/>
              </w:rPr>
            </w:pPr>
          </w:p>
          <w:p w14:paraId="6613B6BF" w14:textId="1D56B187" w:rsidR="00236DC9" w:rsidRDefault="00236DC9" w:rsidP="00ED1999">
            <w:pPr>
              <w:rPr>
                <w:rFonts w:asciiTheme="minorHAnsi" w:hAnsiTheme="minorHAnsi" w:cstheme="minorHAnsi"/>
                <w:b/>
              </w:rPr>
            </w:pPr>
          </w:p>
          <w:p w14:paraId="21E5505A" w14:textId="77777777" w:rsidR="00236DC9" w:rsidRDefault="00236DC9" w:rsidP="00ED1999">
            <w:pPr>
              <w:rPr>
                <w:rFonts w:asciiTheme="minorHAnsi" w:hAnsiTheme="minorHAnsi" w:cstheme="minorHAnsi"/>
                <w:b/>
              </w:rPr>
            </w:pPr>
          </w:p>
          <w:p w14:paraId="75E62080" w14:textId="50DE582C" w:rsidR="00216318" w:rsidRPr="00242BA7" w:rsidRDefault="00236DC9" w:rsidP="00242BA7">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sidR="00A24403">
              <w:rPr>
                <w:rFonts w:asciiTheme="minorHAnsi" w:hAnsiTheme="minorHAnsi" w:cstheme="minorHAnsi"/>
                <w:b/>
              </w:rPr>
              <w:t>?</w:t>
            </w:r>
            <w:r w:rsidRPr="00216318">
              <w:rPr>
                <w:rFonts w:asciiTheme="minorHAnsi" w:hAnsiTheme="minorHAnsi" w:cstheme="minorHAnsi"/>
                <w:b/>
              </w:rPr>
              <w:t xml:space="preserve"> </w:t>
            </w:r>
            <w:r w:rsidR="00216318" w:rsidRPr="00A24403">
              <w:rPr>
                <w:rFonts w:asciiTheme="minorHAnsi" w:hAnsiTheme="minorHAnsi" w:cstheme="minorHAnsi"/>
                <w:bCs/>
              </w:rPr>
              <w:t>Please utilise</w:t>
            </w:r>
            <w:r w:rsidR="00A24403" w:rsidRPr="00A24403">
              <w:rPr>
                <w:rFonts w:asciiTheme="minorHAnsi" w:hAnsiTheme="minorHAnsi" w:cstheme="minorHAnsi"/>
                <w:bCs/>
              </w:rPr>
              <w:t xml:space="preserve"> </w:t>
            </w:r>
            <w:r w:rsidR="00B97170">
              <w:rPr>
                <w:rFonts w:asciiTheme="minorHAnsi" w:hAnsiTheme="minorHAnsi" w:cstheme="minorHAnsi"/>
                <w:bCs/>
              </w:rPr>
              <w:t xml:space="preserve">relevant </w:t>
            </w:r>
            <w:r w:rsidR="00A24403" w:rsidRPr="00A24403">
              <w:rPr>
                <w:rFonts w:asciiTheme="minorHAnsi" w:hAnsiTheme="minorHAnsi" w:cstheme="minorHAnsi"/>
                <w:bCs/>
              </w:rPr>
              <w:t>tools i.e. The</w:t>
            </w:r>
            <w:r w:rsidR="00216318" w:rsidRPr="00A24403">
              <w:rPr>
                <w:rFonts w:asciiTheme="minorHAnsi" w:hAnsiTheme="minorHAnsi" w:cstheme="minorHAnsi"/>
                <w:bCs/>
              </w:rPr>
              <w:t xml:space="preserve"> Family Partnership Tool:</w:t>
            </w:r>
            <w:r w:rsidR="00216318" w:rsidRPr="00216318">
              <w:rPr>
                <w:rFonts w:asciiTheme="minorHAnsi" w:hAnsiTheme="minorHAnsi" w:cstheme="minorHAnsi"/>
                <w:b/>
              </w:rPr>
              <w:t xml:space="preserve"> </w:t>
            </w:r>
            <w:r w:rsidR="00216318" w:rsidRPr="00242BA7">
              <w:rPr>
                <w:rFonts w:asciiTheme="minorHAnsi" w:hAnsiTheme="minorHAnsi" w:cstheme="minorHAnsi"/>
              </w:rPr>
              <w:t>Goal Setting: Agreeing change for the future and Goal Setting: Naming change for the future</w:t>
            </w:r>
          </w:p>
          <w:p w14:paraId="7A4B2EB8" w14:textId="50B3736A" w:rsidR="00236DC9" w:rsidRDefault="00236DC9" w:rsidP="00ED1999">
            <w:pPr>
              <w:rPr>
                <w:rFonts w:asciiTheme="minorHAnsi" w:hAnsiTheme="minorHAnsi" w:cstheme="minorHAnsi"/>
                <w:b/>
              </w:rPr>
            </w:pPr>
          </w:p>
          <w:p w14:paraId="314C4D78" w14:textId="77777777" w:rsidR="00236DC9" w:rsidRDefault="00236DC9" w:rsidP="00ED1999">
            <w:pPr>
              <w:rPr>
                <w:rFonts w:asciiTheme="minorHAnsi" w:hAnsiTheme="minorHAnsi" w:cstheme="minorHAnsi"/>
                <w:b/>
              </w:rPr>
            </w:pPr>
          </w:p>
          <w:p w14:paraId="5744BB8D" w14:textId="77777777" w:rsidR="00236DC9" w:rsidRDefault="00236DC9" w:rsidP="00ED1999">
            <w:pPr>
              <w:rPr>
                <w:rFonts w:asciiTheme="minorHAnsi" w:hAnsiTheme="minorHAnsi" w:cstheme="minorHAnsi"/>
                <w:b/>
              </w:rPr>
            </w:pPr>
          </w:p>
          <w:p w14:paraId="02DBEA97" w14:textId="77777777" w:rsidR="00236DC9" w:rsidRDefault="00236DC9" w:rsidP="00ED1999">
            <w:pPr>
              <w:rPr>
                <w:rFonts w:asciiTheme="minorHAnsi" w:hAnsiTheme="minorHAnsi" w:cstheme="minorHAnsi"/>
                <w:b/>
              </w:rPr>
            </w:pPr>
          </w:p>
          <w:p w14:paraId="49C35894" w14:textId="77777777" w:rsidR="00236DC9" w:rsidRDefault="00236DC9" w:rsidP="00ED1999">
            <w:pPr>
              <w:rPr>
                <w:rFonts w:ascii="Calibri" w:hAnsi="Calibri"/>
                <w:b/>
                <w:sz w:val="28"/>
                <w:szCs w:val="28"/>
              </w:rPr>
            </w:pPr>
          </w:p>
        </w:tc>
      </w:tr>
      <w:bookmarkEnd w:id="8"/>
      <w:bookmarkEnd w:id="7"/>
    </w:tbl>
    <w:p w14:paraId="36E6D54B" w14:textId="0F37707C" w:rsidR="003A7A6A" w:rsidRDefault="003A7A6A"/>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D2492F" w:rsidRPr="00297FC4" w14:paraId="5768274F" w14:textId="77777777" w:rsidTr="00CF2A8A">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28C98E63" w14:textId="2BC1BA80" w:rsidR="00D2492F" w:rsidRPr="00131C92" w:rsidRDefault="00D2492F" w:rsidP="00131C92">
            <w:pPr>
              <w:rPr>
                <w:rFonts w:asciiTheme="minorHAnsi" w:hAnsiTheme="minorHAnsi" w:cstheme="minorHAnsi"/>
                <w:b/>
                <w:bCs/>
                <w:color w:val="FFFFFF" w:themeColor="background1"/>
                <w:sz w:val="32"/>
                <w:szCs w:val="32"/>
              </w:rPr>
            </w:pPr>
            <w:r w:rsidRPr="00131C92">
              <w:rPr>
                <w:rFonts w:asciiTheme="minorHAnsi" w:hAnsiTheme="minorHAnsi" w:cstheme="minorHAnsi"/>
                <w:b/>
                <w:bCs/>
                <w:color w:val="FFFFFF" w:themeColor="background1"/>
                <w:sz w:val="32"/>
                <w:szCs w:val="32"/>
              </w:rPr>
              <w:t>2. PHYSICAL CARE</w:t>
            </w:r>
          </w:p>
        </w:tc>
      </w:tr>
    </w:tbl>
    <w:p w14:paraId="1C60BA9F" w14:textId="77777777" w:rsidR="00216318" w:rsidRDefault="0021631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EF2BF5" w:rsidRPr="00297FC4" w14:paraId="13BED92D" w14:textId="77777777" w:rsidTr="00BE61CD">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4CF951AB" w14:textId="5230F237" w:rsidR="00EF2BF5" w:rsidRPr="00B11D2C" w:rsidRDefault="00B06B85" w:rsidP="00A66C6C">
            <w:pPr>
              <w:pStyle w:val="ListParagraph"/>
              <w:numPr>
                <w:ilvl w:val="1"/>
                <w:numId w:val="4"/>
              </w:numPr>
              <w:rPr>
                <w:rFonts w:asciiTheme="minorHAnsi" w:hAnsiTheme="minorHAnsi" w:cstheme="minorHAnsi"/>
                <w:b/>
                <w:bCs/>
                <w:color w:val="FFFFFF" w:themeColor="background1"/>
                <w:sz w:val="32"/>
                <w:szCs w:val="32"/>
              </w:rPr>
            </w:pPr>
            <w:r w:rsidRPr="00B11D2C">
              <w:rPr>
                <w:rFonts w:asciiTheme="minorHAnsi" w:hAnsiTheme="minorHAnsi" w:cstheme="minorHAnsi"/>
                <w:b/>
                <w:bCs/>
                <w:color w:val="FFFFFF" w:themeColor="background1"/>
                <w:sz w:val="32"/>
                <w:szCs w:val="32"/>
              </w:rPr>
              <w:t>P</w:t>
            </w:r>
            <w:r w:rsidR="00B02C2D" w:rsidRPr="00B11D2C">
              <w:rPr>
                <w:rFonts w:asciiTheme="minorHAnsi" w:hAnsiTheme="minorHAnsi" w:cstheme="minorHAnsi"/>
                <w:b/>
                <w:bCs/>
                <w:color w:val="FFFFFF" w:themeColor="background1"/>
                <w:sz w:val="32"/>
                <w:szCs w:val="32"/>
              </w:rPr>
              <w:t>HYSICAL CARE</w:t>
            </w:r>
            <w:r w:rsidR="00B11D2C">
              <w:rPr>
                <w:rFonts w:asciiTheme="minorHAnsi" w:hAnsiTheme="minorHAnsi" w:cstheme="minorHAnsi"/>
                <w:b/>
                <w:bCs/>
                <w:color w:val="FFFFFF" w:themeColor="background1"/>
                <w:sz w:val="32"/>
                <w:szCs w:val="32"/>
              </w:rPr>
              <w:t xml:space="preserve">: </w:t>
            </w:r>
            <w:r w:rsidR="0026295C">
              <w:rPr>
                <w:rFonts w:asciiTheme="minorHAnsi" w:hAnsiTheme="minorHAnsi" w:cstheme="minorHAnsi"/>
                <w:b/>
                <w:bCs/>
                <w:color w:val="FFFFFF" w:themeColor="background1"/>
                <w:sz w:val="32"/>
                <w:szCs w:val="32"/>
              </w:rPr>
              <w:t xml:space="preserve">FOOD and </w:t>
            </w:r>
            <w:r w:rsidR="00B11D2C">
              <w:rPr>
                <w:rFonts w:asciiTheme="minorHAnsi" w:hAnsiTheme="minorHAnsi" w:cstheme="minorHAnsi"/>
                <w:b/>
                <w:bCs/>
                <w:color w:val="FFFFFF" w:themeColor="background1"/>
                <w:sz w:val="32"/>
                <w:szCs w:val="32"/>
              </w:rPr>
              <w:t>NUTRITION</w:t>
            </w:r>
          </w:p>
        </w:tc>
      </w:tr>
    </w:tbl>
    <w:p w14:paraId="1B9E54D6" w14:textId="77777777" w:rsidR="00B02C2D" w:rsidRDefault="00B02C2D" w:rsidP="00EC507F"/>
    <w:tbl>
      <w:tblPr>
        <w:tblW w:w="9923" w:type="dxa"/>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23"/>
      </w:tblGrid>
      <w:tr w:rsidR="00EF2BF5" w:rsidRPr="0022403C" w14:paraId="5B4B831B" w14:textId="77777777" w:rsidTr="2427AA4F">
        <w:tc>
          <w:tcPr>
            <w:tcW w:w="9923" w:type="dxa"/>
            <w:shd w:val="clear" w:color="auto" w:fill="EAF1DD" w:themeFill="accent3" w:themeFillTint="33"/>
            <w:vAlign w:val="center"/>
          </w:tcPr>
          <w:p w14:paraId="1535FCC6" w14:textId="77777777" w:rsidR="00EC507F" w:rsidRPr="00A955A7" w:rsidRDefault="00EC507F" w:rsidP="00EC507F">
            <w:pPr>
              <w:rPr>
                <w:rFonts w:asciiTheme="minorHAnsi" w:hAnsiTheme="minorHAnsi" w:cstheme="minorHAnsi"/>
                <w:b/>
                <w:color w:val="000000" w:themeColor="text1"/>
                <w:spacing w:val="-7"/>
                <w:szCs w:val="22"/>
                <w:lang w:val="en" w:eastAsia="en-GB"/>
              </w:rPr>
            </w:pPr>
            <w:r w:rsidRPr="00A955A7">
              <w:rPr>
                <w:rFonts w:asciiTheme="minorHAnsi" w:hAnsiTheme="minorHAnsi" w:cstheme="minorHAnsi"/>
                <w:b/>
                <w:color w:val="000000" w:themeColor="text1"/>
                <w:spacing w:val="-7"/>
                <w:szCs w:val="22"/>
                <w:lang w:val="en" w:eastAsia="en-GB"/>
              </w:rPr>
              <w:t xml:space="preserve">Why good nutrition is important: </w:t>
            </w:r>
          </w:p>
          <w:p w14:paraId="532EE63C" w14:textId="77777777" w:rsidR="00EC507F" w:rsidRPr="00A955A7" w:rsidRDefault="00EC507F" w:rsidP="00EC507F">
            <w:pPr>
              <w:rPr>
                <w:rFonts w:asciiTheme="minorHAnsi" w:hAnsiTheme="minorHAnsi" w:cstheme="minorHAnsi"/>
                <w:color w:val="141B4D"/>
                <w:spacing w:val="-7"/>
                <w:sz w:val="12"/>
                <w:szCs w:val="12"/>
                <w:lang w:val="en" w:eastAsia="en-GB"/>
              </w:rPr>
            </w:pPr>
          </w:p>
          <w:p w14:paraId="4F514DA4" w14:textId="77777777" w:rsidR="004F263B" w:rsidRDefault="00EC507F" w:rsidP="004F263B">
            <w:pPr>
              <w:rPr>
                <w:rFonts w:asciiTheme="minorHAnsi" w:hAnsiTheme="minorHAnsi" w:cstheme="minorHAnsi"/>
                <w:color w:val="000000" w:themeColor="text1"/>
                <w:spacing w:val="-7"/>
                <w:sz w:val="22"/>
                <w:szCs w:val="22"/>
                <w:lang w:val="en" w:eastAsia="en-GB"/>
              </w:rPr>
            </w:pPr>
            <w:r w:rsidRPr="00955A62">
              <w:rPr>
                <w:rFonts w:asciiTheme="minorHAnsi" w:hAnsiTheme="minorHAnsi" w:cstheme="minorHAnsi"/>
                <w:color w:val="000000" w:themeColor="text1"/>
                <w:spacing w:val="-7"/>
                <w:sz w:val="22"/>
                <w:szCs w:val="22"/>
                <w:lang w:val="en" w:eastAsia="en-GB"/>
              </w:rPr>
              <w:t xml:space="preserve">By giving your child a healthy balanced diet, you are ensuring that they are getting all the essential vitamins, minerals and other nutrients that children need for healthy growth and development. Certain nutrients are required for a variety of reasons. </w:t>
            </w:r>
            <w:r w:rsidR="004F263B">
              <w:rPr>
                <w:rFonts w:asciiTheme="minorHAnsi" w:hAnsiTheme="minorHAnsi" w:cstheme="minorHAnsi"/>
                <w:color w:val="000000" w:themeColor="text1"/>
                <w:spacing w:val="-7"/>
                <w:sz w:val="22"/>
                <w:szCs w:val="22"/>
                <w:lang w:val="en" w:eastAsia="en-GB"/>
              </w:rPr>
              <w:t xml:space="preserve">A healthy diet includes 5 a day portions of vegetables and or fruit (fresh/frozen/tinned), is low in salt, sugar and fat. </w:t>
            </w:r>
          </w:p>
          <w:p w14:paraId="0C2118D7" w14:textId="7D1C6FDB" w:rsidR="00236DC9" w:rsidRDefault="00236DC9" w:rsidP="00236DC9">
            <w:pPr>
              <w:rPr>
                <w:rFonts w:asciiTheme="minorHAnsi" w:hAnsiTheme="minorHAnsi" w:cstheme="minorHAnsi"/>
                <w:color w:val="000000" w:themeColor="text1"/>
                <w:spacing w:val="-7"/>
                <w:sz w:val="22"/>
                <w:szCs w:val="22"/>
                <w:lang w:val="en" w:eastAsia="en-GB"/>
              </w:rPr>
            </w:pPr>
          </w:p>
          <w:p w14:paraId="05602D63" w14:textId="44C69B16" w:rsidR="00236DC9" w:rsidRDefault="55333DA2" w:rsidP="2427AA4F">
            <w:pPr>
              <w:rPr>
                <w:rFonts w:asciiTheme="minorHAnsi" w:hAnsiTheme="minorHAnsi" w:cstheme="minorBidi"/>
                <w:color w:val="000000" w:themeColor="text1"/>
                <w:spacing w:val="-7"/>
                <w:sz w:val="22"/>
                <w:szCs w:val="22"/>
                <w:lang w:val="en" w:eastAsia="en-GB"/>
              </w:rPr>
            </w:pPr>
            <w:r w:rsidRPr="2427AA4F">
              <w:rPr>
                <w:rFonts w:asciiTheme="minorHAnsi" w:hAnsiTheme="minorHAnsi" w:cstheme="minorBidi"/>
                <w:color w:val="000000" w:themeColor="text1"/>
                <w:spacing w:val="-7"/>
                <w:sz w:val="22"/>
                <w:szCs w:val="22"/>
                <w:lang w:val="en" w:eastAsia="en-GB"/>
              </w:rPr>
              <w:t>Under-nourishment leads to restricted growth and brain development</w:t>
            </w:r>
            <w:r w:rsidR="569F48EA" w:rsidRPr="2427AA4F">
              <w:rPr>
                <w:rFonts w:asciiTheme="minorHAnsi" w:hAnsiTheme="minorHAnsi" w:cstheme="minorBidi"/>
                <w:color w:val="000000" w:themeColor="text1"/>
                <w:spacing w:val="-7"/>
                <w:sz w:val="22"/>
                <w:szCs w:val="22"/>
                <w:lang w:val="en" w:eastAsia="en-GB"/>
              </w:rPr>
              <w:t>. Not</w:t>
            </w:r>
            <w:r w:rsidRPr="2427AA4F">
              <w:rPr>
                <w:rFonts w:asciiTheme="minorHAnsi" w:hAnsiTheme="minorHAnsi" w:cstheme="minorBidi"/>
                <w:color w:val="000000" w:themeColor="text1"/>
                <w:spacing w:val="-7"/>
                <w:sz w:val="22"/>
                <w:szCs w:val="22"/>
                <w:lang w:val="en" w:eastAsia="en-GB"/>
              </w:rPr>
              <w:t xml:space="preserve"> eating the correct and consistent calories per day, including unregulated amounts of fa</w:t>
            </w:r>
            <w:r w:rsidR="569F48EA" w:rsidRPr="2427AA4F">
              <w:rPr>
                <w:rFonts w:asciiTheme="minorHAnsi" w:hAnsiTheme="minorHAnsi" w:cstheme="minorBidi"/>
                <w:color w:val="000000" w:themeColor="text1"/>
                <w:spacing w:val="-7"/>
                <w:sz w:val="22"/>
                <w:szCs w:val="22"/>
                <w:lang w:val="en" w:eastAsia="en-GB"/>
              </w:rPr>
              <w:t>t</w:t>
            </w:r>
            <w:r w:rsidRPr="2427AA4F">
              <w:rPr>
                <w:rFonts w:asciiTheme="minorHAnsi" w:hAnsiTheme="minorHAnsi" w:cstheme="minorBidi"/>
                <w:color w:val="000000" w:themeColor="text1"/>
                <w:spacing w:val="-7"/>
                <w:sz w:val="22"/>
                <w:szCs w:val="22"/>
                <w:lang w:val="en" w:eastAsia="en-GB"/>
              </w:rPr>
              <w:t xml:space="preserve"> and sug</w:t>
            </w:r>
            <w:r w:rsidR="569F48EA" w:rsidRPr="2427AA4F">
              <w:rPr>
                <w:rFonts w:asciiTheme="minorHAnsi" w:hAnsiTheme="minorHAnsi" w:cstheme="minorBidi"/>
                <w:color w:val="000000" w:themeColor="text1"/>
                <w:spacing w:val="-7"/>
                <w:sz w:val="22"/>
                <w:szCs w:val="22"/>
                <w:lang w:val="en" w:eastAsia="en-GB"/>
              </w:rPr>
              <w:t>ar</w:t>
            </w:r>
            <w:r w:rsidRPr="2427AA4F">
              <w:rPr>
                <w:rFonts w:asciiTheme="minorHAnsi" w:hAnsiTheme="minorHAnsi" w:cstheme="minorBidi"/>
                <w:color w:val="000000" w:themeColor="text1"/>
                <w:spacing w:val="-7"/>
                <w:sz w:val="22"/>
                <w:szCs w:val="22"/>
                <w:lang w:val="en" w:eastAsia="en-GB"/>
              </w:rPr>
              <w:t xml:space="preserve">, can also lead to heart problems, obesity and tooth decay. </w:t>
            </w:r>
          </w:p>
          <w:p w14:paraId="0B46398F" w14:textId="0240ED42" w:rsidR="2427AA4F" w:rsidRDefault="2427AA4F" w:rsidP="2427AA4F">
            <w:pPr>
              <w:rPr>
                <w:rFonts w:asciiTheme="minorHAnsi" w:hAnsiTheme="minorHAnsi" w:cstheme="minorBidi"/>
                <w:color w:val="000000" w:themeColor="text1"/>
                <w:sz w:val="22"/>
                <w:szCs w:val="22"/>
                <w:lang w:val="en" w:eastAsia="en-GB"/>
              </w:rPr>
            </w:pPr>
          </w:p>
          <w:p w14:paraId="5FC7FB32" w14:textId="0F7058A8" w:rsidR="00CD6E2D" w:rsidRPr="00A955A7" w:rsidRDefault="004F263B" w:rsidP="669B058C">
            <w:pPr>
              <w:rPr>
                <w:rFonts w:asciiTheme="minorHAnsi" w:hAnsiTheme="minorHAnsi" w:cstheme="minorBidi"/>
                <w:color w:val="000000" w:themeColor="text1"/>
                <w:sz w:val="22"/>
                <w:szCs w:val="22"/>
                <w:lang w:val="en" w:eastAsia="en-GB"/>
              </w:rPr>
            </w:pPr>
            <w:r w:rsidRPr="669B058C">
              <w:rPr>
                <w:rFonts w:asciiTheme="minorHAnsi" w:hAnsiTheme="minorHAnsi" w:cstheme="minorBidi"/>
                <w:color w:val="000000" w:themeColor="text1"/>
                <w:spacing w:val="-7"/>
                <w:sz w:val="22"/>
                <w:szCs w:val="22"/>
                <w:lang w:val="en" w:eastAsia="en-GB"/>
              </w:rPr>
              <w:t>T</w:t>
            </w:r>
            <w:r w:rsidR="00236DC9" w:rsidRPr="669B058C">
              <w:rPr>
                <w:rFonts w:asciiTheme="minorHAnsi" w:hAnsiTheme="minorHAnsi" w:cstheme="minorBidi"/>
                <w:color w:val="000000" w:themeColor="text1"/>
                <w:spacing w:val="-7"/>
                <w:sz w:val="22"/>
                <w:szCs w:val="22"/>
                <w:lang w:val="en" w:eastAsia="en-GB"/>
              </w:rPr>
              <w:t xml:space="preserve">here is also a link between neglect and obesity, e.g. </w:t>
            </w:r>
            <w:r w:rsidRPr="669B058C">
              <w:rPr>
                <w:rFonts w:asciiTheme="minorHAnsi" w:hAnsiTheme="minorHAnsi" w:cstheme="minorBidi"/>
                <w:color w:val="000000" w:themeColor="text1"/>
                <w:spacing w:val="-7"/>
                <w:sz w:val="22"/>
                <w:szCs w:val="22"/>
                <w:lang w:val="en" w:eastAsia="en-GB"/>
              </w:rPr>
              <w:t>the</w:t>
            </w:r>
            <w:r w:rsidR="00236DC9" w:rsidRPr="669B058C">
              <w:rPr>
                <w:rFonts w:asciiTheme="minorHAnsi" w:hAnsiTheme="minorHAnsi" w:cstheme="minorBidi"/>
                <w:color w:val="000000" w:themeColor="text1"/>
                <w:spacing w:val="-7"/>
                <w:sz w:val="22"/>
                <w:szCs w:val="22"/>
                <w:lang w:val="en" w:eastAsia="en-GB"/>
              </w:rPr>
              <w:t xml:space="preserve"> use </w:t>
            </w:r>
            <w:r w:rsidRPr="669B058C">
              <w:rPr>
                <w:rFonts w:asciiTheme="minorHAnsi" w:hAnsiTheme="minorHAnsi" w:cstheme="minorBidi"/>
                <w:color w:val="000000" w:themeColor="text1"/>
                <w:spacing w:val="-7"/>
                <w:sz w:val="22"/>
                <w:szCs w:val="22"/>
                <w:lang w:val="en" w:eastAsia="en-GB"/>
              </w:rPr>
              <w:t xml:space="preserve">of </w:t>
            </w:r>
            <w:r w:rsidR="00236DC9" w:rsidRPr="669B058C">
              <w:rPr>
                <w:rFonts w:asciiTheme="minorHAnsi" w:hAnsiTheme="minorHAnsi" w:cstheme="minorBidi"/>
                <w:color w:val="000000" w:themeColor="text1"/>
                <w:spacing w:val="-7"/>
                <w:sz w:val="22"/>
                <w:szCs w:val="22"/>
                <w:lang w:val="en" w:eastAsia="en-GB"/>
              </w:rPr>
              <w:t xml:space="preserve">sweets as ‘pacifiers’ in babies and young children, or </w:t>
            </w:r>
            <w:r w:rsidRPr="669B058C">
              <w:rPr>
                <w:rFonts w:asciiTheme="minorHAnsi" w:hAnsiTheme="minorHAnsi" w:cstheme="minorBidi"/>
                <w:color w:val="000000" w:themeColor="text1"/>
                <w:spacing w:val="-7"/>
                <w:sz w:val="22"/>
                <w:szCs w:val="22"/>
                <w:lang w:val="en" w:eastAsia="en-GB"/>
              </w:rPr>
              <w:t>unregulated, un</w:t>
            </w:r>
            <w:r w:rsidR="00236DC9" w:rsidRPr="669B058C">
              <w:rPr>
                <w:rFonts w:asciiTheme="minorHAnsi" w:hAnsiTheme="minorHAnsi" w:cstheme="minorBidi"/>
                <w:color w:val="000000" w:themeColor="text1"/>
                <w:spacing w:val="-7"/>
                <w:sz w:val="22"/>
                <w:szCs w:val="22"/>
                <w:lang w:val="en" w:eastAsia="en-GB"/>
              </w:rPr>
              <w:t>healthy meals.</w:t>
            </w:r>
            <w:r w:rsidR="00914DC1" w:rsidRPr="669B058C">
              <w:rPr>
                <w:rFonts w:asciiTheme="minorHAnsi" w:hAnsiTheme="minorHAnsi" w:cstheme="minorBidi"/>
                <w:color w:val="000000" w:themeColor="text1"/>
                <w:spacing w:val="-7"/>
                <w:sz w:val="22"/>
                <w:szCs w:val="22"/>
                <w:lang w:val="en" w:eastAsia="en-GB"/>
              </w:rPr>
              <w:t xml:space="preserve"> Poor nutrition not only affects physical health, but also educational outcomes and general well-being.</w:t>
            </w:r>
          </w:p>
          <w:p w14:paraId="4E338F12" w14:textId="7F88782F" w:rsidR="00CD6E2D" w:rsidRPr="00A955A7" w:rsidRDefault="00CD6E2D" w:rsidP="669B058C">
            <w:pPr>
              <w:rPr>
                <w:rFonts w:asciiTheme="minorHAnsi" w:hAnsiTheme="minorHAnsi" w:cstheme="minorBidi"/>
                <w:color w:val="000000" w:themeColor="text1"/>
                <w:sz w:val="22"/>
                <w:szCs w:val="22"/>
                <w:lang w:val="en" w:eastAsia="en-GB"/>
              </w:rPr>
            </w:pPr>
          </w:p>
          <w:p w14:paraId="477214C4" w14:textId="2ED3BEBE" w:rsidR="00CD6E2D" w:rsidRPr="00A955A7" w:rsidRDefault="76B83E43" w:rsidP="669B058C">
            <w:r w:rsidRPr="669B058C">
              <w:rPr>
                <w:rFonts w:ascii="Calibri" w:eastAsia="Calibri" w:hAnsi="Calibri" w:cs="Calibri"/>
                <w:sz w:val="22"/>
                <w:szCs w:val="22"/>
                <w:lang w:val="en"/>
              </w:rPr>
              <w:t xml:space="preserve">Poverty impacts on ability to afford a healthy balanced diet. </w:t>
            </w:r>
            <w:r w:rsidR="56761832" w:rsidRPr="669B058C">
              <w:rPr>
                <w:rFonts w:ascii="Calibri" w:eastAsia="Calibri" w:hAnsi="Calibri" w:cs="Calibri"/>
                <w:sz w:val="22"/>
                <w:szCs w:val="22"/>
                <w:lang w:val="en"/>
              </w:rPr>
              <w:t>The Food Foundation highlights that 3.7 million children in the UK are likely to be unable to afford a healthy and balanced diet, as defined by the government’s Eatwell Guide. It also notes that the poorest households in the UK — those earning less than £15,860 — would have to spend 42% of their disposable income to meet the dietary recommendations outlined in the guide.</w:t>
            </w:r>
          </w:p>
          <w:p w14:paraId="5F868BC8" w14:textId="0949EE21" w:rsidR="00CD6E2D" w:rsidRPr="00A955A7" w:rsidRDefault="00CD6E2D" w:rsidP="669B058C">
            <w:pPr>
              <w:rPr>
                <w:rFonts w:ascii="Calibri" w:eastAsia="Calibri" w:hAnsi="Calibri" w:cs="Calibri"/>
                <w:sz w:val="22"/>
                <w:szCs w:val="22"/>
                <w:lang w:val="en"/>
              </w:rPr>
            </w:pPr>
          </w:p>
          <w:p w14:paraId="72986444" w14:textId="0B9D19AB" w:rsidR="00CD6E2D" w:rsidRPr="00A955A7" w:rsidRDefault="7C0F9184" w:rsidP="669B058C">
            <w:r w:rsidRPr="669B058C">
              <w:rPr>
                <w:rFonts w:ascii="Calibri" w:eastAsia="Calibri" w:hAnsi="Calibri" w:cs="Calibri"/>
                <w:sz w:val="22"/>
                <w:szCs w:val="22"/>
                <w:lang w:val="en"/>
              </w:rPr>
              <w:t>https://foodfoundation.org.uk/millions-of-uk-children-are-impacted-by-food-poverty/</w:t>
            </w:r>
          </w:p>
        </w:tc>
      </w:tr>
    </w:tbl>
    <w:p w14:paraId="7AF18D21" w14:textId="3AB6D599" w:rsidR="00B02C2D" w:rsidRDefault="00B02C2D"/>
    <w:tbl>
      <w:tblPr>
        <w:tblStyle w:val="TableGrid"/>
        <w:tblW w:w="9889" w:type="dxa"/>
        <w:tblLook w:val="04A0" w:firstRow="1" w:lastRow="0" w:firstColumn="1" w:lastColumn="0" w:noHBand="0" w:noVBand="1"/>
      </w:tblPr>
      <w:tblGrid>
        <w:gridCol w:w="9889"/>
      </w:tblGrid>
      <w:tr w:rsidR="009D3D01" w14:paraId="47904766" w14:textId="77777777" w:rsidTr="00BE61CD">
        <w:tc>
          <w:tcPr>
            <w:tcW w:w="9889" w:type="dxa"/>
          </w:tcPr>
          <w:p w14:paraId="490B3164" w14:textId="77777777" w:rsidR="009D3D01" w:rsidRDefault="009D3D01" w:rsidP="00E74336">
            <w:pPr>
              <w:tabs>
                <w:tab w:val="left" w:pos="3206"/>
              </w:tabs>
              <w:rPr>
                <w:rFonts w:asciiTheme="minorHAnsi" w:hAnsiTheme="minorHAnsi" w:cstheme="minorHAnsi"/>
                <w:b/>
                <w:bCs/>
              </w:rPr>
            </w:pPr>
            <w:r>
              <w:rPr>
                <w:rFonts w:asciiTheme="minorHAnsi" w:hAnsiTheme="minorHAnsi" w:cstheme="minorHAnsi"/>
                <w:b/>
                <w:bCs/>
              </w:rPr>
              <w:t>Lived Experiences</w:t>
            </w:r>
          </w:p>
          <w:p w14:paraId="11205C2E" w14:textId="3297FEC5" w:rsidR="005F00A7" w:rsidRDefault="005F00A7" w:rsidP="005F00A7">
            <w:pPr>
              <w:tabs>
                <w:tab w:val="left" w:pos="3206"/>
              </w:tabs>
            </w:pPr>
            <w:r>
              <w:rPr>
                <w:rFonts w:asciiTheme="minorHAnsi" w:hAnsiTheme="minorHAnsi" w:cstheme="minorHAnsi"/>
                <w:bCs/>
                <w:i/>
                <w:sz w:val="22"/>
              </w:rPr>
              <w:t xml:space="preserve">How the child and the parent/care giver describe </w:t>
            </w:r>
            <w:r w:rsidR="00216318">
              <w:rPr>
                <w:rFonts w:asciiTheme="minorHAnsi" w:hAnsiTheme="minorHAnsi" w:cstheme="minorHAnsi"/>
                <w:bCs/>
                <w:i/>
                <w:sz w:val="22"/>
              </w:rPr>
              <w:t>the child daily diet and lifestyle</w:t>
            </w:r>
            <w:r>
              <w:rPr>
                <w:rFonts w:asciiTheme="minorHAnsi" w:hAnsiTheme="minorHAnsi" w:cstheme="minorHAnsi"/>
                <w:bCs/>
                <w:i/>
                <w:sz w:val="22"/>
              </w:rPr>
              <w:t>.</w:t>
            </w:r>
          </w:p>
          <w:p w14:paraId="442F202B" w14:textId="77777777" w:rsidR="009D3D01" w:rsidRDefault="009D3D01" w:rsidP="00E74336">
            <w:pPr>
              <w:tabs>
                <w:tab w:val="left" w:pos="3206"/>
              </w:tabs>
            </w:pPr>
          </w:p>
          <w:p w14:paraId="5EF1F68C" w14:textId="77777777" w:rsidR="009D3D01" w:rsidRDefault="009D3D01" w:rsidP="00E74336">
            <w:pPr>
              <w:tabs>
                <w:tab w:val="left" w:pos="3206"/>
              </w:tabs>
            </w:pPr>
          </w:p>
          <w:p w14:paraId="038C4C67" w14:textId="322BD7B3" w:rsidR="009D3D01" w:rsidRDefault="009D3D01" w:rsidP="00E74336">
            <w:pPr>
              <w:tabs>
                <w:tab w:val="left" w:pos="3206"/>
              </w:tabs>
            </w:pPr>
          </w:p>
          <w:p w14:paraId="084E86A6" w14:textId="77777777" w:rsidR="009D3D01" w:rsidRDefault="009D3D01" w:rsidP="00E74336">
            <w:pPr>
              <w:tabs>
                <w:tab w:val="left" w:pos="3206"/>
              </w:tabs>
            </w:pPr>
          </w:p>
        </w:tc>
      </w:tr>
    </w:tbl>
    <w:p w14:paraId="5535AFCB" w14:textId="77777777" w:rsidR="009D3D01" w:rsidRDefault="009D3D01"/>
    <w:tbl>
      <w:tblPr>
        <w:tblW w:w="100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418"/>
        <w:gridCol w:w="7096"/>
      </w:tblGrid>
      <w:tr w:rsidR="00E74336" w:rsidRPr="009D3D01" w14:paraId="78B305D6" w14:textId="77777777" w:rsidTr="7D2C49E5">
        <w:tc>
          <w:tcPr>
            <w:tcW w:w="10074" w:type="dxa"/>
            <w:gridSpan w:val="3"/>
            <w:shd w:val="clear" w:color="auto" w:fill="D9D9D9" w:themeFill="background1" w:themeFillShade="D9"/>
            <w:vAlign w:val="center"/>
          </w:tcPr>
          <w:p w14:paraId="4B50E020" w14:textId="77777777" w:rsidR="00E74336" w:rsidRPr="009D3D01" w:rsidRDefault="00E74336" w:rsidP="00E74336">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43462E" w:rsidRPr="0022403C" w14:paraId="6CAAADFB" w14:textId="77777777" w:rsidTr="7D2C49E5">
        <w:tc>
          <w:tcPr>
            <w:tcW w:w="1560" w:type="dxa"/>
            <w:vMerge w:val="restart"/>
            <w:shd w:val="clear" w:color="auto" w:fill="D9D9D9" w:themeFill="background1" w:themeFillShade="D9"/>
            <w:vAlign w:val="center"/>
          </w:tcPr>
          <w:p w14:paraId="29355511" w14:textId="77777777" w:rsidR="00A955A7" w:rsidRPr="00A955A7" w:rsidRDefault="00A955A7" w:rsidP="00A66C6C">
            <w:pPr>
              <w:pStyle w:val="ListParagraph"/>
              <w:numPr>
                <w:ilvl w:val="0"/>
                <w:numId w:val="7"/>
              </w:numPr>
              <w:spacing w:before="40" w:after="40"/>
              <w:rPr>
                <w:rFonts w:asciiTheme="minorHAnsi" w:hAnsiTheme="minorHAnsi" w:cstheme="minorHAnsi"/>
                <w:b/>
                <w:sz w:val="20"/>
                <w:szCs w:val="20"/>
              </w:rPr>
            </w:pPr>
          </w:p>
          <w:p w14:paraId="56CB34A7" w14:textId="0C158B09" w:rsidR="0043462E" w:rsidRPr="00A955A7" w:rsidRDefault="00216318" w:rsidP="00A955A7">
            <w:pPr>
              <w:spacing w:before="40" w:after="40"/>
              <w:rPr>
                <w:rFonts w:asciiTheme="minorHAnsi" w:hAnsiTheme="minorHAnsi" w:cstheme="minorHAnsi"/>
                <w:b/>
                <w:sz w:val="20"/>
                <w:szCs w:val="20"/>
              </w:rPr>
            </w:pPr>
            <w:r>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Nutrition</w:t>
            </w:r>
          </w:p>
        </w:tc>
        <w:tc>
          <w:tcPr>
            <w:tcW w:w="1418" w:type="dxa"/>
            <w:shd w:val="clear" w:color="auto" w:fill="00B050"/>
            <w:vAlign w:val="center"/>
          </w:tcPr>
          <w:p w14:paraId="4CAFD43E" w14:textId="4CBF0228" w:rsidR="0043462E" w:rsidRPr="000C190D" w:rsidRDefault="00914DC1" w:rsidP="000F316E">
            <w:pPr>
              <w:spacing w:before="40" w:after="40"/>
              <w:rPr>
                <w:rFonts w:asciiTheme="minorHAnsi" w:hAnsiTheme="minorHAnsi" w:cstheme="minorHAnsi"/>
                <w:b/>
                <w:sz w:val="20"/>
                <w:szCs w:val="20"/>
              </w:rPr>
            </w:pPr>
            <w:r>
              <w:rPr>
                <w:rFonts w:ascii="Calibri" w:hAnsi="Calibri"/>
                <w:b/>
                <w:sz w:val="20"/>
                <w:szCs w:val="20"/>
              </w:rPr>
              <w:t>1.</w:t>
            </w:r>
            <w:r w:rsidR="0043462E" w:rsidRPr="0022403C">
              <w:rPr>
                <w:rFonts w:ascii="Calibri" w:hAnsi="Calibri"/>
                <w:b/>
                <w:sz w:val="20"/>
                <w:szCs w:val="20"/>
              </w:rPr>
              <w:t>All Needs Met</w:t>
            </w:r>
          </w:p>
        </w:tc>
        <w:tc>
          <w:tcPr>
            <w:tcW w:w="7095" w:type="dxa"/>
            <w:shd w:val="clear" w:color="auto" w:fill="FFFFFF" w:themeFill="background1"/>
            <w:vAlign w:val="center"/>
          </w:tcPr>
          <w:p w14:paraId="106E25BE" w14:textId="174BA311" w:rsidR="00CD6E2D" w:rsidRDefault="00CD6E2D" w:rsidP="001E6949">
            <w:pPr>
              <w:spacing w:before="40" w:after="40"/>
              <w:rPr>
                <w:rFonts w:ascii="Calibri" w:hAnsi="Calibri"/>
                <w:sz w:val="20"/>
                <w:szCs w:val="20"/>
              </w:rPr>
            </w:pPr>
            <w:r w:rsidRPr="00AF2267">
              <w:rPr>
                <w:rFonts w:ascii="Calibri" w:hAnsi="Calibri"/>
                <w:color w:val="000000" w:themeColor="text1"/>
                <w:sz w:val="20"/>
                <w:szCs w:val="20"/>
              </w:rPr>
              <w:t>Parent</w:t>
            </w:r>
            <w:r w:rsidR="00AF2267">
              <w:rPr>
                <w:rFonts w:ascii="Calibri" w:hAnsi="Calibri"/>
                <w:color w:val="000000" w:themeColor="text1"/>
                <w:sz w:val="20"/>
                <w:szCs w:val="20"/>
              </w:rPr>
              <w:t>/caregiver</w:t>
            </w:r>
            <w:r w:rsidRPr="00AF2267">
              <w:rPr>
                <w:rFonts w:ascii="Calibri" w:hAnsi="Calibri"/>
                <w:color w:val="000000" w:themeColor="text1"/>
                <w:sz w:val="20"/>
                <w:szCs w:val="20"/>
              </w:rPr>
              <w:t xml:space="preserve"> </w:t>
            </w:r>
            <w:r w:rsidR="00AF2267" w:rsidRPr="00AF2267">
              <w:rPr>
                <w:rFonts w:ascii="Calibri" w:hAnsi="Calibri"/>
                <w:color w:val="000000" w:themeColor="text1"/>
                <w:sz w:val="20"/>
                <w:szCs w:val="20"/>
              </w:rPr>
              <w:t xml:space="preserve">consistently </w:t>
            </w:r>
            <w:r w:rsidRPr="00AF2267">
              <w:rPr>
                <w:rFonts w:ascii="Calibri" w:hAnsi="Calibri"/>
                <w:color w:val="000000" w:themeColor="text1"/>
                <w:sz w:val="20"/>
                <w:szCs w:val="20"/>
              </w:rPr>
              <w:t>gives healthy food and drink at mealtimes at home and elsewhere (including packed lunch).  5 fruit/ vegetable helpings per day, low in sugar, salt and fat. Avoids</w:t>
            </w:r>
            <w:r w:rsidR="00216318">
              <w:rPr>
                <w:rFonts w:ascii="Calibri" w:hAnsi="Calibri"/>
                <w:color w:val="000000" w:themeColor="text1"/>
                <w:sz w:val="20"/>
                <w:szCs w:val="20"/>
              </w:rPr>
              <w:t xml:space="preserve"> high sugar and</w:t>
            </w:r>
            <w:r w:rsidRPr="00AF2267">
              <w:rPr>
                <w:rFonts w:ascii="Calibri" w:hAnsi="Calibri"/>
                <w:color w:val="000000" w:themeColor="text1"/>
                <w:sz w:val="20"/>
                <w:szCs w:val="20"/>
              </w:rPr>
              <w:t xml:space="preserve"> fizzy drinks.</w:t>
            </w:r>
          </w:p>
        </w:tc>
      </w:tr>
      <w:tr w:rsidR="0043462E" w:rsidRPr="0022403C" w14:paraId="7BC62D07" w14:textId="77777777" w:rsidTr="7D2C49E5">
        <w:tc>
          <w:tcPr>
            <w:tcW w:w="1560" w:type="dxa"/>
            <w:vMerge/>
            <w:vAlign w:val="center"/>
          </w:tcPr>
          <w:p w14:paraId="6AE16CB8" w14:textId="77777777" w:rsidR="0043462E" w:rsidRPr="000C190D" w:rsidRDefault="0043462E" w:rsidP="000F316E">
            <w:pPr>
              <w:spacing w:before="40" w:after="40"/>
              <w:jc w:val="center"/>
              <w:rPr>
                <w:rFonts w:asciiTheme="minorHAnsi" w:hAnsiTheme="minorHAnsi" w:cstheme="minorHAnsi"/>
                <w:b/>
                <w:sz w:val="20"/>
                <w:szCs w:val="20"/>
              </w:rPr>
            </w:pPr>
          </w:p>
        </w:tc>
        <w:tc>
          <w:tcPr>
            <w:tcW w:w="1418" w:type="dxa"/>
            <w:shd w:val="clear" w:color="auto" w:fill="D6E3BC" w:themeFill="accent3" w:themeFillTint="66"/>
            <w:vAlign w:val="center"/>
          </w:tcPr>
          <w:p w14:paraId="6514B678" w14:textId="004E0582" w:rsidR="0043462E" w:rsidRPr="000C190D" w:rsidRDefault="00914DC1" w:rsidP="000F316E">
            <w:pPr>
              <w:spacing w:before="40" w:after="40"/>
              <w:rPr>
                <w:rFonts w:asciiTheme="minorHAnsi" w:hAnsiTheme="minorHAnsi" w:cstheme="minorHAnsi"/>
                <w:b/>
                <w:sz w:val="20"/>
                <w:szCs w:val="20"/>
              </w:rPr>
            </w:pPr>
            <w:r>
              <w:rPr>
                <w:rFonts w:ascii="Calibri" w:hAnsi="Calibri"/>
                <w:b/>
                <w:sz w:val="20"/>
                <w:szCs w:val="20"/>
              </w:rPr>
              <w:t>2.</w:t>
            </w:r>
            <w:r w:rsidR="0043462E">
              <w:rPr>
                <w:rFonts w:ascii="Calibri" w:hAnsi="Calibri"/>
                <w:b/>
                <w:sz w:val="20"/>
                <w:szCs w:val="20"/>
              </w:rPr>
              <w:t xml:space="preserve">Many </w:t>
            </w:r>
            <w:r w:rsidR="0043462E" w:rsidRPr="0022403C">
              <w:rPr>
                <w:rFonts w:ascii="Calibri" w:hAnsi="Calibri"/>
                <w:b/>
                <w:sz w:val="20"/>
                <w:szCs w:val="20"/>
              </w:rPr>
              <w:t>Needs Met</w:t>
            </w:r>
          </w:p>
        </w:tc>
        <w:tc>
          <w:tcPr>
            <w:tcW w:w="7095" w:type="dxa"/>
            <w:shd w:val="clear" w:color="auto" w:fill="FFFFFF" w:themeFill="background1"/>
            <w:vAlign w:val="center"/>
          </w:tcPr>
          <w:p w14:paraId="66A8FB86" w14:textId="318385FA" w:rsidR="00CD6E2D" w:rsidRPr="005D0623" w:rsidRDefault="00CD6E2D" w:rsidP="00955A62">
            <w:pPr>
              <w:rPr>
                <w:rFonts w:ascii="Calibri" w:hAnsi="Calibri"/>
              </w:rPr>
            </w:pPr>
            <w:r w:rsidRPr="00AF2267">
              <w:rPr>
                <w:rFonts w:ascii="Calibri" w:hAnsi="Calibri"/>
                <w:color w:val="000000" w:themeColor="text1"/>
                <w:sz w:val="20"/>
                <w:szCs w:val="20"/>
              </w:rPr>
              <w:t>Parent</w:t>
            </w:r>
            <w:r w:rsidR="00AF2267">
              <w:rPr>
                <w:rFonts w:ascii="Calibri" w:hAnsi="Calibri"/>
                <w:color w:val="000000" w:themeColor="text1"/>
                <w:sz w:val="20"/>
                <w:szCs w:val="20"/>
              </w:rPr>
              <w:t>/caregiver</w:t>
            </w:r>
            <w:r w:rsidRPr="00AF2267">
              <w:rPr>
                <w:rFonts w:ascii="Calibri" w:hAnsi="Calibri"/>
                <w:color w:val="000000" w:themeColor="text1"/>
                <w:sz w:val="20"/>
                <w:szCs w:val="20"/>
              </w:rPr>
              <w:t xml:space="preserve"> gives healthy food and drink most of the time. Diet includes 5 fruit/ vegetables per day and is low in sugar, salt and fat most of the time.  </w:t>
            </w:r>
            <w:r w:rsidR="00216318">
              <w:rPr>
                <w:rFonts w:ascii="Calibri" w:hAnsi="Calibri"/>
                <w:color w:val="000000" w:themeColor="text1"/>
                <w:sz w:val="20"/>
                <w:szCs w:val="20"/>
              </w:rPr>
              <w:t>High sugar and f</w:t>
            </w:r>
            <w:r w:rsidRPr="00AF2267">
              <w:rPr>
                <w:rFonts w:ascii="Calibri" w:hAnsi="Calibri"/>
                <w:color w:val="000000" w:themeColor="text1"/>
                <w:sz w:val="20"/>
                <w:szCs w:val="20"/>
              </w:rPr>
              <w:t>izzy drinks mostly avoided.</w:t>
            </w:r>
          </w:p>
        </w:tc>
      </w:tr>
      <w:tr w:rsidR="0043462E" w:rsidRPr="0022403C" w14:paraId="186A5A6D" w14:textId="77777777" w:rsidTr="7D2C49E5">
        <w:tc>
          <w:tcPr>
            <w:tcW w:w="1560" w:type="dxa"/>
            <w:vMerge/>
            <w:vAlign w:val="center"/>
          </w:tcPr>
          <w:p w14:paraId="7CBA4E37" w14:textId="77777777" w:rsidR="0043462E" w:rsidRPr="000C190D" w:rsidRDefault="0043462E" w:rsidP="000F316E">
            <w:pPr>
              <w:spacing w:before="40" w:after="40"/>
              <w:jc w:val="center"/>
              <w:rPr>
                <w:rFonts w:asciiTheme="minorHAnsi" w:hAnsiTheme="minorHAnsi" w:cstheme="minorHAnsi"/>
                <w:b/>
                <w:sz w:val="20"/>
                <w:szCs w:val="20"/>
              </w:rPr>
            </w:pPr>
          </w:p>
        </w:tc>
        <w:tc>
          <w:tcPr>
            <w:tcW w:w="1418" w:type="dxa"/>
            <w:shd w:val="clear" w:color="auto" w:fill="FFF2CC"/>
            <w:vAlign w:val="center"/>
          </w:tcPr>
          <w:p w14:paraId="12578ABF" w14:textId="4EED0A92" w:rsidR="0043462E" w:rsidRPr="000C190D" w:rsidRDefault="00914DC1" w:rsidP="000F316E">
            <w:pPr>
              <w:spacing w:before="40" w:after="40"/>
              <w:rPr>
                <w:rFonts w:asciiTheme="minorHAnsi" w:hAnsiTheme="minorHAnsi" w:cstheme="minorHAnsi"/>
                <w:b/>
                <w:sz w:val="20"/>
                <w:szCs w:val="20"/>
              </w:rPr>
            </w:pPr>
            <w:r>
              <w:rPr>
                <w:rFonts w:ascii="Calibri" w:hAnsi="Calibri"/>
                <w:b/>
                <w:sz w:val="20"/>
                <w:szCs w:val="20"/>
              </w:rPr>
              <w:t>3.</w:t>
            </w:r>
            <w:r w:rsidR="0043462E" w:rsidRPr="0022403C">
              <w:rPr>
                <w:rFonts w:ascii="Calibri" w:hAnsi="Calibri"/>
                <w:b/>
                <w:sz w:val="20"/>
                <w:szCs w:val="20"/>
              </w:rPr>
              <w:t>Some Needs</w:t>
            </w:r>
            <w:r w:rsidR="0043462E">
              <w:rPr>
                <w:rFonts w:ascii="Calibri" w:hAnsi="Calibri"/>
                <w:b/>
                <w:sz w:val="20"/>
                <w:szCs w:val="20"/>
              </w:rPr>
              <w:t xml:space="preserve"> Unmet</w:t>
            </w:r>
          </w:p>
        </w:tc>
        <w:tc>
          <w:tcPr>
            <w:tcW w:w="7095" w:type="dxa"/>
            <w:shd w:val="clear" w:color="auto" w:fill="FFFFFF" w:themeFill="background1"/>
            <w:vAlign w:val="center"/>
          </w:tcPr>
          <w:p w14:paraId="4372711E" w14:textId="1DB79A05" w:rsidR="00CD6E2D" w:rsidRPr="005D0623" w:rsidRDefault="00CD6E2D" w:rsidP="001E6949">
            <w:pPr>
              <w:rPr>
                <w:rFonts w:ascii="Calibri" w:hAnsi="Calibri"/>
                <w:sz w:val="20"/>
                <w:szCs w:val="20"/>
              </w:rPr>
            </w:pPr>
            <w:r w:rsidRPr="00914DC1">
              <w:rPr>
                <w:rFonts w:ascii="Calibri" w:hAnsi="Calibri"/>
                <w:color w:val="000000" w:themeColor="text1"/>
                <w:sz w:val="20"/>
                <w:szCs w:val="20"/>
              </w:rPr>
              <w:t>Parent</w:t>
            </w:r>
            <w:r w:rsidR="00914DC1" w:rsidRPr="00914DC1">
              <w:rPr>
                <w:rFonts w:ascii="Calibri" w:hAnsi="Calibri"/>
                <w:color w:val="000000" w:themeColor="text1"/>
                <w:sz w:val="20"/>
                <w:szCs w:val="20"/>
              </w:rPr>
              <w:t>/caregiver</w:t>
            </w:r>
            <w:r w:rsidRPr="00914DC1">
              <w:rPr>
                <w:rFonts w:ascii="Calibri" w:hAnsi="Calibri"/>
                <w:color w:val="000000" w:themeColor="text1"/>
                <w:sz w:val="20"/>
                <w:szCs w:val="20"/>
              </w:rPr>
              <w:t xml:space="preserve"> gives food and drink that is healthy some of the time. Diet includes some fruit/ vegetable helpings per day and is low in sugar, salt and fat.  </w:t>
            </w:r>
            <w:r w:rsidR="00216318">
              <w:rPr>
                <w:rFonts w:ascii="Calibri" w:hAnsi="Calibri"/>
                <w:color w:val="000000" w:themeColor="text1"/>
                <w:sz w:val="20"/>
                <w:szCs w:val="20"/>
              </w:rPr>
              <w:t>High sugar and f</w:t>
            </w:r>
            <w:r w:rsidRPr="00914DC1">
              <w:rPr>
                <w:rFonts w:ascii="Calibri" w:hAnsi="Calibri"/>
                <w:color w:val="000000" w:themeColor="text1"/>
                <w:sz w:val="20"/>
                <w:szCs w:val="20"/>
              </w:rPr>
              <w:t xml:space="preserve">izzy drinks avoided some of the time. </w:t>
            </w:r>
          </w:p>
        </w:tc>
      </w:tr>
      <w:tr w:rsidR="0043462E" w:rsidRPr="0022403C" w14:paraId="43616048" w14:textId="77777777" w:rsidTr="7D2C49E5">
        <w:tc>
          <w:tcPr>
            <w:tcW w:w="1560" w:type="dxa"/>
            <w:vMerge/>
            <w:vAlign w:val="center"/>
          </w:tcPr>
          <w:p w14:paraId="431BC8DC" w14:textId="77777777" w:rsidR="0043462E" w:rsidRPr="000C190D" w:rsidRDefault="0043462E" w:rsidP="000F316E">
            <w:pPr>
              <w:spacing w:before="40" w:after="40"/>
              <w:jc w:val="center"/>
              <w:rPr>
                <w:rFonts w:asciiTheme="minorHAnsi" w:hAnsiTheme="minorHAnsi" w:cstheme="minorHAnsi"/>
                <w:b/>
                <w:sz w:val="20"/>
                <w:szCs w:val="20"/>
              </w:rPr>
            </w:pPr>
          </w:p>
        </w:tc>
        <w:tc>
          <w:tcPr>
            <w:tcW w:w="1418" w:type="dxa"/>
            <w:shd w:val="clear" w:color="auto" w:fill="F2DBDB" w:themeFill="accent2" w:themeFillTint="33"/>
            <w:vAlign w:val="center"/>
          </w:tcPr>
          <w:p w14:paraId="1BF581C8" w14:textId="23B74023" w:rsidR="0043462E" w:rsidRPr="000C190D" w:rsidRDefault="00914DC1" w:rsidP="000F316E">
            <w:pPr>
              <w:spacing w:before="40" w:after="40"/>
              <w:rPr>
                <w:rFonts w:asciiTheme="minorHAnsi" w:hAnsiTheme="minorHAnsi" w:cstheme="minorHAnsi"/>
                <w:b/>
                <w:sz w:val="20"/>
                <w:szCs w:val="20"/>
              </w:rPr>
            </w:pPr>
            <w:r>
              <w:rPr>
                <w:rFonts w:ascii="Calibri" w:hAnsi="Calibri"/>
                <w:b/>
                <w:sz w:val="20"/>
                <w:szCs w:val="20"/>
              </w:rPr>
              <w:t>4.Many</w:t>
            </w:r>
            <w:r w:rsidR="0043462E" w:rsidRPr="0022403C">
              <w:rPr>
                <w:rFonts w:ascii="Calibri" w:hAnsi="Calibri"/>
                <w:b/>
                <w:sz w:val="20"/>
                <w:szCs w:val="20"/>
              </w:rPr>
              <w:t xml:space="preserve"> Needs Unmet</w:t>
            </w:r>
          </w:p>
        </w:tc>
        <w:tc>
          <w:tcPr>
            <w:tcW w:w="7095" w:type="dxa"/>
            <w:shd w:val="clear" w:color="auto" w:fill="FFFFFF" w:themeFill="background1"/>
            <w:vAlign w:val="center"/>
          </w:tcPr>
          <w:p w14:paraId="348091AD" w14:textId="279C6F42" w:rsidR="00CD6E2D" w:rsidRPr="001E6949" w:rsidRDefault="00CD6E2D" w:rsidP="00BE61CD">
            <w:pPr>
              <w:ind w:right="-207"/>
              <w:rPr>
                <w:rFonts w:ascii="Calibri" w:hAnsi="Calibri"/>
                <w:sz w:val="20"/>
                <w:szCs w:val="20"/>
              </w:rPr>
            </w:pPr>
            <w:r w:rsidRPr="00914DC1">
              <w:rPr>
                <w:rFonts w:ascii="Calibri" w:hAnsi="Calibri"/>
                <w:color w:val="000000" w:themeColor="text1"/>
                <w:sz w:val="20"/>
                <w:szCs w:val="20"/>
              </w:rPr>
              <w:t>Parent</w:t>
            </w:r>
            <w:r w:rsidR="00914DC1" w:rsidRPr="00914DC1">
              <w:rPr>
                <w:rFonts w:ascii="Calibri" w:hAnsi="Calibri"/>
                <w:color w:val="000000" w:themeColor="text1"/>
                <w:sz w:val="20"/>
                <w:szCs w:val="20"/>
              </w:rPr>
              <w:t>/caregiver</w:t>
            </w:r>
            <w:r w:rsidRPr="00914DC1">
              <w:rPr>
                <w:rFonts w:ascii="Calibri" w:hAnsi="Calibri"/>
                <w:color w:val="000000" w:themeColor="text1"/>
                <w:sz w:val="20"/>
                <w:szCs w:val="20"/>
              </w:rPr>
              <w:t xml:space="preserve"> doesn’t often give </w:t>
            </w:r>
            <w:r w:rsidR="00A955A7">
              <w:rPr>
                <w:rFonts w:ascii="Calibri" w:hAnsi="Calibri"/>
                <w:color w:val="000000" w:themeColor="text1"/>
                <w:sz w:val="20"/>
                <w:szCs w:val="20"/>
              </w:rPr>
              <w:t xml:space="preserve">healthy </w:t>
            </w:r>
            <w:r w:rsidRPr="00914DC1">
              <w:rPr>
                <w:rFonts w:ascii="Calibri" w:hAnsi="Calibri"/>
                <w:color w:val="000000" w:themeColor="text1"/>
                <w:sz w:val="20"/>
                <w:szCs w:val="20"/>
              </w:rPr>
              <w:t xml:space="preserve">food and drink. Diet rarely includes 5 fruit/ vegetables per day and sugar, salt and fat content tend to be high. </w:t>
            </w:r>
            <w:r w:rsidR="00216318">
              <w:rPr>
                <w:rFonts w:ascii="Calibri" w:hAnsi="Calibri"/>
                <w:color w:val="000000" w:themeColor="text1"/>
                <w:sz w:val="20"/>
                <w:szCs w:val="20"/>
              </w:rPr>
              <w:t>High sugar and f</w:t>
            </w:r>
            <w:r w:rsidRPr="00914DC1">
              <w:rPr>
                <w:rFonts w:ascii="Calibri" w:hAnsi="Calibri"/>
                <w:color w:val="000000" w:themeColor="text1"/>
                <w:sz w:val="20"/>
                <w:szCs w:val="20"/>
              </w:rPr>
              <w:t xml:space="preserve">izzy drinks included much of the time. Child is at risk of becoming malnourished or obese. </w:t>
            </w:r>
          </w:p>
        </w:tc>
      </w:tr>
      <w:tr w:rsidR="0043462E" w:rsidRPr="0022403C" w14:paraId="71B5ACD0" w14:textId="77777777" w:rsidTr="7D2C49E5">
        <w:tc>
          <w:tcPr>
            <w:tcW w:w="1560" w:type="dxa"/>
            <w:vMerge/>
            <w:vAlign w:val="center"/>
          </w:tcPr>
          <w:p w14:paraId="09B77A1C" w14:textId="77777777" w:rsidR="0043462E" w:rsidRPr="000C190D" w:rsidRDefault="0043462E" w:rsidP="000F316E">
            <w:pPr>
              <w:spacing w:before="40" w:after="40"/>
              <w:jc w:val="center"/>
              <w:rPr>
                <w:rFonts w:asciiTheme="minorHAnsi" w:hAnsiTheme="minorHAnsi" w:cstheme="minorHAnsi"/>
                <w:b/>
                <w:sz w:val="20"/>
                <w:szCs w:val="20"/>
              </w:rPr>
            </w:pPr>
          </w:p>
        </w:tc>
        <w:tc>
          <w:tcPr>
            <w:tcW w:w="1418" w:type="dxa"/>
            <w:shd w:val="clear" w:color="auto" w:fill="FF5050"/>
            <w:vAlign w:val="center"/>
          </w:tcPr>
          <w:p w14:paraId="5ED43061" w14:textId="63B1AB43" w:rsidR="0043462E" w:rsidRPr="000C190D" w:rsidRDefault="00EF5E4D" w:rsidP="000F316E">
            <w:pPr>
              <w:spacing w:before="40" w:after="40"/>
              <w:rPr>
                <w:rFonts w:asciiTheme="minorHAnsi" w:hAnsiTheme="minorHAnsi" w:cstheme="minorHAnsi"/>
                <w:b/>
                <w:sz w:val="20"/>
                <w:szCs w:val="20"/>
              </w:rPr>
            </w:pPr>
            <w:r>
              <w:rPr>
                <w:rFonts w:ascii="Calibri" w:hAnsi="Calibri"/>
                <w:b/>
                <w:sz w:val="20"/>
                <w:szCs w:val="20"/>
              </w:rPr>
              <w:t>5.</w:t>
            </w:r>
            <w:r w:rsidR="0043462E">
              <w:rPr>
                <w:rFonts w:ascii="Calibri" w:hAnsi="Calibri"/>
                <w:b/>
                <w:sz w:val="20"/>
                <w:szCs w:val="20"/>
              </w:rPr>
              <w:t>All</w:t>
            </w:r>
            <w:r w:rsidR="0043462E" w:rsidRPr="0022403C">
              <w:rPr>
                <w:rFonts w:ascii="Calibri" w:hAnsi="Calibri"/>
                <w:b/>
                <w:sz w:val="20"/>
                <w:szCs w:val="20"/>
              </w:rPr>
              <w:t xml:space="preserve"> Needs Unmet</w:t>
            </w:r>
          </w:p>
        </w:tc>
        <w:tc>
          <w:tcPr>
            <w:tcW w:w="7095" w:type="dxa"/>
            <w:shd w:val="clear" w:color="auto" w:fill="FFFFFF" w:themeFill="background1"/>
            <w:vAlign w:val="center"/>
          </w:tcPr>
          <w:p w14:paraId="0D50D986" w14:textId="4B916D7C" w:rsidR="00CD6E2D" w:rsidRPr="00914DC1" w:rsidRDefault="2E0F2C6A" w:rsidP="00CD6E2D">
            <w:pPr>
              <w:rPr>
                <w:rFonts w:ascii="Calibri" w:hAnsi="Calibri"/>
                <w:color w:val="FF0000"/>
                <w:sz w:val="20"/>
                <w:szCs w:val="20"/>
              </w:rPr>
            </w:pPr>
            <w:r w:rsidRPr="2427AA4F">
              <w:rPr>
                <w:rFonts w:ascii="Calibri" w:hAnsi="Calibri"/>
                <w:color w:val="000000" w:themeColor="text1"/>
                <w:sz w:val="20"/>
                <w:szCs w:val="20"/>
              </w:rPr>
              <w:t>Parent</w:t>
            </w:r>
            <w:r w:rsidR="506F675D" w:rsidRPr="2427AA4F">
              <w:rPr>
                <w:rFonts w:ascii="Calibri" w:hAnsi="Calibri"/>
                <w:color w:val="000000" w:themeColor="text1"/>
                <w:sz w:val="20"/>
                <w:szCs w:val="20"/>
              </w:rPr>
              <w:t>/caregiver</w:t>
            </w:r>
            <w:r w:rsidRPr="2427AA4F">
              <w:rPr>
                <w:rFonts w:ascii="Calibri" w:hAnsi="Calibri"/>
                <w:color w:val="000000" w:themeColor="text1"/>
                <w:sz w:val="20"/>
                <w:szCs w:val="20"/>
              </w:rPr>
              <w:t xml:space="preserve"> doesn’t give </w:t>
            </w:r>
            <w:r w:rsidR="00A955A7" w:rsidRPr="2427AA4F">
              <w:rPr>
                <w:rFonts w:ascii="Calibri" w:hAnsi="Calibri"/>
                <w:color w:val="000000" w:themeColor="text1"/>
                <w:sz w:val="20"/>
                <w:szCs w:val="20"/>
              </w:rPr>
              <w:t xml:space="preserve">healthy </w:t>
            </w:r>
            <w:r w:rsidRPr="2427AA4F">
              <w:rPr>
                <w:rFonts w:ascii="Calibri" w:hAnsi="Calibri"/>
                <w:color w:val="000000" w:themeColor="text1"/>
                <w:sz w:val="20"/>
                <w:szCs w:val="20"/>
              </w:rPr>
              <w:t xml:space="preserve">food and drink. Diet never includes 5 fruit/ vegetables per day and sugar, salt and fat content </w:t>
            </w:r>
            <w:proofErr w:type="gramStart"/>
            <w:r w:rsidRPr="2427AA4F">
              <w:rPr>
                <w:rFonts w:ascii="Calibri" w:hAnsi="Calibri"/>
                <w:color w:val="000000" w:themeColor="text1"/>
                <w:sz w:val="20"/>
                <w:szCs w:val="20"/>
              </w:rPr>
              <w:t>is</w:t>
            </w:r>
            <w:proofErr w:type="gramEnd"/>
            <w:r w:rsidRPr="2427AA4F">
              <w:rPr>
                <w:rFonts w:ascii="Calibri" w:hAnsi="Calibri"/>
                <w:color w:val="000000" w:themeColor="text1"/>
                <w:sz w:val="20"/>
                <w:szCs w:val="20"/>
              </w:rPr>
              <w:t xml:space="preserve"> high.  </w:t>
            </w:r>
            <w:r w:rsidR="695F8377" w:rsidRPr="2427AA4F">
              <w:rPr>
                <w:rFonts w:ascii="Calibri" w:hAnsi="Calibri"/>
                <w:color w:val="000000" w:themeColor="text1"/>
                <w:sz w:val="20"/>
                <w:szCs w:val="20"/>
              </w:rPr>
              <w:t>H</w:t>
            </w:r>
            <w:r w:rsidR="1E6F8D0A" w:rsidRPr="2427AA4F">
              <w:rPr>
                <w:rFonts w:ascii="Calibri" w:hAnsi="Calibri"/>
                <w:color w:val="000000" w:themeColor="text1"/>
                <w:sz w:val="20"/>
                <w:szCs w:val="20"/>
              </w:rPr>
              <w:t>i</w:t>
            </w:r>
            <w:r w:rsidR="695F8377" w:rsidRPr="2427AA4F">
              <w:rPr>
                <w:rFonts w:ascii="Calibri" w:hAnsi="Calibri"/>
                <w:color w:val="000000" w:themeColor="text1"/>
                <w:sz w:val="20"/>
                <w:szCs w:val="20"/>
              </w:rPr>
              <w:t>gh sugar and f</w:t>
            </w:r>
            <w:r w:rsidRPr="2427AA4F">
              <w:rPr>
                <w:rFonts w:ascii="Calibri" w:hAnsi="Calibri"/>
                <w:color w:val="000000" w:themeColor="text1"/>
                <w:sz w:val="20"/>
                <w:szCs w:val="20"/>
              </w:rPr>
              <w:t>izzy drinks included majority of the time.  Child is at severe risk of becoming malnourished or obese.</w:t>
            </w:r>
          </w:p>
        </w:tc>
      </w:tr>
      <w:tr w:rsidR="00D47E07" w:rsidRPr="0022403C" w14:paraId="0A6381F3" w14:textId="77777777" w:rsidTr="7D2C49E5">
        <w:tc>
          <w:tcPr>
            <w:tcW w:w="10074" w:type="dxa"/>
            <w:gridSpan w:val="3"/>
            <w:shd w:val="clear" w:color="auto" w:fill="000000" w:themeFill="text1"/>
            <w:vAlign w:val="center"/>
          </w:tcPr>
          <w:p w14:paraId="100AD394" w14:textId="77777777" w:rsidR="00D47E07" w:rsidRPr="007B7639" w:rsidRDefault="00D47E07" w:rsidP="00D47E07">
            <w:pPr>
              <w:rPr>
                <w:rFonts w:ascii="Calibri" w:hAnsi="Calibri"/>
                <w:sz w:val="4"/>
                <w:szCs w:val="4"/>
              </w:rPr>
            </w:pPr>
          </w:p>
        </w:tc>
      </w:tr>
      <w:tr w:rsidR="00476110" w:rsidRPr="0022403C" w14:paraId="586AF25D" w14:textId="77777777" w:rsidTr="7D2C49E5">
        <w:trPr>
          <w:trHeight w:val="551"/>
        </w:trPr>
        <w:tc>
          <w:tcPr>
            <w:tcW w:w="1560" w:type="dxa"/>
            <w:vMerge w:val="restart"/>
            <w:shd w:val="clear" w:color="auto" w:fill="D9D9D9" w:themeFill="background1" w:themeFillShade="D9"/>
            <w:vAlign w:val="center"/>
          </w:tcPr>
          <w:p w14:paraId="067C020C" w14:textId="093BB0BF" w:rsidR="00A955A7" w:rsidRPr="00A955A7" w:rsidRDefault="00A955A7" w:rsidP="00A955A7">
            <w:pPr>
              <w:spacing w:before="40" w:after="40"/>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pPr>
            <w:r w:rsidRPr="00A955A7">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b)</w:t>
            </w:r>
          </w:p>
          <w:p w14:paraId="61B39E2C" w14:textId="7BD85511" w:rsidR="00476110" w:rsidRPr="00A955A7" w:rsidRDefault="00476110" w:rsidP="00A955A7">
            <w:pPr>
              <w:spacing w:before="40" w:after="40"/>
              <w:rPr>
                <w:rFonts w:asciiTheme="minorHAnsi" w:hAnsiTheme="minorHAnsi" w:cstheme="minorHAnsi"/>
                <w:b/>
                <w:sz w:val="20"/>
                <w:szCs w:val="20"/>
              </w:rPr>
            </w:pPr>
            <w:r w:rsidRPr="00A955A7">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Quantity</w:t>
            </w:r>
            <w:r w:rsidR="00216318">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 xml:space="preserve"> of food</w:t>
            </w:r>
          </w:p>
        </w:tc>
        <w:tc>
          <w:tcPr>
            <w:tcW w:w="1418" w:type="dxa"/>
            <w:shd w:val="clear" w:color="auto" w:fill="00B050"/>
            <w:vAlign w:val="center"/>
          </w:tcPr>
          <w:p w14:paraId="42C7EC81" w14:textId="61D20CA9" w:rsidR="00476110" w:rsidRPr="000C190D" w:rsidRDefault="00EF5E4D" w:rsidP="00476110">
            <w:pPr>
              <w:spacing w:before="40" w:after="40"/>
              <w:rPr>
                <w:rFonts w:asciiTheme="minorHAnsi" w:hAnsiTheme="minorHAnsi" w:cstheme="minorHAnsi"/>
                <w:b/>
                <w:sz w:val="20"/>
                <w:szCs w:val="20"/>
              </w:rPr>
            </w:pPr>
            <w:r>
              <w:rPr>
                <w:rFonts w:ascii="Calibri" w:hAnsi="Calibri"/>
                <w:b/>
                <w:sz w:val="20"/>
                <w:szCs w:val="20"/>
              </w:rPr>
              <w:t>1.</w:t>
            </w:r>
            <w:r w:rsidR="00476110" w:rsidRPr="0022403C">
              <w:rPr>
                <w:rFonts w:ascii="Calibri" w:hAnsi="Calibri"/>
                <w:b/>
                <w:sz w:val="20"/>
                <w:szCs w:val="20"/>
              </w:rPr>
              <w:t>All Needs Met</w:t>
            </w:r>
          </w:p>
        </w:tc>
        <w:tc>
          <w:tcPr>
            <w:tcW w:w="7095" w:type="dxa"/>
            <w:shd w:val="clear" w:color="auto" w:fill="FFFFFF" w:themeFill="background1"/>
            <w:vAlign w:val="center"/>
          </w:tcPr>
          <w:p w14:paraId="0AC8E7A2" w14:textId="4D1EC60E" w:rsidR="00476110" w:rsidRPr="001D55C2" w:rsidRDefault="00476110" w:rsidP="00EF5E4D">
            <w:pPr>
              <w:pStyle w:val="Pa32"/>
              <w:rPr>
                <w:sz w:val="20"/>
              </w:rPr>
            </w:pPr>
            <w:r w:rsidRPr="008F7735">
              <w:rPr>
                <w:rFonts w:asciiTheme="minorHAnsi" w:hAnsiTheme="minorHAnsi" w:cstheme="minorHAnsi"/>
                <w:sz w:val="20"/>
                <w:szCs w:val="20"/>
              </w:rPr>
              <w:t xml:space="preserve">Child is consistently provided with adequate amount of food </w:t>
            </w:r>
            <w:r w:rsidR="00EF5E4D">
              <w:rPr>
                <w:rFonts w:asciiTheme="minorHAnsi" w:hAnsiTheme="minorHAnsi" w:cstheme="minorHAnsi"/>
                <w:sz w:val="20"/>
                <w:szCs w:val="20"/>
              </w:rPr>
              <w:t xml:space="preserve">and drink </w:t>
            </w:r>
            <w:r w:rsidR="001E6949">
              <w:rPr>
                <w:rFonts w:asciiTheme="minorHAnsi" w:hAnsiTheme="minorHAnsi" w:cstheme="minorHAnsi"/>
                <w:sz w:val="20"/>
                <w:szCs w:val="20"/>
              </w:rPr>
              <w:t xml:space="preserve">at mealtimes </w:t>
            </w:r>
            <w:r w:rsidRPr="008F7735">
              <w:rPr>
                <w:rFonts w:asciiTheme="minorHAnsi" w:hAnsiTheme="minorHAnsi" w:cstheme="minorHAnsi"/>
                <w:sz w:val="20"/>
                <w:szCs w:val="20"/>
              </w:rPr>
              <w:t>to ensure their nutritional needs are fully met</w:t>
            </w:r>
            <w:r w:rsidR="00DB1290">
              <w:rPr>
                <w:rFonts w:asciiTheme="minorHAnsi" w:hAnsiTheme="minorHAnsi" w:cstheme="minorHAnsi"/>
                <w:sz w:val="20"/>
                <w:szCs w:val="20"/>
              </w:rPr>
              <w:t>.</w:t>
            </w:r>
          </w:p>
        </w:tc>
      </w:tr>
      <w:tr w:rsidR="00476110" w:rsidRPr="0022403C" w14:paraId="07B0B67C" w14:textId="77777777" w:rsidTr="7D2C49E5">
        <w:tc>
          <w:tcPr>
            <w:tcW w:w="1560" w:type="dxa"/>
            <w:vMerge/>
            <w:vAlign w:val="center"/>
          </w:tcPr>
          <w:p w14:paraId="19E0C2B0" w14:textId="77777777" w:rsidR="00476110" w:rsidRPr="000C190D" w:rsidRDefault="00476110" w:rsidP="00476110">
            <w:pPr>
              <w:spacing w:before="40" w:after="40"/>
              <w:jc w:val="center"/>
              <w:rPr>
                <w:rFonts w:asciiTheme="minorHAnsi" w:hAnsiTheme="minorHAnsi" w:cstheme="minorHAnsi"/>
                <w:b/>
                <w:sz w:val="20"/>
                <w:szCs w:val="20"/>
              </w:rPr>
            </w:pPr>
          </w:p>
        </w:tc>
        <w:tc>
          <w:tcPr>
            <w:tcW w:w="1418" w:type="dxa"/>
            <w:shd w:val="clear" w:color="auto" w:fill="D6E3BC" w:themeFill="accent3" w:themeFillTint="66"/>
            <w:vAlign w:val="center"/>
          </w:tcPr>
          <w:p w14:paraId="5E9998CD" w14:textId="7C127ECC" w:rsidR="00476110" w:rsidRPr="000C190D" w:rsidRDefault="00EF5E4D" w:rsidP="00476110">
            <w:pPr>
              <w:spacing w:before="40" w:after="40"/>
              <w:rPr>
                <w:rFonts w:asciiTheme="minorHAnsi" w:hAnsiTheme="minorHAnsi" w:cstheme="minorHAnsi"/>
                <w:b/>
                <w:sz w:val="20"/>
                <w:szCs w:val="20"/>
              </w:rPr>
            </w:pPr>
            <w:r>
              <w:rPr>
                <w:rFonts w:ascii="Calibri" w:hAnsi="Calibri"/>
                <w:b/>
                <w:sz w:val="20"/>
                <w:szCs w:val="20"/>
              </w:rPr>
              <w:t>2.</w:t>
            </w:r>
            <w:r w:rsidR="00476110">
              <w:rPr>
                <w:rFonts w:ascii="Calibri" w:hAnsi="Calibri"/>
                <w:b/>
                <w:sz w:val="20"/>
                <w:szCs w:val="20"/>
              </w:rPr>
              <w:t xml:space="preserve">Many </w:t>
            </w:r>
            <w:r w:rsidR="00476110" w:rsidRPr="0022403C">
              <w:rPr>
                <w:rFonts w:ascii="Calibri" w:hAnsi="Calibri"/>
                <w:b/>
                <w:sz w:val="20"/>
                <w:szCs w:val="20"/>
              </w:rPr>
              <w:t>Needs Met</w:t>
            </w:r>
          </w:p>
        </w:tc>
        <w:tc>
          <w:tcPr>
            <w:tcW w:w="7095" w:type="dxa"/>
            <w:shd w:val="clear" w:color="auto" w:fill="FFFFFF" w:themeFill="background1"/>
            <w:vAlign w:val="center"/>
          </w:tcPr>
          <w:p w14:paraId="4587D986" w14:textId="75507740" w:rsidR="00476110" w:rsidRPr="005D0623" w:rsidRDefault="00476110" w:rsidP="00476110">
            <w:pPr>
              <w:rPr>
                <w:rFonts w:ascii="Calibri" w:hAnsi="Calibri"/>
              </w:rPr>
            </w:pPr>
            <w:r w:rsidRPr="008F7735">
              <w:rPr>
                <w:rFonts w:asciiTheme="minorHAnsi" w:hAnsiTheme="minorHAnsi" w:cstheme="minorHAnsi"/>
                <w:sz w:val="20"/>
                <w:szCs w:val="20"/>
                <w:lang w:eastAsia="en-GB"/>
              </w:rPr>
              <w:t>Child is provided with adequate amount of food</w:t>
            </w:r>
            <w:r w:rsidR="00EF5E4D">
              <w:rPr>
                <w:rFonts w:asciiTheme="minorHAnsi" w:hAnsiTheme="minorHAnsi" w:cstheme="minorHAnsi"/>
                <w:sz w:val="20"/>
                <w:szCs w:val="20"/>
                <w:lang w:eastAsia="en-GB"/>
              </w:rPr>
              <w:t xml:space="preserve"> and drink</w:t>
            </w:r>
            <w:r w:rsidRPr="008F7735">
              <w:rPr>
                <w:rFonts w:asciiTheme="minorHAnsi" w:hAnsiTheme="minorHAnsi" w:cstheme="minorHAnsi"/>
                <w:sz w:val="20"/>
                <w:szCs w:val="20"/>
                <w:lang w:eastAsia="en-GB"/>
              </w:rPr>
              <w:t xml:space="preserve"> </w:t>
            </w:r>
            <w:proofErr w:type="gramStart"/>
            <w:r w:rsidRPr="008F7735">
              <w:rPr>
                <w:rFonts w:asciiTheme="minorHAnsi" w:hAnsiTheme="minorHAnsi" w:cstheme="minorHAnsi"/>
                <w:sz w:val="20"/>
                <w:szCs w:val="20"/>
                <w:lang w:eastAsia="en-GB"/>
              </w:rPr>
              <w:t>the majority of</w:t>
            </w:r>
            <w:proofErr w:type="gramEnd"/>
            <w:r w:rsidRPr="008F7735">
              <w:rPr>
                <w:rFonts w:asciiTheme="minorHAnsi" w:hAnsiTheme="minorHAnsi" w:cstheme="minorHAnsi"/>
                <w:sz w:val="20"/>
                <w:szCs w:val="20"/>
                <w:lang w:eastAsia="en-GB"/>
              </w:rPr>
              <w:t xml:space="preserve"> the time to ensure their nutritional needs are fully met</w:t>
            </w:r>
            <w:r w:rsidR="001E6949">
              <w:rPr>
                <w:rFonts w:asciiTheme="minorHAnsi" w:hAnsiTheme="minorHAnsi" w:cstheme="minorHAnsi"/>
                <w:sz w:val="20"/>
                <w:szCs w:val="20"/>
                <w:lang w:eastAsia="en-GB"/>
              </w:rPr>
              <w:t>.</w:t>
            </w:r>
          </w:p>
        </w:tc>
      </w:tr>
      <w:tr w:rsidR="00476110" w:rsidRPr="0022403C" w14:paraId="301C0F13" w14:textId="77777777" w:rsidTr="7D2C49E5">
        <w:tc>
          <w:tcPr>
            <w:tcW w:w="1560" w:type="dxa"/>
            <w:vMerge/>
            <w:vAlign w:val="center"/>
          </w:tcPr>
          <w:p w14:paraId="21556D7E" w14:textId="77777777" w:rsidR="00476110" w:rsidRPr="000C190D" w:rsidRDefault="00476110" w:rsidP="00476110">
            <w:pPr>
              <w:spacing w:before="40" w:after="40"/>
              <w:jc w:val="center"/>
              <w:rPr>
                <w:rFonts w:asciiTheme="minorHAnsi" w:hAnsiTheme="minorHAnsi" w:cstheme="minorHAnsi"/>
                <w:b/>
                <w:sz w:val="20"/>
                <w:szCs w:val="20"/>
              </w:rPr>
            </w:pPr>
          </w:p>
        </w:tc>
        <w:tc>
          <w:tcPr>
            <w:tcW w:w="1418" w:type="dxa"/>
            <w:shd w:val="clear" w:color="auto" w:fill="FFF2CC"/>
            <w:vAlign w:val="center"/>
          </w:tcPr>
          <w:p w14:paraId="65564853" w14:textId="01BCCDED" w:rsidR="00476110" w:rsidRPr="000C190D" w:rsidRDefault="00EF5E4D" w:rsidP="00476110">
            <w:pPr>
              <w:spacing w:before="40" w:after="40"/>
              <w:rPr>
                <w:rFonts w:asciiTheme="minorHAnsi" w:hAnsiTheme="minorHAnsi" w:cstheme="minorHAnsi"/>
                <w:b/>
                <w:sz w:val="20"/>
                <w:szCs w:val="20"/>
              </w:rPr>
            </w:pPr>
            <w:r>
              <w:rPr>
                <w:rFonts w:ascii="Calibri" w:hAnsi="Calibri"/>
                <w:b/>
                <w:sz w:val="20"/>
                <w:szCs w:val="20"/>
              </w:rPr>
              <w:t>3.</w:t>
            </w:r>
            <w:r w:rsidR="00476110" w:rsidRPr="0022403C">
              <w:rPr>
                <w:rFonts w:ascii="Calibri" w:hAnsi="Calibri"/>
                <w:b/>
                <w:sz w:val="20"/>
                <w:szCs w:val="20"/>
              </w:rPr>
              <w:t>Some Needs</w:t>
            </w:r>
            <w:r w:rsidR="00476110">
              <w:rPr>
                <w:rFonts w:ascii="Calibri" w:hAnsi="Calibri"/>
                <w:b/>
                <w:sz w:val="20"/>
                <w:szCs w:val="20"/>
              </w:rPr>
              <w:t xml:space="preserve"> Unmet</w:t>
            </w:r>
          </w:p>
        </w:tc>
        <w:tc>
          <w:tcPr>
            <w:tcW w:w="7095" w:type="dxa"/>
            <w:shd w:val="clear" w:color="auto" w:fill="FFFFFF" w:themeFill="background1"/>
            <w:vAlign w:val="center"/>
          </w:tcPr>
          <w:p w14:paraId="3A2171EB" w14:textId="02D47909" w:rsidR="00476110" w:rsidRPr="005D0623" w:rsidRDefault="00476110" w:rsidP="00476110">
            <w:pPr>
              <w:rPr>
                <w:rFonts w:ascii="Calibri" w:hAnsi="Calibri"/>
              </w:rPr>
            </w:pPr>
            <w:r w:rsidRPr="008F7735">
              <w:rPr>
                <w:rFonts w:asciiTheme="minorHAnsi" w:hAnsiTheme="minorHAnsi" w:cstheme="minorHAnsi"/>
                <w:sz w:val="20"/>
                <w:szCs w:val="20"/>
                <w:lang w:eastAsia="en-GB"/>
              </w:rPr>
              <w:t xml:space="preserve">Child is provided with adequate amount of food </w:t>
            </w:r>
            <w:r w:rsidR="00EF5E4D">
              <w:rPr>
                <w:rFonts w:asciiTheme="minorHAnsi" w:hAnsiTheme="minorHAnsi" w:cstheme="minorHAnsi"/>
                <w:sz w:val="20"/>
                <w:szCs w:val="20"/>
                <w:lang w:eastAsia="en-GB"/>
              </w:rPr>
              <w:t xml:space="preserve">and drink </w:t>
            </w:r>
            <w:r w:rsidRPr="008F7735">
              <w:rPr>
                <w:rFonts w:asciiTheme="minorHAnsi" w:hAnsiTheme="minorHAnsi" w:cstheme="minorHAnsi"/>
                <w:sz w:val="20"/>
                <w:szCs w:val="20"/>
                <w:lang w:eastAsia="en-GB"/>
              </w:rPr>
              <w:t>some of the time</w:t>
            </w:r>
            <w:r w:rsidR="00EF5E4D">
              <w:rPr>
                <w:rFonts w:asciiTheme="minorHAnsi" w:hAnsiTheme="minorHAnsi" w:cstheme="minorHAnsi"/>
                <w:sz w:val="20"/>
                <w:szCs w:val="20"/>
                <w:lang w:eastAsia="en-GB"/>
              </w:rPr>
              <w:t xml:space="preserve"> to meet nutritional needs</w:t>
            </w:r>
            <w:r>
              <w:rPr>
                <w:rFonts w:asciiTheme="minorHAnsi" w:hAnsiTheme="minorHAnsi" w:cstheme="minorHAnsi"/>
                <w:sz w:val="20"/>
                <w:szCs w:val="20"/>
                <w:lang w:eastAsia="en-GB"/>
              </w:rPr>
              <w:t xml:space="preserve">. </w:t>
            </w:r>
          </w:p>
        </w:tc>
      </w:tr>
      <w:tr w:rsidR="00476110" w:rsidRPr="0022403C" w14:paraId="6E46C265" w14:textId="77777777" w:rsidTr="7D2C49E5">
        <w:tc>
          <w:tcPr>
            <w:tcW w:w="1560" w:type="dxa"/>
            <w:vMerge/>
            <w:vAlign w:val="center"/>
          </w:tcPr>
          <w:p w14:paraId="3F7B296A" w14:textId="77777777" w:rsidR="00476110" w:rsidRPr="000C190D" w:rsidRDefault="00476110" w:rsidP="00476110">
            <w:pPr>
              <w:spacing w:before="40" w:after="40"/>
              <w:jc w:val="center"/>
              <w:rPr>
                <w:rFonts w:asciiTheme="minorHAnsi" w:hAnsiTheme="minorHAnsi" w:cstheme="minorHAnsi"/>
                <w:b/>
                <w:sz w:val="20"/>
                <w:szCs w:val="20"/>
              </w:rPr>
            </w:pPr>
          </w:p>
        </w:tc>
        <w:tc>
          <w:tcPr>
            <w:tcW w:w="1418" w:type="dxa"/>
            <w:shd w:val="clear" w:color="auto" w:fill="F2DBDB" w:themeFill="accent2" w:themeFillTint="33"/>
            <w:vAlign w:val="center"/>
          </w:tcPr>
          <w:p w14:paraId="72F0955B" w14:textId="4B6B96F6" w:rsidR="00476110" w:rsidRPr="000C190D" w:rsidRDefault="00EF5E4D" w:rsidP="00476110">
            <w:pPr>
              <w:spacing w:before="40" w:after="40"/>
              <w:rPr>
                <w:rFonts w:asciiTheme="minorHAnsi" w:hAnsiTheme="minorHAnsi" w:cstheme="minorHAnsi"/>
                <w:b/>
                <w:sz w:val="20"/>
                <w:szCs w:val="20"/>
              </w:rPr>
            </w:pPr>
            <w:r>
              <w:rPr>
                <w:rFonts w:ascii="Calibri" w:hAnsi="Calibri"/>
                <w:b/>
                <w:sz w:val="20"/>
                <w:szCs w:val="20"/>
              </w:rPr>
              <w:t>4.Many</w:t>
            </w:r>
            <w:r w:rsidR="00476110" w:rsidRPr="0022403C">
              <w:rPr>
                <w:rFonts w:ascii="Calibri" w:hAnsi="Calibri"/>
                <w:b/>
                <w:sz w:val="20"/>
                <w:szCs w:val="20"/>
              </w:rPr>
              <w:t xml:space="preserve"> Needs Unmet</w:t>
            </w:r>
          </w:p>
        </w:tc>
        <w:tc>
          <w:tcPr>
            <w:tcW w:w="7095" w:type="dxa"/>
            <w:shd w:val="clear" w:color="auto" w:fill="FFFFFF" w:themeFill="background1"/>
            <w:vAlign w:val="center"/>
          </w:tcPr>
          <w:p w14:paraId="129EB9B3" w14:textId="2C341202" w:rsidR="00476110" w:rsidRPr="005D0623" w:rsidRDefault="00476110" w:rsidP="00476110">
            <w:pPr>
              <w:rPr>
                <w:rFonts w:ascii="Calibri" w:hAnsi="Calibri"/>
              </w:rPr>
            </w:pPr>
            <w:r w:rsidRPr="008F7735">
              <w:rPr>
                <w:rFonts w:asciiTheme="minorHAnsi" w:hAnsiTheme="minorHAnsi" w:cstheme="minorHAnsi"/>
                <w:sz w:val="20"/>
                <w:szCs w:val="20"/>
                <w:lang w:eastAsia="en-GB"/>
              </w:rPr>
              <w:t xml:space="preserve">Child is </w:t>
            </w:r>
            <w:r>
              <w:rPr>
                <w:rFonts w:asciiTheme="minorHAnsi" w:hAnsiTheme="minorHAnsi" w:cstheme="minorHAnsi"/>
                <w:sz w:val="20"/>
                <w:szCs w:val="20"/>
                <w:lang w:eastAsia="en-GB"/>
              </w:rPr>
              <w:t xml:space="preserve">rarely </w:t>
            </w:r>
            <w:r w:rsidRPr="008F7735">
              <w:rPr>
                <w:rFonts w:asciiTheme="minorHAnsi" w:hAnsiTheme="minorHAnsi" w:cstheme="minorHAnsi"/>
                <w:sz w:val="20"/>
                <w:szCs w:val="20"/>
                <w:lang w:eastAsia="en-GB"/>
              </w:rPr>
              <w:t xml:space="preserve">provided with adequate amount of </w:t>
            </w:r>
            <w:r w:rsidR="00EF5E4D">
              <w:rPr>
                <w:rFonts w:asciiTheme="minorHAnsi" w:hAnsiTheme="minorHAnsi" w:cstheme="minorHAnsi"/>
                <w:sz w:val="20"/>
                <w:szCs w:val="20"/>
                <w:lang w:eastAsia="en-GB"/>
              </w:rPr>
              <w:t xml:space="preserve">food and drink </w:t>
            </w:r>
            <w:r w:rsidRPr="008F7735">
              <w:rPr>
                <w:rFonts w:asciiTheme="minorHAnsi" w:hAnsiTheme="minorHAnsi" w:cstheme="minorHAnsi"/>
                <w:sz w:val="20"/>
                <w:szCs w:val="20"/>
                <w:lang w:eastAsia="en-GB"/>
              </w:rPr>
              <w:t xml:space="preserve">to </w:t>
            </w:r>
            <w:r w:rsidR="00EF5E4D">
              <w:rPr>
                <w:rFonts w:asciiTheme="minorHAnsi" w:hAnsiTheme="minorHAnsi" w:cstheme="minorHAnsi"/>
                <w:sz w:val="20"/>
                <w:szCs w:val="20"/>
                <w:lang w:eastAsia="en-GB"/>
              </w:rPr>
              <w:t xml:space="preserve">meet </w:t>
            </w:r>
            <w:r w:rsidRPr="008F7735">
              <w:rPr>
                <w:rFonts w:asciiTheme="minorHAnsi" w:hAnsiTheme="minorHAnsi" w:cstheme="minorHAnsi"/>
                <w:sz w:val="20"/>
                <w:szCs w:val="20"/>
                <w:lang w:eastAsia="en-GB"/>
              </w:rPr>
              <w:t>nutritional needs</w:t>
            </w:r>
            <w:r>
              <w:rPr>
                <w:rFonts w:asciiTheme="minorHAnsi" w:hAnsiTheme="minorHAnsi" w:cstheme="minorHAnsi"/>
                <w:sz w:val="20"/>
                <w:szCs w:val="20"/>
                <w:lang w:eastAsia="en-GB"/>
              </w:rPr>
              <w:t xml:space="preserve">. </w:t>
            </w:r>
            <w:r>
              <w:rPr>
                <w:rFonts w:ascii="Calibri" w:hAnsi="Calibri"/>
                <w:sz w:val="20"/>
                <w:szCs w:val="20"/>
              </w:rPr>
              <w:t>Child is at risk of becoming malnourished or obese</w:t>
            </w:r>
            <w:r w:rsidR="001E6949">
              <w:rPr>
                <w:rFonts w:ascii="Calibri" w:hAnsi="Calibri"/>
                <w:sz w:val="20"/>
                <w:szCs w:val="20"/>
              </w:rPr>
              <w:t>.</w:t>
            </w:r>
          </w:p>
        </w:tc>
      </w:tr>
      <w:tr w:rsidR="00476110" w:rsidRPr="0022403C" w14:paraId="247E83BF" w14:textId="77777777" w:rsidTr="7D2C49E5">
        <w:tc>
          <w:tcPr>
            <w:tcW w:w="1560" w:type="dxa"/>
            <w:vMerge/>
            <w:vAlign w:val="center"/>
          </w:tcPr>
          <w:p w14:paraId="2B9C89A4" w14:textId="77777777" w:rsidR="00476110" w:rsidRPr="000C190D" w:rsidRDefault="00476110" w:rsidP="00476110">
            <w:pPr>
              <w:spacing w:before="40" w:after="40"/>
              <w:jc w:val="center"/>
              <w:rPr>
                <w:rFonts w:asciiTheme="minorHAnsi" w:hAnsiTheme="minorHAnsi" w:cstheme="minorHAnsi"/>
                <w:b/>
                <w:sz w:val="20"/>
                <w:szCs w:val="20"/>
              </w:rPr>
            </w:pPr>
          </w:p>
        </w:tc>
        <w:tc>
          <w:tcPr>
            <w:tcW w:w="1418" w:type="dxa"/>
            <w:shd w:val="clear" w:color="auto" w:fill="FF5050"/>
            <w:vAlign w:val="center"/>
          </w:tcPr>
          <w:p w14:paraId="2F591040" w14:textId="6C908368" w:rsidR="00476110" w:rsidRPr="000C190D" w:rsidRDefault="00EF5E4D" w:rsidP="00476110">
            <w:pPr>
              <w:spacing w:before="40" w:after="40"/>
              <w:rPr>
                <w:rFonts w:asciiTheme="minorHAnsi" w:hAnsiTheme="minorHAnsi" w:cstheme="minorHAnsi"/>
                <w:b/>
                <w:sz w:val="20"/>
                <w:szCs w:val="20"/>
              </w:rPr>
            </w:pPr>
            <w:r>
              <w:rPr>
                <w:rFonts w:ascii="Calibri" w:hAnsi="Calibri"/>
                <w:b/>
                <w:sz w:val="20"/>
                <w:szCs w:val="20"/>
              </w:rPr>
              <w:t>5.</w:t>
            </w:r>
            <w:r w:rsidR="00476110">
              <w:rPr>
                <w:rFonts w:ascii="Calibri" w:hAnsi="Calibri"/>
                <w:b/>
                <w:sz w:val="20"/>
                <w:szCs w:val="20"/>
              </w:rPr>
              <w:t>All</w:t>
            </w:r>
            <w:r w:rsidR="00476110" w:rsidRPr="0022403C">
              <w:rPr>
                <w:rFonts w:ascii="Calibri" w:hAnsi="Calibri"/>
                <w:b/>
                <w:sz w:val="20"/>
                <w:szCs w:val="20"/>
              </w:rPr>
              <w:t xml:space="preserve"> Needs Unmet</w:t>
            </w:r>
          </w:p>
        </w:tc>
        <w:tc>
          <w:tcPr>
            <w:tcW w:w="7095" w:type="dxa"/>
            <w:shd w:val="clear" w:color="auto" w:fill="FFFFFF" w:themeFill="background1"/>
            <w:vAlign w:val="center"/>
          </w:tcPr>
          <w:p w14:paraId="1357D26F" w14:textId="64A391FF" w:rsidR="00DB1290" w:rsidRDefault="00216318" w:rsidP="00DB1290">
            <w:pPr>
              <w:rPr>
                <w:rFonts w:ascii="Calibri" w:hAnsi="Calibri"/>
                <w:sz w:val="20"/>
                <w:szCs w:val="20"/>
              </w:rPr>
            </w:pPr>
            <w:r>
              <w:rPr>
                <w:rFonts w:ascii="Calibri" w:hAnsi="Calibri"/>
                <w:sz w:val="20"/>
                <w:szCs w:val="20"/>
              </w:rPr>
              <w:t>Too much or too little food</w:t>
            </w:r>
            <w:r w:rsidR="00DB1290">
              <w:rPr>
                <w:rFonts w:ascii="Calibri" w:hAnsi="Calibri"/>
                <w:sz w:val="20"/>
                <w:szCs w:val="20"/>
              </w:rPr>
              <w:t xml:space="preserve"> </w:t>
            </w:r>
            <w:r w:rsidR="00EF5E4D">
              <w:rPr>
                <w:rFonts w:ascii="Calibri" w:hAnsi="Calibri"/>
                <w:sz w:val="20"/>
                <w:szCs w:val="20"/>
              </w:rPr>
              <w:t xml:space="preserve">provided </w:t>
            </w:r>
            <w:r w:rsidR="00DB1290">
              <w:rPr>
                <w:rFonts w:ascii="Calibri" w:hAnsi="Calibri"/>
                <w:sz w:val="20"/>
                <w:szCs w:val="20"/>
              </w:rPr>
              <w:t>most of the time</w:t>
            </w:r>
            <w:r w:rsidR="00DB1290" w:rsidRPr="005D0623">
              <w:rPr>
                <w:rFonts w:ascii="Calibri" w:hAnsi="Calibri"/>
                <w:sz w:val="20"/>
                <w:szCs w:val="20"/>
              </w:rPr>
              <w:t>.</w:t>
            </w:r>
          </w:p>
          <w:p w14:paraId="06D13F85" w14:textId="7FA52022" w:rsidR="00476110" w:rsidRPr="005D0623" w:rsidRDefault="00DB1290" w:rsidP="00A8447F">
            <w:pPr>
              <w:rPr>
                <w:rFonts w:ascii="Calibri" w:hAnsi="Calibri"/>
              </w:rPr>
            </w:pPr>
            <w:r>
              <w:rPr>
                <w:rFonts w:ascii="Calibri" w:hAnsi="Calibri"/>
                <w:sz w:val="20"/>
                <w:szCs w:val="20"/>
              </w:rPr>
              <w:t>Child appears overweight/ underweight</w:t>
            </w:r>
            <w:r w:rsidR="00A955A7">
              <w:rPr>
                <w:rFonts w:ascii="Calibri" w:hAnsi="Calibri"/>
                <w:sz w:val="20"/>
                <w:szCs w:val="20"/>
              </w:rPr>
              <w:t xml:space="preserve"> and is at severe risk of becoming malnourished or obese. </w:t>
            </w:r>
          </w:p>
        </w:tc>
      </w:tr>
      <w:tr w:rsidR="00D47E07" w:rsidRPr="0022403C" w14:paraId="6A9F03C7" w14:textId="77777777" w:rsidTr="7D2C49E5">
        <w:tc>
          <w:tcPr>
            <w:tcW w:w="10074" w:type="dxa"/>
            <w:gridSpan w:val="3"/>
            <w:shd w:val="clear" w:color="auto" w:fill="000000" w:themeFill="text1"/>
            <w:vAlign w:val="center"/>
          </w:tcPr>
          <w:p w14:paraId="26B78CBD" w14:textId="77777777" w:rsidR="00D47E07" w:rsidRPr="00D47E07" w:rsidRDefault="00D47E07" w:rsidP="00D47E07">
            <w:pPr>
              <w:rPr>
                <w:rFonts w:ascii="Calibri" w:hAnsi="Calibri"/>
                <w:sz w:val="4"/>
                <w:szCs w:val="4"/>
              </w:rPr>
            </w:pPr>
          </w:p>
        </w:tc>
      </w:tr>
      <w:tr w:rsidR="00DB1290" w:rsidRPr="0022403C" w14:paraId="7D209E42" w14:textId="77777777" w:rsidTr="7D2C49E5">
        <w:tc>
          <w:tcPr>
            <w:tcW w:w="1560" w:type="dxa"/>
            <w:vMerge w:val="restart"/>
            <w:shd w:val="clear" w:color="auto" w:fill="D9D9D9" w:themeFill="background1" w:themeFillShade="D9"/>
            <w:vAlign w:val="center"/>
          </w:tcPr>
          <w:p w14:paraId="5831309C" w14:textId="7222B29A" w:rsidR="00EF5E4D" w:rsidRDefault="00EF5E4D" w:rsidP="00B3470A">
            <w:pPr>
              <w:spacing w:before="40" w:after="40"/>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pPr>
          </w:p>
          <w:p w14:paraId="382AA74C" w14:textId="5760D112" w:rsidR="00EF5E4D" w:rsidRDefault="00EF5E4D" w:rsidP="00B3470A">
            <w:pPr>
              <w:spacing w:before="40" w:after="40"/>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pPr>
          </w:p>
          <w:p w14:paraId="38417DCD" w14:textId="77777777" w:rsidR="00EF5E4D" w:rsidRDefault="00EF5E4D" w:rsidP="00B3470A">
            <w:pPr>
              <w:spacing w:before="40" w:after="40"/>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pPr>
          </w:p>
          <w:p w14:paraId="43E33873" w14:textId="5361561B" w:rsidR="001E6949" w:rsidRDefault="001E6949" w:rsidP="00B3470A">
            <w:pPr>
              <w:spacing w:before="40" w:after="40"/>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pPr>
            <w:r>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c)</w:t>
            </w:r>
          </w:p>
          <w:p w14:paraId="2490F33B" w14:textId="7EF97E2C" w:rsidR="00DB1290" w:rsidRPr="000C190D" w:rsidRDefault="00DB1290" w:rsidP="00B3470A">
            <w:pPr>
              <w:spacing w:before="40" w:after="40"/>
              <w:rPr>
                <w:rFonts w:asciiTheme="minorHAnsi" w:hAnsiTheme="minorHAnsi" w:cstheme="minorHAnsi"/>
                <w:b/>
                <w:sz w:val="20"/>
                <w:szCs w:val="20"/>
              </w:rPr>
            </w:pPr>
            <w:r>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Preparation and O</w:t>
            </w:r>
            <w:r w:rsidRPr="000C190D">
              <w:rPr>
                <w:rFonts w:asciiTheme="minorHAnsi" w:hAnsiTheme="minorHAnsi" w:cstheme="minorHAnsi"/>
                <w:b/>
                <w14:textOutline w14:w="0" w14:cap="flat" w14:cmpd="sng" w14:algn="ctr">
                  <w14:noFill/>
                  <w14:prstDash w14:val="solid"/>
                  <w14:round/>
                </w14:textOutline>
                <w14:props3d w14:extrusionH="57150" w14:contourW="0" w14:prstMaterial="softEdge">
                  <w14:bevelT w14:w="25400" w14:h="38100" w14:prst="circle"/>
                </w14:props3d>
              </w:rPr>
              <w:t>rganisation</w:t>
            </w:r>
          </w:p>
        </w:tc>
        <w:tc>
          <w:tcPr>
            <w:tcW w:w="1418" w:type="dxa"/>
            <w:shd w:val="clear" w:color="auto" w:fill="00B050"/>
            <w:vAlign w:val="center"/>
          </w:tcPr>
          <w:p w14:paraId="67CFE4CA" w14:textId="26C90630" w:rsidR="00DB1290" w:rsidRPr="000C190D" w:rsidRDefault="00EF7CA0" w:rsidP="00476110">
            <w:pPr>
              <w:spacing w:before="40" w:after="40"/>
              <w:rPr>
                <w:rFonts w:asciiTheme="minorHAnsi" w:hAnsiTheme="minorHAnsi" w:cstheme="minorHAnsi"/>
                <w:b/>
                <w:sz w:val="20"/>
                <w:szCs w:val="20"/>
              </w:rPr>
            </w:pPr>
            <w:r>
              <w:rPr>
                <w:rFonts w:ascii="Calibri" w:hAnsi="Calibri"/>
                <w:b/>
                <w:sz w:val="20"/>
                <w:szCs w:val="20"/>
              </w:rPr>
              <w:t>1.</w:t>
            </w:r>
            <w:r w:rsidR="00DB1290" w:rsidRPr="0022403C">
              <w:rPr>
                <w:rFonts w:ascii="Calibri" w:hAnsi="Calibri"/>
                <w:b/>
                <w:sz w:val="20"/>
                <w:szCs w:val="20"/>
              </w:rPr>
              <w:t>All Needs Met</w:t>
            </w:r>
          </w:p>
        </w:tc>
        <w:tc>
          <w:tcPr>
            <w:tcW w:w="7095" w:type="dxa"/>
            <w:shd w:val="clear" w:color="auto" w:fill="FFFFFF" w:themeFill="background1"/>
            <w:vAlign w:val="center"/>
          </w:tcPr>
          <w:p w14:paraId="2D8908BA" w14:textId="5D06C2B5" w:rsidR="00DB1290" w:rsidRPr="005D0623" w:rsidRDefault="00DB1290" w:rsidP="00476110">
            <w:pPr>
              <w:rPr>
                <w:rFonts w:ascii="Calibri" w:hAnsi="Calibri"/>
              </w:rPr>
            </w:pPr>
            <w:r>
              <w:rPr>
                <w:rFonts w:ascii="Calibri" w:hAnsi="Calibri"/>
                <w:sz w:val="20"/>
                <w:szCs w:val="20"/>
              </w:rPr>
              <w:t>Food always</w:t>
            </w:r>
            <w:r w:rsidR="00EF7CA0">
              <w:rPr>
                <w:rFonts w:ascii="Calibri" w:hAnsi="Calibri"/>
                <w:sz w:val="20"/>
                <w:szCs w:val="20"/>
              </w:rPr>
              <w:t xml:space="preserve"> prepared safely, cooked appropriately, </w:t>
            </w:r>
            <w:r>
              <w:rPr>
                <w:rFonts w:ascii="Calibri" w:hAnsi="Calibri"/>
                <w:sz w:val="20"/>
                <w:szCs w:val="20"/>
              </w:rPr>
              <w:t>presented in age appropriate way</w:t>
            </w:r>
            <w:r w:rsidR="00EF7CA0">
              <w:rPr>
                <w:rFonts w:ascii="Calibri" w:hAnsi="Calibri"/>
                <w:sz w:val="20"/>
                <w:szCs w:val="20"/>
              </w:rPr>
              <w:t xml:space="preserve"> and to a good standard of hygiene</w:t>
            </w:r>
            <w:r>
              <w:rPr>
                <w:rFonts w:ascii="Calibri" w:hAnsi="Calibri"/>
                <w:sz w:val="20"/>
                <w:szCs w:val="20"/>
              </w:rPr>
              <w:t xml:space="preserve">.  </w:t>
            </w:r>
            <w:proofErr w:type="gramStart"/>
            <w:r>
              <w:rPr>
                <w:rFonts w:ascii="Calibri" w:hAnsi="Calibri"/>
                <w:sz w:val="20"/>
                <w:szCs w:val="20"/>
              </w:rPr>
              <w:t>Meal</w:t>
            </w:r>
            <w:r w:rsidR="006828BE">
              <w:rPr>
                <w:rFonts w:ascii="Calibri" w:hAnsi="Calibri"/>
                <w:sz w:val="20"/>
                <w:szCs w:val="20"/>
              </w:rPr>
              <w:t xml:space="preserve"> </w:t>
            </w:r>
            <w:r>
              <w:rPr>
                <w:rFonts w:ascii="Calibri" w:hAnsi="Calibri"/>
                <w:sz w:val="20"/>
                <w:szCs w:val="20"/>
              </w:rPr>
              <w:t>times</w:t>
            </w:r>
            <w:proofErr w:type="gramEnd"/>
            <w:r>
              <w:rPr>
                <w:rFonts w:ascii="Calibri" w:hAnsi="Calibri"/>
                <w:sz w:val="20"/>
                <w:szCs w:val="20"/>
              </w:rPr>
              <w:t xml:space="preserve"> are organised and consistently timed</w:t>
            </w:r>
            <w:r w:rsidR="006828BE">
              <w:rPr>
                <w:rFonts w:ascii="Calibri" w:hAnsi="Calibri"/>
                <w:sz w:val="20"/>
                <w:szCs w:val="20"/>
              </w:rPr>
              <w:t>,</w:t>
            </w:r>
            <w:r w:rsidR="00EF7CA0">
              <w:rPr>
                <w:rFonts w:ascii="Calibri" w:hAnsi="Calibri"/>
                <w:sz w:val="20"/>
                <w:szCs w:val="20"/>
              </w:rPr>
              <w:t xml:space="preserve"> </w:t>
            </w:r>
            <w:r w:rsidR="006828BE">
              <w:rPr>
                <w:rFonts w:ascii="Calibri" w:hAnsi="Calibri"/>
                <w:sz w:val="20"/>
                <w:szCs w:val="20"/>
              </w:rPr>
              <w:t>with an</w:t>
            </w:r>
            <w:r>
              <w:rPr>
                <w:rFonts w:ascii="Calibri" w:hAnsi="Calibri"/>
                <w:sz w:val="20"/>
                <w:szCs w:val="20"/>
              </w:rPr>
              <w:t xml:space="preserve"> opportunity to interact with other family members</w:t>
            </w:r>
            <w:r w:rsidR="002A6641">
              <w:rPr>
                <w:rFonts w:ascii="Calibri" w:hAnsi="Calibri"/>
                <w:sz w:val="20"/>
                <w:szCs w:val="20"/>
              </w:rPr>
              <w:t xml:space="preserve"> and friends</w:t>
            </w:r>
            <w:r w:rsidR="00BE61CD">
              <w:rPr>
                <w:rFonts w:ascii="Calibri" w:hAnsi="Calibri"/>
                <w:sz w:val="20"/>
                <w:szCs w:val="20"/>
              </w:rPr>
              <w:t>.</w:t>
            </w:r>
            <w:r w:rsidR="00EF7CA0">
              <w:rPr>
                <w:rFonts w:ascii="Calibri" w:hAnsi="Calibri"/>
                <w:sz w:val="20"/>
                <w:szCs w:val="20"/>
              </w:rPr>
              <w:t xml:space="preserve"> </w:t>
            </w:r>
          </w:p>
        </w:tc>
      </w:tr>
      <w:tr w:rsidR="00DB1290" w:rsidRPr="0022403C" w14:paraId="0C25FEED" w14:textId="77777777" w:rsidTr="7D2C49E5">
        <w:tc>
          <w:tcPr>
            <w:tcW w:w="1560" w:type="dxa"/>
            <w:vMerge/>
            <w:vAlign w:val="center"/>
          </w:tcPr>
          <w:p w14:paraId="6764503F" w14:textId="77777777" w:rsidR="00DB1290" w:rsidRPr="000C190D" w:rsidRDefault="00DB1290" w:rsidP="00476110">
            <w:pPr>
              <w:spacing w:before="40" w:after="40"/>
              <w:jc w:val="center"/>
              <w:rPr>
                <w:rFonts w:asciiTheme="minorHAnsi" w:hAnsiTheme="minorHAnsi" w:cstheme="minorHAnsi"/>
                <w:b/>
                <w:sz w:val="20"/>
                <w:szCs w:val="20"/>
              </w:rPr>
            </w:pPr>
          </w:p>
        </w:tc>
        <w:tc>
          <w:tcPr>
            <w:tcW w:w="1418" w:type="dxa"/>
            <w:shd w:val="clear" w:color="auto" w:fill="D6E3BC" w:themeFill="accent3" w:themeFillTint="66"/>
            <w:vAlign w:val="center"/>
          </w:tcPr>
          <w:p w14:paraId="0E676DE9" w14:textId="446B410E" w:rsidR="00DB1290" w:rsidRPr="000C190D" w:rsidRDefault="006828BE" w:rsidP="00476110">
            <w:pPr>
              <w:spacing w:before="40" w:after="40"/>
              <w:rPr>
                <w:rFonts w:asciiTheme="minorHAnsi" w:hAnsiTheme="minorHAnsi" w:cstheme="minorHAnsi"/>
                <w:b/>
                <w:sz w:val="20"/>
                <w:szCs w:val="20"/>
              </w:rPr>
            </w:pPr>
            <w:r>
              <w:rPr>
                <w:rFonts w:ascii="Calibri" w:hAnsi="Calibri"/>
                <w:b/>
                <w:sz w:val="20"/>
                <w:szCs w:val="20"/>
              </w:rPr>
              <w:t>2.</w:t>
            </w:r>
            <w:r w:rsidR="00DB1290">
              <w:rPr>
                <w:rFonts w:ascii="Calibri" w:hAnsi="Calibri"/>
                <w:b/>
                <w:sz w:val="20"/>
                <w:szCs w:val="20"/>
              </w:rPr>
              <w:t xml:space="preserve">Many </w:t>
            </w:r>
            <w:r w:rsidR="00DB1290" w:rsidRPr="0022403C">
              <w:rPr>
                <w:rFonts w:ascii="Calibri" w:hAnsi="Calibri"/>
                <w:b/>
                <w:sz w:val="20"/>
                <w:szCs w:val="20"/>
              </w:rPr>
              <w:t>Needs Met</w:t>
            </w:r>
          </w:p>
        </w:tc>
        <w:tc>
          <w:tcPr>
            <w:tcW w:w="7095" w:type="dxa"/>
            <w:shd w:val="clear" w:color="auto" w:fill="FFFFFF" w:themeFill="background1"/>
            <w:vAlign w:val="center"/>
          </w:tcPr>
          <w:p w14:paraId="30F04223" w14:textId="1CC959A9" w:rsidR="00DB1290" w:rsidRPr="005D0623" w:rsidRDefault="00DB1290" w:rsidP="00476110">
            <w:pPr>
              <w:rPr>
                <w:rFonts w:ascii="Calibri" w:hAnsi="Calibri"/>
              </w:rPr>
            </w:pPr>
            <w:r>
              <w:rPr>
                <w:rFonts w:ascii="Calibri" w:hAnsi="Calibri"/>
                <w:sz w:val="20"/>
                <w:szCs w:val="20"/>
              </w:rPr>
              <w:t xml:space="preserve">Food </w:t>
            </w:r>
            <w:r w:rsidR="00EF7CA0">
              <w:rPr>
                <w:rFonts w:ascii="Calibri" w:hAnsi="Calibri"/>
                <w:sz w:val="20"/>
                <w:szCs w:val="20"/>
              </w:rPr>
              <w:t xml:space="preserve">prepared safely, cooked appropriately, </w:t>
            </w:r>
            <w:r>
              <w:rPr>
                <w:rFonts w:ascii="Calibri" w:hAnsi="Calibri"/>
                <w:sz w:val="20"/>
                <w:szCs w:val="20"/>
              </w:rPr>
              <w:t xml:space="preserve">presented in </w:t>
            </w:r>
            <w:proofErr w:type="gramStart"/>
            <w:r>
              <w:rPr>
                <w:rFonts w:ascii="Calibri" w:hAnsi="Calibri"/>
                <w:sz w:val="20"/>
                <w:szCs w:val="20"/>
              </w:rPr>
              <w:t>age appropriate</w:t>
            </w:r>
            <w:proofErr w:type="gramEnd"/>
            <w:r>
              <w:rPr>
                <w:rFonts w:ascii="Calibri" w:hAnsi="Calibri"/>
                <w:sz w:val="20"/>
                <w:szCs w:val="20"/>
              </w:rPr>
              <w:t xml:space="preserve"> way </w:t>
            </w:r>
            <w:r w:rsidR="00EF7CA0">
              <w:rPr>
                <w:rFonts w:ascii="Calibri" w:hAnsi="Calibri"/>
                <w:sz w:val="20"/>
                <w:szCs w:val="20"/>
              </w:rPr>
              <w:t>and to a good standard of hygiene</w:t>
            </w:r>
            <w:r w:rsidR="006828BE">
              <w:rPr>
                <w:rFonts w:ascii="Calibri" w:hAnsi="Calibri"/>
                <w:sz w:val="20"/>
                <w:szCs w:val="20"/>
              </w:rPr>
              <w:t>,</w:t>
            </w:r>
            <w:r w:rsidR="00EF7CA0">
              <w:rPr>
                <w:rFonts w:ascii="Calibri" w:hAnsi="Calibri"/>
                <w:sz w:val="20"/>
                <w:szCs w:val="20"/>
              </w:rPr>
              <w:t xml:space="preserve"> </w:t>
            </w:r>
            <w:r>
              <w:rPr>
                <w:rFonts w:ascii="Calibri" w:hAnsi="Calibri"/>
                <w:sz w:val="20"/>
                <w:szCs w:val="20"/>
              </w:rPr>
              <w:t xml:space="preserve">the majority of the time. </w:t>
            </w:r>
            <w:proofErr w:type="gramStart"/>
            <w:r>
              <w:rPr>
                <w:rFonts w:ascii="Calibri" w:hAnsi="Calibri"/>
                <w:sz w:val="20"/>
                <w:szCs w:val="20"/>
              </w:rPr>
              <w:t>Meal times</w:t>
            </w:r>
            <w:proofErr w:type="gramEnd"/>
            <w:r>
              <w:rPr>
                <w:rFonts w:ascii="Calibri" w:hAnsi="Calibri"/>
                <w:sz w:val="20"/>
                <w:szCs w:val="20"/>
              </w:rPr>
              <w:t xml:space="preserve"> are </w:t>
            </w:r>
            <w:r w:rsidR="006828BE">
              <w:rPr>
                <w:rFonts w:ascii="Calibri" w:hAnsi="Calibri"/>
                <w:sz w:val="20"/>
                <w:szCs w:val="20"/>
              </w:rPr>
              <w:t xml:space="preserve">mostly </w:t>
            </w:r>
            <w:r>
              <w:rPr>
                <w:rFonts w:ascii="Calibri" w:hAnsi="Calibri"/>
                <w:sz w:val="20"/>
                <w:szCs w:val="20"/>
              </w:rPr>
              <w:t>organised and consistently timed</w:t>
            </w:r>
            <w:r w:rsidR="006828BE">
              <w:rPr>
                <w:rFonts w:ascii="Calibri" w:hAnsi="Calibri"/>
                <w:sz w:val="20"/>
                <w:szCs w:val="20"/>
              </w:rPr>
              <w:t>,</w:t>
            </w:r>
            <w:r>
              <w:rPr>
                <w:rFonts w:ascii="Calibri" w:hAnsi="Calibri"/>
                <w:sz w:val="20"/>
                <w:szCs w:val="20"/>
              </w:rPr>
              <w:t xml:space="preserve"> </w:t>
            </w:r>
            <w:r w:rsidR="006828BE">
              <w:rPr>
                <w:rFonts w:ascii="Calibri" w:hAnsi="Calibri"/>
                <w:sz w:val="20"/>
                <w:szCs w:val="20"/>
              </w:rPr>
              <w:t>with an opportunity for interaction</w:t>
            </w:r>
            <w:r>
              <w:rPr>
                <w:rFonts w:ascii="Calibri" w:hAnsi="Calibri"/>
                <w:sz w:val="20"/>
                <w:szCs w:val="20"/>
              </w:rPr>
              <w:t xml:space="preserve">. </w:t>
            </w:r>
          </w:p>
        </w:tc>
      </w:tr>
      <w:tr w:rsidR="00DB1290" w:rsidRPr="0022403C" w14:paraId="7D042BF2" w14:textId="77777777" w:rsidTr="7D2C49E5">
        <w:tc>
          <w:tcPr>
            <w:tcW w:w="1560" w:type="dxa"/>
            <w:vMerge/>
            <w:vAlign w:val="center"/>
          </w:tcPr>
          <w:p w14:paraId="28B18525" w14:textId="77777777" w:rsidR="00DB1290" w:rsidRPr="000C190D" w:rsidRDefault="00DB1290" w:rsidP="00476110">
            <w:pPr>
              <w:spacing w:before="40" w:after="40"/>
              <w:jc w:val="center"/>
              <w:rPr>
                <w:rFonts w:asciiTheme="minorHAnsi" w:hAnsiTheme="minorHAnsi" w:cstheme="minorHAnsi"/>
                <w:b/>
                <w:sz w:val="20"/>
                <w:szCs w:val="20"/>
              </w:rPr>
            </w:pPr>
          </w:p>
        </w:tc>
        <w:tc>
          <w:tcPr>
            <w:tcW w:w="1418" w:type="dxa"/>
            <w:shd w:val="clear" w:color="auto" w:fill="FFF2CC"/>
            <w:vAlign w:val="center"/>
          </w:tcPr>
          <w:p w14:paraId="3D4D9503" w14:textId="23420922" w:rsidR="00DB1290" w:rsidRPr="000C190D" w:rsidRDefault="006828BE" w:rsidP="00476110">
            <w:pPr>
              <w:spacing w:before="40" w:after="40"/>
              <w:rPr>
                <w:rFonts w:asciiTheme="minorHAnsi" w:hAnsiTheme="minorHAnsi" w:cstheme="minorHAnsi"/>
                <w:b/>
                <w:sz w:val="20"/>
                <w:szCs w:val="20"/>
              </w:rPr>
            </w:pPr>
            <w:r>
              <w:rPr>
                <w:rFonts w:ascii="Calibri" w:hAnsi="Calibri"/>
                <w:b/>
                <w:sz w:val="20"/>
                <w:szCs w:val="20"/>
              </w:rPr>
              <w:t>3.</w:t>
            </w:r>
            <w:r w:rsidR="00DB1290" w:rsidRPr="0022403C">
              <w:rPr>
                <w:rFonts w:ascii="Calibri" w:hAnsi="Calibri"/>
                <w:b/>
                <w:sz w:val="20"/>
                <w:szCs w:val="20"/>
              </w:rPr>
              <w:t>Some Needs</w:t>
            </w:r>
            <w:r w:rsidR="00DB1290">
              <w:rPr>
                <w:rFonts w:ascii="Calibri" w:hAnsi="Calibri"/>
                <w:b/>
                <w:sz w:val="20"/>
                <w:szCs w:val="20"/>
              </w:rPr>
              <w:t xml:space="preserve"> Unmet</w:t>
            </w:r>
          </w:p>
        </w:tc>
        <w:tc>
          <w:tcPr>
            <w:tcW w:w="7095" w:type="dxa"/>
            <w:shd w:val="clear" w:color="auto" w:fill="FFFFFF" w:themeFill="background1"/>
            <w:vAlign w:val="center"/>
          </w:tcPr>
          <w:p w14:paraId="645A733F" w14:textId="094288EF" w:rsidR="00DB1290" w:rsidRPr="005D0623" w:rsidRDefault="00DB1290" w:rsidP="00B11D2C">
            <w:pPr>
              <w:rPr>
                <w:rFonts w:ascii="Calibri" w:hAnsi="Calibri"/>
              </w:rPr>
            </w:pPr>
            <w:r>
              <w:rPr>
                <w:rFonts w:ascii="Calibri" w:hAnsi="Calibri"/>
                <w:sz w:val="20"/>
                <w:szCs w:val="20"/>
              </w:rPr>
              <w:t>Food prepared to meet the needs of the parent and t</w:t>
            </w:r>
            <w:r w:rsidRPr="005D0623">
              <w:rPr>
                <w:rFonts w:ascii="Calibri" w:hAnsi="Calibri"/>
                <w:sz w:val="20"/>
                <w:szCs w:val="20"/>
              </w:rPr>
              <w:t>he child’s needs</w:t>
            </w:r>
            <w:r>
              <w:rPr>
                <w:rFonts w:ascii="Calibri" w:hAnsi="Calibri"/>
                <w:sz w:val="20"/>
                <w:szCs w:val="20"/>
              </w:rPr>
              <w:t xml:space="preserve"> are</w:t>
            </w:r>
            <w:r w:rsidRPr="005D0623">
              <w:rPr>
                <w:rFonts w:ascii="Calibri" w:hAnsi="Calibri"/>
                <w:sz w:val="20"/>
                <w:szCs w:val="20"/>
              </w:rPr>
              <w:t xml:space="preserve"> sometimes accommodated.</w:t>
            </w:r>
            <w:r>
              <w:rPr>
                <w:rFonts w:ascii="Calibri" w:hAnsi="Calibri"/>
                <w:sz w:val="20"/>
                <w:szCs w:val="20"/>
              </w:rPr>
              <w:t xml:space="preserve"> Child sometimes prepares own food and</w:t>
            </w:r>
            <w:r w:rsidR="006828BE">
              <w:rPr>
                <w:rFonts w:ascii="Calibri" w:hAnsi="Calibri"/>
                <w:sz w:val="20"/>
                <w:szCs w:val="20"/>
              </w:rPr>
              <w:t>/or</w:t>
            </w:r>
            <w:r>
              <w:rPr>
                <w:rFonts w:ascii="Calibri" w:hAnsi="Calibri"/>
                <w:sz w:val="20"/>
                <w:szCs w:val="20"/>
              </w:rPr>
              <w:t xml:space="preserve"> food for other family members</w:t>
            </w:r>
            <w:r w:rsidR="002A6641">
              <w:rPr>
                <w:rFonts w:ascii="Calibri" w:hAnsi="Calibri"/>
                <w:sz w:val="20"/>
                <w:szCs w:val="20"/>
              </w:rPr>
              <w:t xml:space="preserve"> (consider age and development)</w:t>
            </w:r>
            <w:r w:rsidR="00A40AFF">
              <w:rPr>
                <w:rFonts w:ascii="Calibri" w:hAnsi="Calibri"/>
                <w:sz w:val="20"/>
                <w:szCs w:val="20"/>
              </w:rPr>
              <w:t>,</w:t>
            </w:r>
            <w:r>
              <w:rPr>
                <w:rFonts w:ascii="Calibri" w:hAnsi="Calibri"/>
                <w:sz w:val="20"/>
                <w:szCs w:val="20"/>
              </w:rPr>
              <w:t xml:space="preserve"> supervision is sporadic.</w:t>
            </w:r>
            <w:r w:rsidR="00A40AFF">
              <w:rPr>
                <w:rFonts w:ascii="Calibri" w:hAnsi="Calibri"/>
                <w:sz w:val="20"/>
                <w:szCs w:val="20"/>
              </w:rPr>
              <w:t xml:space="preserve"> Mealtimes often unorganised. </w:t>
            </w:r>
            <w:r>
              <w:rPr>
                <w:rFonts w:ascii="Calibri" w:hAnsi="Calibri"/>
                <w:sz w:val="20"/>
                <w:szCs w:val="20"/>
              </w:rPr>
              <w:t xml:space="preserve"> Some improvements made when prompted. </w:t>
            </w:r>
          </w:p>
        </w:tc>
      </w:tr>
      <w:tr w:rsidR="00DB1290" w:rsidRPr="0022403C" w14:paraId="67EF10B2" w14:textId="77777777" w:rsidTr="7D2C49E5">
        <w:tc>
          <w:tcPr>
            <w:tcW w:w="1560" w:type="dxa"/>
            <w:vMerge/>
            <w:vAlign w:val="center"/>
          </w:tcPr>
          <w:p w14:paraId="2416F0FB" w14:textId="77777777" w:rsidR="00DB1290" w:rsidRPr="000C190D" w:rsidRDefault="00DB1290" w:rsidP="00476110">
            <w:pPr>
              <w:spacing w:before="40" w:after="40"/>
              <w:jc w:val="center"/>
              <w:rPr>
                <w:rFonts w:asciiTheme="minorHAnsi" w:hAnsiTheme="minorHAnsi" w:cstheme="minorHAnsi"/>
                <w:b/>
                <w:sz w:val="20"/>
                <w:szCs w:val="20"/>
              </w:rPr>
            </w:pPr>
          </w:p>
        </w:tc>
        <w:tc>
          <w:tcPr>
            <w:tcW w:w="1418" w:type="dxa"/>
            <w:shd w:val="clear" w:color="auto" w:fill="F2DBDB" w:themeFill="accent2" w:themeFillTint="33"/>
            <w:vAlign w:val="center"/>
          </w:tcPr>
          <w:p w14:paraId="1F278FA6" w14:textId="0531D4FD" w:rsidR="00DB1290" w:rsidRPr="006828BE" w:rsidRDefault="006828BE" w:rsidP="006828BE">
            <w:pPr>
              <w:spacing w:before="40" w:after="40"/>
              <w:rPr>
                <w:rFonts w:asciiTheme="minorHAnsi" w:hAnsiTheme="minorHAnsi" w:cstheme="minorHAnsi"/>
                <w:b/>
                <w:sz w:val="20"/>
                <w:szCs w:val="20"/>
              </w:rPr>
            </w:pPr>
            <w:r>
              <w:rPr>
                <w:rFonts w:ascii="Calibri" w:hAnsi="Calibri"/>
                <w:b/>
                <w:sz w:val="20"/>
                <w:szCs w:val="20"/>
              </w:rPr>
              <w:t xml:space="preserve">4.Many </w:t>
            </w:r>
            <w:r w:rsidR="00DB1290" w:rsidRPr="006828BE">
              <w:rPr>
                <w:rFonts w:ascii="Calibri" w:hAnsi="Calibri"/>
                <w:b/>
                <w:sz w:val="20"/>
                <w:szCs w:val="20"/>
              </w:rPr>
              <w:t>Needs Unmet</w:t>
            </w:r>
          </w:p>
        </w:tc>
        <w:tc>
          <w:tcPr>
            <w:tcW w:w="7095" w:type="dxa"/>
            <w:shd w:val="clear" w:color="auto" w:fill="FFFFFF" w:themeFill="background1"/>
            <w:vAlign w:val="center"/>
          </w:tcPr>
          <w:p w14:paraId="4BBE8B33" w14:textId="046FB930" w:rsidR="00DB1290" w:rsidRPr="005D0623" w:rsidRDefault="00DB1290" w:rsidP="00A40AFF">
            <w:pPr>
              <w:ind w:right="41"/>
              <w:rPr>
                <w:rFonts w:ascii="Calibri" w:hAnsi="Calibri"/>
              </w:rPr>
            </w:pPr>
            <w:r>
              <w:rPr>
                <w:rFonts w:ascii="Calibri" w:hAnsi="Calibri"/>
                <w:sz w:val="20"/>
                <w:szCs w:val="20"/>
              </w:rPr>
              <w:t xml:space="preserve">Food provided is generally </w:t>
            </w:r>
            <w:r w:rsidR="00A40AFF">
              <w:rPr>
                <w:rFonts w:ascii="Calibri" w:hAnsi="Calibri"/>
                <w:sz w:val="20"/>
                <w:szCs w:val="20"/>
              </w:rPr>
              <w:t>not to t</w:t>
            </w:r>
            <w:r w:rsidR="00A40AFF" w:rsidRPr="005D0623">
              <w:rPr>
                <w:rFonts w:ascii="Calibri" w:hAnsi="Calibri"/>
                <w:sz w:val="20"/>
                <w:szCs w:val="20"/>
              </w:rPr>
              <w:t xml:space="preserve">he child’s needs and tastes </w:t>
            </w:r>
            <w:r w:rsidR="00A40AFF">
              <w:rPr>
                <w:rFonts w:ascii="Calibri" w:hAnsi="Calibri"/>
                <w:sz w:val="20"/>
                <w:szCs w:val="20"/>
              </w:rPr>
              <w:t>or</w:t>
            </w:r>
            <w:r>
              <w:rPr>
                <w:rFonts w:ascii="Calibri" w:hAnsi="Calibri"/>
                <w:sz w:val="20"/>
                <w:szCs w:val="20"/>
              </w:rPr>
              <w:t xml:space="preserve"> presented in age appropriate way. Child sometimes prepares own food</w:t>
            </w:r>
            <w:r w:rsidR="00A40AFF">
              <w:rPr>
                <w:rFonts w:ascii="Calibri" w:hAnsi="Calibri"/>
                <w:sz w:val="20"/>
                <w:szCs w:val="20"/>
              </w:rPr>
              <w:t>/</w:t>
            </w:r>
            <w:r>
              <w:rPr>
                <w:rFonts w:ascii="Calibri" w:hAnsi="Calibri"/>
                <w:sz w:val="20"/>
                <w:szCs w:val="20"/>
              </w:rPr>
              <w:t xml:space="preserve">food for other family members with no supervision.  </w:t>
            </w:r>
            <w:proofErr w:type="gramStart"/>
            <w:r>
              <w:rPr>
                <w:rFonts w:ascii="Calibri" w:hAnsi="Calibri"/>
                <w:sz w:val="20"/>
                <w:szCs w:val="20"/>
              </w:rPr>
              <w:t>Meal times</w:t>
            </w:r>
            <w:proofErr w:type="gramEnd"/>
            <w:r>
              <w:rPr>
                <w:rFonts w:ascii="Calibri" w:hAnsi="Calibri"/>
                <w:sz w:val="20"/>
                <w:szCs w:val="20"/>
              </w:rPr>
              <w:t xml:space="preserve"> are </w:t>
            </w:r>
            <w:r w:rsidR="006828BE">
              <w:rPr>
                <w:rFonts w:ascii="Calibri" w:hAnsi="Calibri"/>
                <w:sz w:val="20"/>
                <w:szCs w:val="20"/>
              </w:rPr>
              <w:t>not organised</w:t>
            </w:r>
            <w:r w:rsidR="00A40AFF">
              <w:rPr>
                <w:rFonts w:ascii="Calibri" w:hAnsi="Calibri"/>
                <w:sz w:val="20"/>
                <w:szCs w:val="20"/>
              </w:rPr>
              <w:t>,</w:t>
            </w:r>
            <w:r w:rsidR="006828BE">
              <w:rPr>
                <w:rFonts w:ascii="Calibri" w:hAnsi="Calibri"/>
                <w:sz w:val="20"/>
                <w:szCs w:val="20"/>
              </w:rPr>
              <w:t xml:space="preserve"> </w:t>
            </w:r>
            <w:r>
              <w:rPr>
                <w:rFonts w:ascii="Calibri" w:hAnsi="Calibri"/>
                <w:sz w:val="20"/>
                <w:szCs w:val="20"/>
              </w:rPr>
              <w:t xml:space="preserve">often chaotic and </w:t>
            </w:r>
            <w:r w:rsidR="00A40AFF">
              <w:rPr>
                <w:rFonts w:ascii="Calibri" w:hAnsi="Calibri"/>
                <w:sz w:val="20"/>
                <w:szCs w:val="20"/>
              </w:rPr>
              <w:t>little</w:t>
            </w:r>
            <w:r>
              <w:rPr>
                <w:rFonts w:ascii="Calibri" w:hAnsi="Calibri"/>
                <w:sz w:val="20"/>
                <w:szCs w:val="20"/>
              </w:rPr>
              <w:t xml:space="preserve"> opportunity </w:t>
            </w:r>
            <w:r w:rsidR="00A40AFF">
              <w:rPr>
                <w:rFonts w:ascii="Calibri" w:hAnsi="Calibri"/>
                <w:sz w:val="20"/>
                <w:szCs w:val="20"/>
              </w:rPr>
              <w:t>for interaction</w:t>
            </w:r>
            <w:r>
              <w:rPr>
                <w:rFonts w:ascii="Calibri" w:hAnsi="Calibri"/>
                <w:sz w:val="20"/>
                <w:szCs w:val="20"/>
              </w:rPr>
              <w:t>.  Limited improvements made when prompted</w:t>
            </w:r>
            <w:r w:rsidR="00BE61CD">
              <w:rPr>
                <w:rFonts w:ascii="Calibri" w:hAnsi="Calibri"/>
                <w:sz w:val="20"/>
                <w:szCs w:val="20"/>
              </w:rPr>
              <w:t>.</w:t>
            </w:r>
          </w:p>
        </w:tc>
      </w:tr>
      <w:tr w:rsidR="00DB1290" w:rsidRPr="0022403C" w14:paraId="7B3B07A3" w14:textId="77777777" w:rsidTr="7D2C49E5">
        <w:tc>
          <w:tcPr>
            <w:tcW w:w="1560" w:type="dxa"/>
            <w:vMerge/>
            <w:vAlign w:val="center"/>
          </w:tcPr>
          <w:p w14:paraId="59606F74" w14:textId="77777777" w:rsidR="00DB1290" w:rsidRPr="000C190D" w:rsidRDefault="00DB1290" w:rsidP="00476110">
            <w:pPr>
              <w:spacing w:before="40" w:after="40"/>
              <w:jc w:val="center"/>
              <w:rPr>
                <w:rFonts w:asciiTheme="minorHAnsi" w:hAnsiTheme="minorHAnsi" w:cstheme="minorHAnsi"/>
                <w:b/>
                <w:sz w:val="20"/>
                <w:szCs w:val="20"/>
              </w:rPr>
            </w:pPr>
          </w:p>
        </w:tc>
        <w:tc>
          <w:tcPr>
            <w:tcW w:w="1418" w:type="dxa"/>
            <w:shd w:val="clear" w:color="auto" w:fill="FF5050"/>
            <w:vAlign w:val="center"/>
          </w:tcPr>
          <w:p w14:paraId="63A09978" w14:textId="72EEC80B" w:rsidR="00DB1290" w:rsidRPr="000C190D" w:rsidRDefault="00DB1290" w:rsidP="00476110">
            <w:pPr>
              <w:spacing w:before="40" w:after="40"/>
              <w:rPr>
                <w:rFonts w:asciiTheme="minorHAnsi" w:hAnsiTheme="minorHAnsi" w:cstheme="minorHAnsi"/>
                <w:b/>
                <w:sz w:val="20"/>
                <w:szCs w:val="20"/>
              </w:rPr>
            </w:pPr>
            <w:r>
              <w:rPr>
                <w:rFonts w:ascii="Calibri" w:hAnsi="Calibri"/>
                <w:b/>
                <w:sz w:val="20"/>
                <w:szCs w:val="20"/>
              </w:rPr>
              <w:t>All</w:t>
            </w:r>
            <w:r w:rsidRPr="0022403C">
              <w:rPr>
                <w:rFonts w:ascii="Calibri" w:hAnsi="Calibri"/>
                <w:b/>
                <w:sz w:val="20"/>
                <w:szCs w:val="20"/>
              </w:rPr>
              <w:t xml:space="preserve"> Needs Unmet</w:t>
            </w:r>
          </w:p>
        </w:tc>
        <w:tc>
          <w:tcPr>
            <w:tcW w:w="7095" w:type="dxa"/>
            <w:shd w:val="clear" w:color="auto" w:fill="FFFFFF" w:themeFill="background1"/>
            <w:vAlign w:val="center"/>
          </w:tcPr>
          <w:p w14:paraId="232C72C0" w14:textId="7B8BB8A6" w:rsidR="00DB1290" w:rsidRPr="005D0623" w:rsidRDefault="30F8A266" w:rsidP="00B11D2C">
            <w:pPr>
              <w:ind w:right="-147"/>
              <w:rPr>
                <w:rFonts w:ascii="Calibri" w:hAnsi="Calibri"/>
              </w:rPr>
            </w:pPr>
            <w:r w:rsidRPr="7D2C49E5">
              <w:rPr>
                <w:rFonts w:ascii="Calibri" w:hAnsi="Calibri"/>
                <w:sz w:val="20"/>
                <w:szCs w:val="20"/>
              </w:rPr>
              <w:t xml:space="preserve">Food provided is </w:t>
            </w:r>
            <w:r w:rsidR="7B673532" w:rsidRPr="7D2C49E5">
              <w:rPr>
                <w:rFonts w:ascii="Calibri" w:hAnsi="Calibri"/>
                <w:sz w:val="20"/>
                <w:szCs w:val="20"/>
              </w:rPr>
              <w:t xml:space="preserve">poorly prepared, </w:t>
            </w:r>
            <w:r w:rsidR="34EFC771" w:rsidRPr="7D2C49E5">
              <w:rPr>
                <w:rFonts w:ascii="Calibri" w:hAnsi="Calibri"/>
                <w:sz w:val="20"/>
                <w:szCs w:val="20"/>
              </w:rPr>
              <w:t xml:space="preserve">not </w:t>
            </w:r>
            <w:r w:rsidRPr="7D2C49E5">
              <w:rPr>
                <w:rFonts w:ascii="Calibri" w:hAnsi="Calibri"/>
                <w:sz w:val="20"/>
                <w:szCs w:val="20"/>
              </w:rPr>
              <w:t xml:space="preserve">presented in </w:t>
            </w:r>
            <w:r w:rsidR="727F4B00" w:rsidRPr="7D2C49E5">
              <w:rPr>
                <w:rFonts w:ascii="Calibri" w:hAnsi="Calibri"/>
                <w:sz w:val="20"/>
                <w:szCs w:val="20"/>
              </w:rPr>
              <w:t xml:space="preserve">an </w:t>
            </w:r>
            <w:r w:rsidRPr="7D2C49E5">
              <w:rPr>
                <w:rFonts w:ascii="Calibri" w:hAnsi="Calibri"/>
                <w:sz w:val="20"/>
                <w:szCs w:val="20"/>
              </w:rPr>
              <w:t>age appropriate way</w:t>
            </w:r>
            <w:r w:rsidR="7B673532" w:rsidRPr="7D2C49E5">
              <w:rPr>
                <w:rFonts w:ascii="Calibri" w:hAnsi="Calibri"/>
                <w:sz w:val="20"/>
                <w:szCs w:val="20"/>
              </w:rPr>
              <w:t xml:space="preserve">, or food </w:t>
            </w:r>
            <w:r w:rsidR="696F3094" w:rsidRPr="7D2C49E5">
              <w:rPr>
                <w:rFonts w:ascii="Calibri" w:hAnsi="Calibri"/>
                <w:sz w:val="20"/>
                <w:szCs w:val="20"/>
              </w:rPr>
              <w:t xml:space="preserve">is </w:t>
            </w:r>
            <w:r w:rsidR="7B673532" w:rsidRPr="7D2C49E5">
              <w:rPr>
                <w:rFonts w:ascii="Calibri" w:hAnsi="Calibri"/>
                <w:sz w:val="20"/>
                <w:szCs w:val="20"/>
              </w:rPr>
              <w:t xml:space="preserve">not available. </w:t>
            </w:r>
            <w:r w:rsidRPr="7D2C49E5">
              <w:rPr>
                <w:rFonts w:ascii="Calibri" w:hAnsi="Calibri"/>
                <w:sz w:val="20"/>
                <w:szCs w:val="20"/>
              </w:rPr>
              <w:t>Child regularly prepares own food</w:t>
            </w:r>
            <w:r w:rsidR="7B673532" w:rsidRPr="7D2C49E5">
              <w:rPr>
                <w:rFonts w:ascii="Calibri" w:hAnsi="Calibri"/>
                <w:sz w:val="20"/>
                <w:szCs w:val="20"/>
              </w:rPr>
              <w:t>/</w:t>
            </w:r>
            <w:r w:rsidRPr="7D2C49E5">
              <w:rPr>
                <w:rFonts w:ascii="Calibri" w:hAnsi="Calibri"/>
                <w:sz w:val="20"/>
                <w:szCs w:val="20"/>
              </w:rPr>
              <w:t xml:space="preserve">food for other family members with no supervision. </w:t>
            </w:r>
            <w:r w:rsidR="7B673532" w:rsidRPr="7D2C49E5">
              <w:rPr>
                <w:rFonts w:ascii="Calibri" w:hAnsi="Calibri"/>
                <w:sz w:val="20"/>
                <w:szCs w:val="20"/>
              </w:rPr>
              <w:t xml:space="preserve">Mealtimes always unprepared, chaotic with no opportunities for interaction.  </w:t>
            </w:r>
            <w:r w:rsidRPr="7D2C49E5">
              <w:rPr>
                <w:rFonts w:ascii="Calibri" w:hAnsi="Calibri"/>
                <w:sz w:val="20"/>
                <w:szCs w:val="20"/>
              </w:rPr>
              <w:t xml:space="preserve"> No improvements when prompted</w:t>
            </w:r>
            <w:r w:rsidR="3827452C" w:rsidRPr="7D2C49E5">
              <w:rPr>
                <w:rFonts w:ascii="Calibri" w:hAnsi="Calibri"/>
                <w:sz w:val="20"/>
                <w:szCs w:val="20"/>
              </w:rPr>
              <w:t>.</w:t>
            </w:r>
          </w:p>
        </w:tc>
      </w:tr>
    </w:tbl>
    <w:p w14:paraId="5366C223" w14:textId="77777777" w:rsidR="008F3C9A" w:rsidRDefault="008F3C9A" w:rsidP="00740E55">
      <w:pPr>
        <w:rPr>
          <w:rFonts w:asciiTheme="minorHAnsi" w:hAnsiTheme="minorHAnsi" w:cstheme="minorHAnsi"/>
          <w:b/>
          <w:bCs/>
          <w:color w:val="009634"/>
        </w:rPr>
      </w:pPr>
    </w:p>
    <w:p w14:paraId="1AFD2E19" w14:textId="77777777" w:rsidR="00063C85" w:rsidRDefault="00063C85" w:rsidP="00740E55">
      <w:pPr>
        <w:rPr>
          <w:rFonts w:asciiTheme="minorHAnsi" w:hAnsiTheme="minorHAnsi" w:cstheme="minorHAnsi"/>
          <w:b/>
          <w:bCs/>
          <w:color w:val="009634"/>
        </w:rPr>
      </w:pPr>
    </w:p>
    <w:p w14:paraId="518707EF" w14:textId="77777777" w:rsidR="00063C85" w:rsidRDefault="00063C85" w:rsidP="00740E55">
      <w:pPr>
        <w:rPr>
          <w:rFonts w:asciiTheme="minorHAnsi" w:hAnsiTheme="minorHAnsi" w:cstheme="minorHAnsi"/>
          <w:b/>
          <w:bCs/>
          <w:color w:val="009634"/>
        </w:rPr>
      </w:pPr>
    </w:p>
    <w:p w14:paraId="251C5FF2" w14:textId="77777777" w:rsidR="00063C85" w:rsidRDefault="00063C85" w:rsidP="00740E55">
      <w:pPr>
        <w:rPr>
          <w:rFonts w:asciiTheme="minorHAnsi" w:hAnsiTheme="minorHAnsi" w:cstheme="minorHAnsi"/>
          <w:b/>
          <w:bCs/>
          <w:color w:val="009634"/>
        </w:rPr>
      </w:pPr>
    </w:p>
    <w:p w14:paraId="372CDDAC" w14:textId="77777777" w:rsidR="00063C85" w:rsidRDefault="00063C85" w:rsidP="00740E55">
      <w:pPr>
        <w:rPr>
          <w:rFonts w:asciiTheme="minorHAnsi" w:hAnsiTheme="minorHAnsi" w:cstheme="minorHAnsi"/>
          <w:b/>
          <w:bCs/>
          <w:color w:val="009634"/>
        </w:rPr>
      </w:pPr>
    </w:p>
    <w:p w14:paraId="298D88BD" w14:textId="4C997BBD" w:rsidR="0090250A" w:rsidRPr="00A955A7" w:rsidRDefault="00740E55" w:rsidP="00740E55">
      <w:pPr>
        <w:rPr>
          <w:rFonts w:asciiTheme="minorHAnsi" w:hAnsiTheme="minorHAnsi" w:cstheme="minorHAnsi"/>
          <w:b/>
          <w:bCs/>
          <w:color w:val="009634"/>
        </w:rPr>
      </w:pPr>
      <w:r w:rsidRPr="00A955A7">
        <w:rPr>
          <w:rFonts w:asciiTheme="minorHAnsi" w:hAnsiTheme="minorHAnsi" w:cstheme="minorHAnsi"/>
          <w:b/>
          <w:bCs/>
          <w:color w:val="009634"/>
        </w:rPr>
        <w:lastRenderedPageBreak/>
        <w:t>SUMMARY AND SIGNPOSTING</w:t>
      </w:r>
    </w:p>
    <w:p w14:paraId="352856FD" w14:textId="5EB3FF43" w:rsidR="00A40AFF" w:rsidRDefault="00A40AFF" w:rsidP="00740E55">
      <w:pPr>
        <w:rPr>
          <w:rFonts w:asciiTheme="minorHAnsi" w:hAnsiTheme="minorHAnsi" w:cstheme="minorHAnsi"/>
          <w:b/>
          <w:bCs/>
          <w:color w:val="000000" w:themeColor="text1"/>
        </w:rPr>
      </w:pPr>
    </w:p>
    <w:tbl>
      <w:tblPr>
        <w:tblStyle w:val="TableGrid"/>
        <w:tblW w:w="9889" w:type="dxa"/>
        <w:tblLook w:val="04A0" w:firstRow="1" w:lastRow="0" w:firstColumn="1" w:lastColumn="0" w:noHBand="0" w:noVBand="1"/>
      </w:tblPr>
      <w:tblGrid>
        <w:gridCol w:w="9889"/>
      </w:tblGrid>
      <w:tr w:rsidR="00A40AFF" w14:paraId="0642DC52" w14:textId="77777777" w:rsidTr="00ED1999">
        <w:tc>
          <w:tcPr>
            <w:tcW w:w="9889" w:type="dxa"/>
          </w:tcPr>
          <w:p w14:paraId="2733C5B0" w14:textId="026F1C8C" w:rsidR="002A6641" w:rsidRDefault="00A40AFF" w:rsidP="002A6641">
            <w:pPr>
              <w:rPr>
                <w:rFonts w:asciiTheme="minorHAnsi" w:hAnsiTheme="minorHAnsi" w:cstheme="minorHAnsi"/>
                <w:b/>
              </w:rPr>
            </w:pPr>
            <w:r>
              <w:rPr>
                <w:rFonts w:asciiTheme="minorHAnsi" w:hAnsiTheme="minorHAnsi" w:cstheme="minorHAnsi"/>
                <w:b/>
              </w:rPr>
              <w:t xml:space="preserve">Summary of discussion, including what may need to change and what is working </w:t>
            </w:r>
            <w:r w:rsidR="002A6641">
              <w:rPr>
                <w:rFonts w:asciiTheme="minorHAnsi" w:hAnsiTheme="minorHAnsi" w:cstheme="minorHAnsi"/>
                <w:b/>
              </w:rPr>
              <w:t>well (underlying drivers</w:t>
            </w:r>
            <w:r w:rsidR="002D33D7">
              <w:rPr>
                <w:rFonts w:asciiTheme="minorHAnsi" w:hAnsiTheme="minorHAnsi" w:cstheme="minorHAnsi"/>
                <w:b/>
              </w:rPr>
              <w:t xml:space="preserve"> to</w:t>
            </w:r>
            <w:r w:rsidR="002A6641">
              <w:rPr>
                <w:rFonts w:asciiTheme="minorHAnsi" w:hAnsiTheme="minorHAnsi" w:cstheme="minorHAnsi"/>
                <w:b/>
              </w:rPr>
              <w:t xml:space="preserve"> the strengths and needs should be considered here)</w:t>
            </w:r>
          </w:p>
          <w:p w14:paraId="0833C17D" w14:textId="77777777" w:rsidR="002A6641" w:rsidRDefault="002A6641" w:rsidP="002A6641">
            <w:pPr>
              <w:rPr>
                <w:rFonts w:asciiTheme="minorHAnsi" w:hAnsiTheme="minorHAnsi" w:cstheme="minorHAnsi"/>
                <w:b/>
              </w:rPr>
            </w:pPr>
          </w:p>
          <w:p w14:paraId="44929600" w14:textId="77777777" w:rsidR="002A6641" w:rsidRDefault="002A6641" w:rsidP="002A6641">
            <w:pPr>
              <w:rPr>
                <w:rFonts w:asciiTheme="minorHAnsi" w:hAnsiTheme="minorHAnsi" w:cstheme="minorHAnsi"/>
                <w:b/>
              </w:rPr>
            </w:pPr>
          </w:p>
          <w:p w14:paraId="469163AD" w14:textId="77777777" w:rsidR="002A6641" w:rsidRDefault="002A6641" w:rsidP="002A6641">
            <w:pPr>
              <w:rPr>
                <w:rFonts w:asciiTheme="minorHAnsi" w:hAnsiTheme="minorHAnsi" w:cstheme="minorHAnsi"/>
                <w:b/>
              </w:rPr>
            </w:pPr>
          </w:p>
          <w:p w14:paraId="52A9D058" w14:textId="77777777" w:rsidR="002A6641" w:rsidRDefault="002A6641" w:rsidP="002A6641">
            <w:pPr>
              <w:rPr>
                <w:rFonts w:asciiTheme="minorHAnsi" w:hAnsiTheme="minorHAnsi" w:cstheme="minorHAnsi"/>
                <w:b/>
              </w:rPr>
            </w:pPr>
          </w:p>
          <w:p w14:paraId="57AA9A68" w14:textId="45A75965" w:rsidR="002A6641" w:rsidRPr="00145796" w:rsidRDefault="002A6641" w:rsidP="002A6641">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sidR="00AE287C">
              <w:rPr>
                <w:rFonts w:asciiTheme="minorHAnsi" w:hAnsiTheme="minorHAnsi" w:cstheme="minorHAnsi"/>
                <w:b/>
              </w:rPr>
              <w:t>?</w:t>
            </w:r>
          </w:p>
          <w:p w14:paraId="0835BC5D" w14:textId="77777777" w:rsidR="00A40AFF" w:rsidRDefault="00A40AFF" w:rsidP="00ED1999">
            <w:pPr>
              <w:rPr>
                <w:rFonts w:asciiTheme="minorHAnsi" w:hAnsiTheme="minorHAnsi" w:cstheme="minorHAnsi"/>
                <w:b/>
              </w:rPr>
            </w:pPr>
          </w:p>
          <w:p w14:paraId="1087FFAC" w14:textId="77777777" w:rsidR="00A40AFF" w:rsidRDefault="00A40AFF" w:rsidP="00ED1999">
            <w:pPr>
              <w:rPr>
                <w:rFonts w:asciiTheme="minorHAnsi" w:hAnsiTheme="minorHAnsi" w:cstheme="minorHAnsi"/>
                <w:b/>
              </w:rPr>
            </w:pPr>
          </w:p>
          <w:p w14:paraId="4C6832B0" w14:textId="77777777" w:rsidR="00A40AFF" w:rsidRDefault="00A40AFF" w:rsidP="00ED1999">
            <w:pPr>
              <w:rPr>
                <w:rFonts w:asciiTheme="minorHAnsi" w:hAnsiTheme="minorHAnsi" w:cstheme="minorHAnsi"/>
                <w:b/>
              </w:rPr>
            </w:pPr>
          </w:p>
          <w:p w14:paraId="546D7589" w14:textId="77777777" w:rsidR="00A40AFF" w:rsidRDefault="00A40AFF" w:rsidP="00ED1999">
            <w:pPr>
              <w:rPr>
                <w:rFonts w:ascii="Calibri" w:hAnsi="Calibri"/>
                <w:b/>
                <w:sz w:val="28"/>
                <w:szCs w:val="28"/>
              </w:rPr>
            </w:pPr>
          </w:p>
        </w:tc>
      </w:tr>
    </w:tbl>
    <w:p w14:paraId="3A548455" w14:textId="77777777" w:rsidR="00A40AFF" w:rsidRPr="00E74336" w:rsidRDefault="00A40AFF" w:rsidP="00740E55">
      <w:pPr>
        <w:rPr>
          <w:rFonts w:asciiTheme="minorHAnsi" w:hAnsiTheme="minorHAnsi" w:cstheme="minorHAnsi"/>
          <w:b/>
          <w:bCs/>
          <w:color w:val="000000" w:themeColor="text1"/>
        </w:rPr>
      </w:pPr>
    </w:p>
    <w:p w14:paraId="6699720E" w14:textId="77777777" w:rsidR="009E648F" w:rsidRPr="00E74336" w:rsidRDefault="009E648F" w:rsidP="00740E55">
      <w:pPr>
        <w:rPr>
          <w:rFonts w:asciiTheme="minorHAnsi" w:hAnsiTheme="minorHAnsi" w:cstheme="minorHAnsi"/>
          <w:sz w:val="12"/>
        </w:rPr>
      </w:pPr>
    </w:p>
    <w:p w14:paraId="7C4E2F41" w14:textId="7FBCD0B2" w:rsidR="00DF5D6C" w:rsidRPr="00A955A7" w:rsidRDefault="00E74336" w:rsidP="00E74336">
      <w:pPr>
        <w:rPr>
          <w:rFonts w:asciiTheme="minorHAnsi" w:hAnsiTheme="minorHAnsi" w:cstheme="minorHAnsi"/>
          <w:sz w:val="22"/>
          <w:szCs w:val="22"/>
        </w:rPr>
      </w:pPr>
      <w:r w:rsidRPr="00A955A7">
        <w:rPr>
          <w:rFonts w:asciiTheme="minorHAnsi" w:hAnsiTheme="minorHAnsi" w:cstheme="minorHAnsi"/>
          <w:sz w:val="22"/>
          <w:szCs w:val="22"/>
        </w:rPr>
        <w:t>Some of the potential options for support or ideas to make improvements. This includes actions that the parent/</w:t>
      </w:r>
      <w:r w:rsidR="00F03C4D" w:rsidRPr="00A955A7">
        <w:rPr>
          <w:rFonts w:asciiTheme="minorHAnsi" w:hAnsiTheme="minorHAnsi" w:cstheme="minorHAnsi"/>
          <w:sz w:val="22"/>
          <w:szCs w:val="22"/>
        </w:rPr>
        <w:t>parent/caregiver</w:t>
      </w:r>
      <w:r w:rsidRPr="00A955A7">
        <w:rPr>
          <w:rFonts w:asciiTheme="minorHAnsi" w:hAnsiTheme="minorHAnsi" w:cstheme="minorHAnsi"/>
          <w:sz w:val="22"/>
          <w:szCs w:val="22"/>
        </w:rPr>
        <w:t xml:space="preserve"> can do themselves.</w:t>
      </w:r>
    </w:p>
    <w:tbl>
      <w:tblPr>
        <w:tblStyle w:val="TableGrid"/>
        <w:tblW w:w="9889" w:type="dxa"/>
        <w:tblLook w:val="04A0" w:firstRow="1" w:lastRow="0" w:firstColumn="1" w:lastColumn="0" w:noHBand="0" w:noVBand="1"/>
      </w:tblPr>
      <w:tblGrid>
        <w:gridCol w:w="4944"/>
        <w:gridCol w:w="4945"/>
      </w:tblGrid>
      <w:tr w:rsidR="00764985" w14:paraId="32714499" w14:textId="77777777" w:rsidTr="669B058C">
        <w:tc>
          <w:tcPr>
            <w:tcW w:w="4944" w:type="dxa"/>
          </w:tcPr>
          <w:bookmarkStart w:id="9" w:name="_Hlk35012176"/>
          <w:p w14:paraId="37B365F3" w14:textId="77777777" w:rsidR="00764985" w:rsidRPr="00764985" w:rsidRDefault="00550C35" w:rsidP="669B058C">
            <w:pPr>
              <w:pStyle w:val="ListParagraph"/>
              <w:numPr>
                <w:ilvl w:val="0"/>
                <w:numId w:val="5"/>
              </w:numPr>
              <w:rPr>
                <w:rFonts w:asciiTheme="minorHAnsi" w:eastAsiaTheme="minorEastAsia" w:hAnsiTheme="minorHAnsi" w:cstheme="minorBidi"/>
                <w:sz w:val="22"/>
                <w:szCs w:val="22"/>
              </w:rPr>
            </w:pPr>
            <w:r w:rsidRPr="669B058C">
              <w:fldChar w:fldCharType="begin"/>
            </w:r>
            <w:r>
              <w:instrText xml:space="preserve"> HYPERLINK "https://www.nhs.uk/change4life/food-facts" </w:instrText>
            </w:r>
            <w:r w:rsidRPr="669B058C">
              <w:fldChar w:fldCharType="separate"/>
            </w:r>
            <w:r w:rsidR="5E837D1B" w:rsidRPr="669B058C">
              <w:rPr>
                <w:rStyle w:val="Hyperlink"/>
                <w:rFonts w:asciiTheme="minorHAnsi" w:hAnsiTheme="minorHAnsi" w:cstheme="minorBidi"/>
                <w:spacing w:val="-7"/>
                <w:sz w:val="22"/>
                <w:szCs w:val="22"/>
                <w:lang w:val="en" w:eastAsia="en-GB"/>
              </w:rPr>
              <w:t>https://www.nhs.uk/change4life/food-facts</w:t>
            </w:r>
            <w:r w:rsidRPr="669B058C">
              <w:rPr>
                <w:rStyle w:val="Hyperlink"/>
                <w:rFonts w:asciiTheme="minorHAnsi" w:hAnsiTheme="minorHAnsi" w:cstheme="minorBidi"/>
                <w:spacing w:val="-7"/>
                <w:sz w:val="22"/>
                <w:szCs w:val="22"/>
                <w:lang w:val="en" w:eastAsia="en-GB"/>
              </w:rPr>
              <w:fldChar w:fldCharType="end"/>
            </w:r>
          </w:p>
          <w:p w14:paraId="55B96337" w14:textId="77777777" w:rsidR="00764985" w:rsidRPr="00764985" w:rsidRDefault="5E837D1B" w:rsidP="669B058C">
            <w:pPr>
              <w:pStyle w:val="ListParagraph"/>
              <w:numPr>
                <w:ilvl w:val="0"/>
                <w:numId w:val="5"/>
              </w:numPr>
              <w:rPr>
                <w:rFonts w:asciiTheme="minorHAnsi" w:eastAsiaTheme="minorEastAsia" w:hAnsiTheme="minorHAnsi" w:cstheme="minorBidi"/>
                <w:sz w:val="22"/>
                <w:szCs w:val="22"/>
              </w:rPr>
            </w:pPr>
            <w:r w:rsidRPr="669B058C">
              <w:rPr>
                <w:rFonts w:asciiTheme="minorHAnsi" w:eastAsiaTheme="minorEastAsia" w:hAnsiTheme="minorHAnsi" w:cstheme="minorBidi"/>
                <w:color w:val="000000" w:themeColor="text1"/>
                <w:spacing w:val="-7"/>
                <w:sz w:val="22"/>
                <w:szCs w:val="22"/>
                <w:lang w:val="en" w:eastAsia="en-GB"/>
              </w:rPr>
              <w:t>In Salford all children under 5 also get free vitamins – ask your worker about Healthy Start</w:t>
            </w:r>
          </w:p>
          <w:p w14:paraId="4420115E" w14:textId="77777777" w:rsidR="00764985" w:rsidRPr="00764985" w:rsidRDefault="5E837D1B" w:rsidP="669B058C">
            <w:pPr>
              <w:pStyle w:val="ListParagraph"/>
              <w:numPr>
                <w:ilvl w:val="0"/>
                <w:numId w:val="5"/>
              </w:numPr>
              <w:rPr>
                <w:rFonts w:asciiTheme="minorHAnsi" w:eastAsiaTheme="minorEastAsia" w:hAnsiTheme="minorHAnsi" w:cstheme="minorBidi"/>
                <w:sz w:val="22"/>
                <w:szCs w:val="22"/>
              </w:rPr>
            </w:pPr>
            <w:r w:rsidRPr="669B058C">
              <w:rPr>
                <w:rFonts w:asciiTheme="minorHAnsi" w:eastAsiaTheme="minorEastAsia" w:hAnsiTheme="minorHAnsi" w:cstheme="minorBidi"/>
                <w:sz w:val="22"/>
                <w:szCs w:val="22"/>
              </w:rPr>
              <w:t>Support from family members/ friends</w:t>
            </w:r>
          </w:p>
          <w:p w14:paraId="40BA89B0" w14:textId="2652AEF9" w:rsidR="00764985" w:rsidRPr="00A955A7" w:rsidRDefault="5E837D1B" w:rsidP="669B058C">
            <w:pPr>
              <w:pStyle w:val="ListParagraph"/>
              <w:numPr>
                <w:ilvl w:val="0"/>
                <w:numId w:val="5"/>
              </w:numPr>
              <w:rPr>
                <w:rFonts w:asciiTheme="minorHAnsi" w:eastAsiaTheme="minorEastAsia" w:hAnsiTheme="minorHAnsi" w:cstheme="minorBidi"/>
                <w:sz w:val="22"/>
                <w:szCs w:val="22"/>
              </w:rPr>
            </w:pPr>
            <w:r w:rsidRPr="669B058C">
              <w:rPr>
                <w:rFonts w:asciiTheme="minorHAnsi" w:eastAsiaTheme="minorEastAsia" w:hAnsiTheme="minorHAnsi" w:cstheme="minorBidi"/>
                <w:sz w:val="22"/>
                <w:szCs w:val="22"/>
              </w:rPr>
              <w:t>Cookery Lessons</w:t>
            </w:r>
          </w:p>
          <w:p w14:paraId="1F2059B7" w14:textId="7F572618" w:rsidR="00764985" w:rsidRPr="00A955A7" w:rsidRDefault="5B97A558" w:rsidP="669B058C">
            <w:pPr>
              <w:pStyle w:val="ListParagraph"/>
              <w:numPr>
                <w:ilvl w:val="0"/>
                <w:numId w:val="5"/>
              </w:numPr>
              <w:rPr>
                <w:sz w:val="22"/>
                <w:szCs w:val="22"/>
              </w:rPr>
            </w:pPr>
            <w:r w:rsidRPr="669B058C">
              <w:rPr>
                <w:rFonts w:asciiTheme="minorHAnsi" w:eastAsiaTheme="minorEastAsia" w:hAnsiTheme="minorHAnsi" w:cstheme="minorBidi"/>
                <w:sz w:val="22"/>
                <w:szCs w:val="22"/>
              </w:rPr>
              <w:t>Healthy Start Vitamins</w:t>
            </w:r>
          </w:p>
          <w:p w14:paraId="47B4BB07" w14:textId="1F0A71BE" w:rsidR="00764985" w:rsidRPr="00A955A7" w:rsidRDefault="5B97A558" w:rsidP="669B058C">
            <w:pPr>
              <w:pStyle w:val="ListParagraph"/>
              <w:numPr>
                <w:ilvl w:val="0"/>
                <w:numId w:val="5"/>
              </w:numPr>
              <w:rPr>
                <w:sz w:val="22"/>
                <w:szCs w:val="22"/>
              </w:rPr>
            </w:pPr>
            <w:r w:rsidRPr="669B058C">
              <w:rPr>
                <w:rFonts w:asciiTheme="minorHAnsi" w:eastAsiaTheme="minorEastAsia" w:hAnsiTheme="minorHAnsi" w:cstheme="minorBidi"/>
                <w:sz w:val="22"/>
                <w:szCs w:val="22"/>
              </w:rPr>
              <w:t xml:space="preserve">Salford Assist </w:t>
            </w:r>
          </w:p>
          <w:p w14:paraId="4C0CCAE5" w14:textId="5233D728" w:rsidR="00764985" w:rsidRPr="00A955A7" w:rsidRDefault="00764985" w:rsidP="669B058C">
            <w:pPr>
              <w:rPr>
                <w:rFonts w:asciiTheme="minorHAnsi" w:eastAsiaTheme="minorEastAsia" w:hAnsiTheme="minorHAnsi" w:cstheme="minorBidi"/>
                <w:sz w:val="22"/>
                <w:szCs w:val="22"/>
              </w:rPr>
            </w:pPr>
          </w:p>
        </w:tc>
        <w:tc>
          <w:tcPr>
            <w:tcW w:w="4945" w:type="dxa"/>
          </w:tcPr>
          <w:p w14:paraId="5DFC5F26" w14:textId="77777777" w:rsidR="00764985" w:rsidRPr="00764985" w:rsidRDefault="00764985" w:rsidP="00764985">
            <w:pPr>
              <w:pStyle w:val="ListParagraph"/>
              <w:numPr>
                <w:ilvl w:val="0"/>
                <w:numId w:val="5"/>
              </w:numPr>
              <w:rPr>
                <w:rFonts w:asciiTheme="minorHAnsi" w:hAnsiTheme="minorHAnsi" w:cstheme="minorHAnsi"/>
                <w:sz w:val="22"/>
                <w:szCs w:val="22"/>
              </w:rPr>
            </w:pPr>
            <w:r w:rsidRPr="00764985">
              <w:rPr>
                <w:rFonts w:asciiTheme="minorHAnsi" w:hAnsiTheme="minorHAnsi" w:cstheme="minorHAnsi"/>
                <w:sz w:val="22"/>
                <w:szCs w:val="22"/>
              </w:rPr>
              <w:t>Weaning classes</w:t>
            </w:r>
          </w:p>
          <w:p w14:paraId="35DB0A4C" w14:textId="77777777" w:rsidR="00764985" w:rsidRPr="00764985" w:rsidRDefault="00764985" w:rsidP="00764985">
            <w:pPr>
              <w:pStyle w:val="ListParagraph"/>
              <w:numPr>
                <w:ilvl w:val="0"/>
                <w:numId w:val="5"/>
              </w:numPr>
              <w:rPr>
                <w:rFonts w:asciiTheme="minorHAnsi" w:hAnsiTheme="minorHAnsi" w:cstheme="minorHAnsi"/>
                <w:sz w:val="22"/>
                <w:szCs w:val="22"/>
              </w:rPr>
            </w:pPr>
            <w:r w:rsidRPr="00764985">
              <w:rPr>
                <w:rFonts w:asciiTheme="minorHAnsi" w:hAnsiTheme="minorHAnsi" w:cstheme="minorHAnsi"/>
                <w:sz w:val="22"/>
                <w:szCs w:val="22"/>
              </w:rPr>
              <w:t>Red Pepper Programme</w:t>
            </w:r>
          </w:p>
          <w:p w14:paraId="2F26E91E" w14:textId="7A8A6EA0" w:rsidR="00764985" w:rsidRPr="00764985" w:rsidRDefault="00764985" w:rsidP="00764985">
            <w:pPr>
              <w:pStyle w:val="ListParagraph"/>
              <w:numPr>
                <w:ilvl w:val="0"/>
                <w:numId w:val="5"/>
              </w:numPr>
              <w:rPr>
                <w:rFonts w:asciiTheme="minorHAnsi" w:hAnsiTheme="minorHAnsi" w:cstheme="minorHAnsi"/>
                <w:sz w:val="22"/>
                <w:szCs w:val="22"/>
              </w:rPr>
            </w:pPr>
            <w:r w:rsidRPr="00764985">
              <w:rPr>
                <w:rFonts w:asciiTheme="minorHAnsi" w:hAnsiTheme="minorHAnsi" w:cstheme="minorHAnsi"/>
                <w:sz w:val="22"/>
                <w:szCs w:val="22"/>
              </w:rPr>
              <w:t xml:space="preserve">Health professionals </w:t>
            </w:r>
            <w:r w:rsidR="00A955A7">
              <w:rPr>
                <w:rFonts w:asciiTheme="minorHAnsi" w:hAnsiTheme="minorHAnsi" w:cstheme="minorHAnsi"/>
                <w:sz w:val="22"/>
                <w:szCs w:val="22"/>
              </w:rPr>
              <w:t>to</w:t>
            </w:r>
            <w:r w:rsidRPr="00764985">
              <w:rPr>
                <w:rFonts w:asciiTheme="minorHAnsi" w:hAnsiTheme="minorHAnsi" w:cstheme="minorHAnsi"/>
                <w:sz w:val="22"/>
                <w:szCs w:val="22"/>
              </w:rPr>
              <w:t xml:space="preserve"> follow obesity pathway</w:t>
            </w:r>
            <w:r w:rsidR="00A955A7">
              <w:rPr>
                <w:rFonts w:asciiTheme="minorHAnsi" w:hAnsiTheme="minorHAnsi" w:cstheme="minorHAnsi"/>
                <w:sz w:val="22"/>
                <w:szCs w:val="22"/>
              </w:rPr>
              <w:t xml:space="preserve"> if required.</w:t>
            </w:r>
          </w:p>
          <w:p w14:paraId="02C9DFC5" w14:textId="77777777" w:rsidR="00764985" w:rsidRPr="00764985" w:rsidRDefault="00764985" w:rsidP="00764985">
            <w:pPr>
              <w:pStyle w:val="ListParagraph"/>
              <w:numPr>
                <w:ilvl w:val="0"/>
                <w:numId w:val="5"/>
              </w:numPr>
              <w:rPr>
                <w:rFonts w:asciiTheme="minorHAnsi" w:hAnsiTheme="minorHAnsi" w:cstheme="minorHAnsi"/>
                <w:sz w:val="22"/>
                <w:szCs w:val="22"/>
              </w:rPr>
            </w:pPr>
            <w:r w:rsidRPr="00764985">
              <w:rPr>
                <w:rFonts w:asciiTheme="minorHAnsi" w:hAnsiTheme="minorHAnsi" w:cstheme="minorHAnsi"/>
                <w:sz w:val="22"/>
                <w:szCs w:val="22"/>
              </w:rPr>
              <w:t>Early Help referral</w:t>
            </w:r>
          </w:p>
          <w:p w14:paraId="44852BD4" w14:textId="75557BD4" w:rsidR="00764985" w:rsidRPr="00A955A7" w:rsidRDefault="5E837D1B" w:rsidP="669B058C">
            <w:pPr>
              <w:pStyle w:val="ListParagraph"/>
              <w:numPr>
                <w:ilvl w:val="0"/>
                <w:numId w:val="5"/>
              </w:numPr>
              <w:rPr>
                <w:rFonts w:asciiTheme="minorHAnsi" w:hAnsiTheme="minorHAnsi" w:cstheme="minorBidi"/>
                <w:sz w:val="22"/>
                <w:szCs w:val="22"/>
              </w:rPr>
            </w:pPr>
            <w:r w:rsidRPr="669B058C">
              <w:rPr>
                <w:rFonts w:asciiTheme="minorHAnsi" w:hAnsiTheme="minorHAnsi" w:cstheme="minorBidi"/>
                <w:sz w:val="22"/>
                <w:szCs w:val="22"/>
              </w:rPr>
              <w:t>Bridge referral</w:t>
            </w:r>
          </w:p>
          <w:p w14:paraId="69CB2C59" w14:textId="60A321E2" w:rsidR="00764985" w:rsidRPr="00A24403" w:rsidRDefault="77A66753" w:rsidP="669B058C">
            <w:pPr>
              <w:pStyle w:val="ListParagraph"/>
              <w:numPr>
                <w:ilvl w:val="0"/>
                <w:numId w:val="5"/>
              </w:numPr>
              <w:rPr>
                <w:sz w:val="22"/>
                <w:szCs w:val="22"/>
              </w:rPr>
            </w:pPr>
            <w:r w:rsidRPr="669B058C">
              <w:rPr>
                <w:rFonts w:asciiTheme="minorHAnsi" w:hAnsiTheme="minorHAnsi" w:cstheme="minorBidi"/>
                <w:sz w:val="22"/>
                <w:szCs w:val="22"/>
              </w:rPr>
              <w:t>Welfare Rights and Debt Advice Referral</w:t>
            </w:r>
            <w:r w:rsidR="00A24403">
              <w:rPr>
                <w:rFonts w:asciiTheme="minorHAnsi" w:hAnsiTheme="minorHAnsi" w:cstheme="minorBidi"/>
                <w:sz w:val="22"/>
                <w:szCs w:val="22"/>
              </w:rPr>
              <w:t xml:space="preserve"> </w:t>
            </w:r>
            <w:hyperlink r:id="rId16" w:history="1">
              <w:r w:rsidR="00A24403" w:rsidRPr="00D2614B">
                <w:rPr>
                  <w:rStyle w:val="Hyperlink"/>
                  <w:rFonts w:asciiTheme="minorHAnsi" w:eastAsiaTheme="minorEastAsia" w:hAnsiTheme="minorHAnsi" w:cstheme="minorBidi"/>
                  <w:sz w:val="22"/>
                  <w:szCs w:val="22"/>
                </w:rPr>
                <w:t>www.salford.gov.uk/advice-and-support/welfare-rights-and-debt-advice-service/contact-us-for-advice</w:t>
              </w:r>
            </w:hyperlink>
            <w:r w:rsidR="00A24403" w:rsidRPr="00A24403">
              <w:rPr>
                <w:rFonts w:asciiTheme="minorHAnsi" w:eastAsiaTheme="minorEastAsia" w:hAnsiTheme="minorHAnsi" w:cstheme="minorBidi"/>
                <w:sz w:val="22"/>
                <w:szCs w:val="22"/>
              </w:rPr>
              <w:t xml:space="preserve"> </w:t>
            </w:r>
          </w:p>
        </w:tc>
      </w:tr>
      <w:bookmarkEnd w:id="9"/>
    </w:tbl>
    <w:p w14:paraId="2A55D571" w14:textId="77777777" w:rsidR="00A955A7" w:rsidRDefault="00A955A7" w:rsidP="00764985">
      <w:pPr>
        <w:rPr>
          <w:rFonts w:ascii="Calibri" w:hAnsi="Calibri"/>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764985" w:rsidRPr="00297FC4" w14:paraId="2CA3129A" w14:textId="77777777" w:rsidTr="00ED1999">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3C448B5C" w14:textId="77777777" w:rsidR="00764985" w:rsidRPr="00B11D2C" w:rsidRDefault="00764985" w:rsidP="00ED1999">
            <w:pPr>
              <w:pStyle w:val="ListParagraph"/>
              <w:numPr>
                <w:ilvl w:val="1"/>
                <w:numId w:val="4"/>
              </w:numPr>
              <w:rPr>
                <w:rFonts w:asciiTheme="minorHAnsi" w:hAnsiTheme="minorHAnsi" w:cstheme="minorHAnsi"/>
                <w:b/>
                <w:bCs/>
                <w:color w:val="FFFFFF" w:themeColor="background1"/>
                <w:sz w:val="32"/>
                <w:szCs w:val="32"/>
              </w:rPr>
            </w:pPr>
            <w:r w:rsidRPr="00B11D2C">
              <w:rPr>
                <w:rFonts w:asciiTheme="minorHAnsi" w:hAnsiTheme="minorHAnsi" w:cstheme="minorHAnsi"/>
                <w:b/>
                <w:bCs/>
                <w:color w:val="FFFFFF" w:themeColor="background1"/>
                <w:sz w:val="32"/>
                <w:szCs w:val="32"/>
              </w:rPr>
              <w:t>PHYSICAL CARE</w:t>
            </w:r>
            <w:r>
              <w:rPr>
                <w:rFonts w:asciiTheme="minorHAnsi" w:hAnsiTheme="minorHAnsi" w:cstheme="minorHAnsi"/>
                <w:b/>
                <w:bCs/>
                <w:color w:val="FFFFFF" w:themeColor="background1"/>
                <w:sz w:val="32"/>
                <w:szCs w:val="32"/>
              </w:rPr>
              <w:t>: CLOTHING</w:t>
            </w:r>
          </w:p>
        </w:tc>
      </w:tr>
    </w:tbl>
    <w:p w14:paraId="070D710B" w14:textId="77777777" w:rsidR="00764985" w:rsidRDefault="00764985" w:rsidP="00764985"/>
    <w:tbl>
      <w:tblPr>
        <w:tblStyle w:val="TableGrid"/>
        <w:tblW w:w="9889" w:type="dxa"/>
        <w:tblLook w:val="04A0" w:firstRow="1" w:lastRow="0" w:firstColumn="1" w:lastColumn="0" w:noHBand="0" w:noVBand="1"/>
      </w:tblPr>
      <w:tblGrid>
        <w:gridCol w:w="9889"/>
      </w:tblGrid>
      <w:tr w:rsidR="00764985" w:rsidRPr="00463AC8" w14:paraId="2E994196" w14:textId="77777777" w:rsidTr="7D2C49E5">
        <w:tc>
          <w:tcPr>
            <w:tcW w:w="9889" w:type="dxa"/>
            <w:shd w:val="clear" w:color="auto" w:fill="EAF1DD" w:themeFill="accent3" w:themeFillTint="33"/>
          </w:tcPr>
          <w:p w14:paraId="29B67755" w14:textId="77777777" w:rsidR="00764985" w:rsidRDefault="00764985" w:rsidP="00ED1999">
            <w:pPr>
              <w:rPr>
                <w:rFonts w:asciiTheme="minorHAnsi" w:hAnsiTheme="minorHAnsi" w:cstheme="minorHAnsi"/>
                <w:b/>
                <w:bCs/>
              </w:rPr>
            </w:pPr>
            <w:r>
              <w:rPr>
                <w:rFonts w:asciiTheme="minorHAnsi" w:hAnsiTheme="minorHAnsi" w:cstheme="minorHAnsi"/>
                <w:b/>
                <w:bCs/>
              </w:rPr>
              <w:t>Why appropriate</w:t>
            </w:r>
            <w:r w:rsidRPr="00D358EE">
              <w:rPr>
                <w:rFonts w:asciiTheme="minorHAnsi" w:hAnsiTheme="minorHAnsi" w:cstheme="minorHAnsi"/>
                <w:b/>
                <w:bCs/>
              </w:rPr>
              <w:t xml:space="preserve"> </w:t>
            </w:r>
            <w:r>
              <w:rPr>
                <w:rFonts w:asciiTheme="minorHAnsi" w:hAnsiTheme="minorHAnsi" w:cstheme="minorHAnsi"/>
                <w:b/>
                <w:bCs/>
              </w:rPr>
              <w:t>clothing is important</w:t>
            </w:r>
          </w:p>
          <w:p w14:paraId="580CC488" w14:textId="77777777" w:rsidR="00764985" w:rsidRPr="00D358EE" w:rsidRDefault="00764985" w:rsidP="00ED1999">
            <w:pPr>
              <w:rPr>
                <w:rFonts w:asciiTheme="minorHAnsi" w:hAnsiTheme="minorHAnsi" w:cstheme="minorHAnsi"/>
                <w:b/>
                <w:bCs/>
              </w:rPr>
            </w:pPr>
            <w:r w:rsidRPr="00D358EE">
              <w:rPr>
                <w:rFonts w:asciiTheme="minorHAnsi" w:hAnsiTheme="minorHAnsi" w:cstheme="minorHAnsi"/>
                <w:b/>
                <w:bCs/>
              </w:rPr>
              <w:t xml:space="preserve"> </w:t>
            </w:r>
          </w:p>
          <w:p w14:paraId="7CDC6846" w14:textId="2521FAED" w:rsidR="00764985" w:rsidRPr="00463AC8" w:rsidRDefault="1CF9865E" w:rsidP="669B058C">
            <w:pPr>
              <w:rPr>
                <w:rFonts w:asciiTheme="minorHAnsi" w:hAnsiTheme="minorHAnsi" w:cstheme="minorBidi"/>
                <w:color w:val="FF0000"/>
                <w:sz w:val="22"/>
                <w:szCs w:val="22"/>
              </w:rPr>
            </w:pPr>
            <w:r w:rsidRPr="7D2C49E5">
              <w:rPr>
                <w:rFonts w:asciiTheme="minorHAnsi" w:hAnsiTheme="minorHAnsi" w:cstheme="minorBidi"/>
                <w:color w:val="000000" w:themeColor="text1"/>
                <w:sz w:val="22"/>
                <w:szCs w:val="22"/>
              </w:rPr>
              <w:t xml:space="preserve">All children and young people need to have their basic needs met by the people who care for them. This includes having clothing which is appropriate to the environment for example lighter clothing in summer and warm </w:t>
            </w:r>
            <w:r w:rsidR="48CDC09A" w:rsidRPr="7D2C49E5">
              <w:rPr>
                <w:rFonts w:asciiTheme="minorHAnsi" w:hAnsiTheme="minorHAnsi" w:cstheme="minorBidi"/>
                <w:color w:val="000000" w:themeColor="text1"/>
                <w:sz w:val="22"/>
                <w:szCs w:val="22"/>
              </w:rPr>
              <w:t>well-fitting</w:t>
            </w:r>
            <w:r w:rsidRPr="7D2C49E5">
              <w:rPr>
                <w:rFonts w:asciiTheme="minorHAnsi" w:hAnsiTheme="minorHAnsi" w:cstheme="minorBidi"/>
                <w:color w:val="000000" w:themeColor="text1"/>
                <w:sz w:val="22"/>
                <w:szCs w:val="22"/>
              </w:rPr>
              <w:t xml:space="preserve"> clothes in winter. It includes having the appropriate clothing for the time of day (for example </w:t>
            </w:r>
            <w:proofErr w:type="gramStart"/>
            <w:r w:rsidRPr="7D2C49E5">
              <w:rPr>
                <w:rFonts w:asciiTheme="minorHAnsi" w:hAnsiTheme="minorHAnsi" w:cstheme="minorBidi"/>
                <w:color w:val="000000" w:themeColor="text1"/>
                <w:sz w:val="22"/>
                <w:szCs w:val="22"/>
              </w:rPr>
              <w:t>night-wear</w:t>
            </w:r>
            <w:proofErr w:type="gramEnd"/>
            <w:r w:rsidRPr="7D2C49E5">
              <w:rPr>
                <w:rFonts w:asciiTheme="minorHAnsi" w:hAnsiTheme="minorHAnsi" w:cstheme="minorBidi"/>
                <w:color w:val="000000" w:themeColor="text1"/>
                <w:sz w:val="22"/>
                <w:szCs w:val="22"/>
              </w:rPr>
              <w:t>); at school, at the weekend. Children and young people who are not provided with adequate wear may suffer discomfort and develop some additional health needs. As children grow and make friends some children may experience forms of isolation if they present in clothing that is in poor repair or not washed. This may have an impact on their overall emotional wellbeing</w:t>
            </w:r>
            <w:r w:rsidRPr="7D2C49E5">
              <w:rPr>
                <w:rFonts w:asciiTheme="minorHAnsi" w:hAnsiTheme="minorHAnsi" w:cstheme="minorBidi"/>
                <w:color w:val="FF0000"/>
                <w:sz w:val="22"/>
                <w:szCs w:val="22"/>
              </w:rPr>
              <w:t>.</w:t>
            </w:r>
            <w:r w:rsidR="189DEDC4" w:rsidRPr="7D2C49E5">
              <w:rPr>
                <w:rFonts w:asciiTheme="minorHAnsi" w:hAnsiTheme="minorHAnsi" w:cstheme="minorBidi"/>
                <w:color w:val="FF0000"/>
                <w:sz w:val="22"/>
                <w:szCs w:val="22"/>
              </w:rPr>
              <w:t xml:space="preserve">  </w:t>
            </w:r>
            <w:r w:rsidR="41AE5627" w:rsidRPr="669B058C">
              <w:rPr>
                <w:rFonts w:asciiTheme="minorHAnsi" w:hAnsiTheme="minorHAnsi" w:cstheme="minorBidi"/>
                <w:sz w:val="22"/>
                <w:szCs w:val="22"/>
              </w:rPr>
              <w:t>Some parents</w:t>
            </w:r>
            <w:r w:rsidR="3F8E8284" w:rsidRPr="669B058C">
              <w:rPr>
                <w:rFonts w:asciiTheme="minorHAnsi" w:hAnsiTheme="minorHAnsi" w:cstheme="minorBidi"/>
                <w:sz w:val="22"/>
                <w:szCs w:val="22"/>
              </w:rPr>
              <w:t xml:space="preserve"> may</w:t>
            </w:r>
            <w:r w:rsidR="41AE5627" w:rsidRPr="669B058C">
              <w:rPr>
                <w:rFonts w:asciiTheme="minorHAnsi" w:hAnsiTheme="minorHAnsi" w:cstheme="minorBidi"/>
                <w:sz w:val="22"/>
                <w:szCs w:val="22"/>
              </w:rPr>
              <w:t xml:space="preserve"> report struggling to afford appropriate clothing and items of school uniform due to low income.</w:t>
            </w:r>
          </w:p>
        </w:tc>
      </w:tr>
    </w:tbl>
    <w:p w14:paraId="4875F095" w14:textId="77777777" w:rsidR="00764985" w:rsidRDefault="00764985" w:rsidP="00764985">
      <w:pPr>
        <w:tabs>
          <w:tab w:val="left" w:pos="3206"/>
        </w:tabs>
      </w:pPr>
      <w:r>
        <w:tab/>
      </w:r>
    </w:p>
    <w:tbl>
      <w:tblPr>
        <w:tblStyle w:val="TableGrid"/>
        <w:tblW w:w="9889" w:type="dxa"/>
        <w:tblLook w:val="04A0" w:firstRow="1" w:lastRow="0" w:firstColumn="1" w:lastColumn="0" w:noHBand="0" w:noVBand="1"/>
      </w:tblPr>
      <w:tblGrid>
        <w:gridCol w:w="9889"/>
      </w:tblGrid>
      <w:tr w:rsidR="00764985" w14:paraId="0A298BD0" w14:textId="77777777" w:rsidTr="00ED1999">
        <w:tc>
          <w:tcPr>
            <w:tcW w:w="9889" w:type="dxa"/>
          </w:tcPr>
          <w:p w14:paraId="6F9B5CD7" w14:textId="77777777" w:rsidR="00764985" w:rsidRDefault="00764985" w:rsidP="00ED1999">
            <w:pPr>
              <w:tabs>
                <w:tab w:val="left" w:pos="3206"/>
              </w:tabs>
              <w:rPr>
                <w:rFonts w:asciiTheme="minorHAnsi" w:hAnsiTheme="minorHAnsi" w:cstheme="minorHAnsi"/>
                <w:b/>
                <w:bCs/>
              </w:rPr>
            </w:pPr>
            <w:r>
              <w:rPr>
                <w:rFonts w:asciiTheme="minorHAnsi" w:hAnsiTheme="minorHAnsi" w:cstheme="minorHAnsi"/>
                <w:b/>
                <w:bCs/>
              </w:rPr>
              <w:t>Lived Experiences</w:t>
            </w:r>
          </w:p>
          <w:p w14:paraId="3645A6B5" w14:textId="7CCEBBC6" w:rsidR="00764985" w:rsidRDefault="00764985" w:rsidP="00ED1999">
            <w:pPr>
              <w:tabs>
                <w:tab w:val="left" w:pos="3206"/>
              </w:tabs>
            </w:pPr>
            <w:r>
              <w:rPr>
                <w:rFonts w:asciiTheme="minorHAnsi" w:hAnsiTheme="minorHAnsi" w:cstheme="minorHAnsi"/>
                <w:bCs/>
                <w:i/>
                <w:sz w:val="22"/>
              </w:rPr>
              <w:t>How the child and the parent/care giver describe th</w:t>
            </w:r>
            <w:r w:rsidR="00700CED">
              <w:rPr>
                <w:rFonts w:asciiTheme="minorHAnsi" w:hAnsiTheme="minorHAnsi" w:cstheme="minorHAnsi"/>
                <w:bCs/>
                <w:i/>
                <w:sz w:val="22"/>
              </w:rPr>
              <w:t xml:space="preserve">e child’s clothing and </w:t>
            </w:r>
            <w:proofErr w:type="gramStart"/>
            <w:r w:rsidR="00700CED">
              <w:rPr>
                <w:rFonts w:asciiTheme="minorHAnsi" w:hAnsiTheme="minorHAnsi" w:cstheme="minorHAnsi"/>
                <w:bCs/>
                <w:i/>
                <w:sz w:val="22"/>
              </w:rPr>
              <w:t>needs:</w:t>
            </w:r>
            <w:r>
              <w:rPr>
                <w:rFonts w:asciiTheme="minorHAnsi" w:hAnsiTheme="minorHAnsi" w:cstheme="minorHAnsi"/>
                <w:bCs/>
                <w:i/>
                <w:sz w:val="22"/>
              </w:rPr>
              <w:t>.</w:t>
            </w:r>
            <w:proofErr w:type="gramEnd"/>
          </w:p>
          <w:p w14:paraId="2919384F" w14:textId="77777777" w:rsidR="00764985" w:rsidRDefault="00764985" w:rsidP="00ED1999">
            <w:pPr>
              <w:tabs>
                <w:tab w:val="left" w:pos="3206"/>
              </w:tabs>
            </w:pPr>
          </w:p>
          <w:p w14:paraId="4791FE46" w14:textId="77777777" w:rsidR="00764985" w:rsidRDefault="00764985" w:rsidP="00ED1999">
            <w:pPr>
              <w:tabs>
                <w:tab w:val="left" w:pos="3206"/>
              </w:tabs>
            </w:pPr>
          </w:p>
          <w:p w14:paraId="46D49986" w14:textId="77777777" w:rsidR="00764985" w:rsidRDefault="00764985" w:rsidP="00ED1999">
            <w:pPr>
              <w:tabs>
                <w:tab w:val="left" w:pos="3206"/>
              </w:tabs>
            </w:pPr>
          </w:p>
          <w:p w14:paraId="65127834" w14:textId="00DF26DE" w:rsidR="00764985" w:rsidRDefault="00764985" w:rsidP="00ED1999">
            <w:pPr>
              <w:tabs>
                <w:tab w:val="left" w:pos="3206"/>
              </w:tabs>
            </w:pPr>
          </w:p>
          <w:p w14:paraId="109A4A85" w14:textId="77777777" w:rsidR="00764985" w:rsidRDefault="00764985" w:rsidP="00ED1999">
            <w:pPr>
              <w:tabs>
                <w:tab w:val="left" w:pos="3206"/>
              </w:tabs>
            </w:pPr>
          </w:p>
        </w:tc>
      </w:tr>
    </w:tbl>
    <w:p w14:paraId="76E56694" w14:textId="2832A8BC" w:rsidR="00764985" w:rsidRDefault="00764985" w:rsidP="00764985"/>
    <w:p w14:paraId="3A7FFCFA" w14:textId="77777777" w:rsidR="008F3C9A" w:rsidRDefault="008F3C9A" w:rsidP="00764985"/>
    <w:tbl>
      <w:tblPr>
        <w:tblW w:w="992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
        <w:gridCol w:w="1417"/>
        <w:gridCol w:w="7938"/>
      </w:tblGrid>
      <w:tr w:rsidR="00764985" w:rsidRPr="009D3D01" w14:paraId="7D29EC42" w14:textId="77777777" w:rsidTr="2427AA4F">
        <w:tc>
          <w:tcPr>
            <w:tcW w:w="9926" w:type="dxa"/>
            <w:gridSpan w:val="3"/>
            <w:shd w:val="clear" w:color="auto" w:fill="D9D9D9" w:themeFill="background1" w:themeFillShade="D9"/>
            <w:vAlign w:val="center"/>
          </w:tcPr>
          <w:p w14:paraId="599D288F" w14:textId="77777777" w:rsidR="00764985" w:rsidRPr="009D3D01" w:rsidRDefault="00764985" w:rsidP="00ED1999">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764985" w:rsidRPr="0022403C" w14:paraId="239DBC9D" w14:textId="77777777" w:rsidTr="2427AA4F">
        <w:tc>
          <w:tcPr>
            <w:tcW w:w="571" w:type="dxa"/>
            <w:vMerge w:val="restart"/>
            <w:shd w:val="clear" w:color="auto" w:fill="D9D9D9" w:themeFill="background1" w:themeFillShade="D9"/>
            <w:vAlign w:val="center"/>
          </w:tcPr>
          <w:p w14:paraId="4C5998E9" w14:textId="0E9E4F5D" w:rsidR="00764985" w:rsidRPr="005E64BF" w:rsidRDefault="00764985" w:rsidP="005E64BF">
            <w:pPr>
              <w:spacing w:before="40" w:after="40"/>
              <w:rPr>
                <w:rFonts w:ascii="Calibri" w:hAnsi="Calibri"/>
                <w:b/>
                <w:sz w:val="20"/>
                <w:szCs w:val="20"/>
              </w:rPr>
            </w:pPr>
          </w:p>
        </w:tc>
        <w:tc>
          <w:tcPr>
            <w:tcW w:w="1417" w:type="dxa"/>
            <w:shd w:val="clear" w:color="auto" w:fill="00B050"/>
            <w:vAlign w:val="center"/>
          </w:tcPr>
          <w:p w14:paraId="244C0314" w14:textId="3C2626D4" w:rsidR="00764985" w:rsidRPr="0022403C" w:rsidRDefault="005E64BF" w:rsidP="00ED1999">
            <w:pPr>
              <w:spacing w:before="40" w:after="40"/>
              <w:rPr>
                <w:rFonts w:ascii="Calibri" w:hAnsi="Calibri"/>
                <w:b/>
                <w:sz w:val="20"/>
                <w:szCs w:val="20"/>
              </w:rPr>
            </w:pPr>
            <w:r>
              <w:rPr>
                <w:rFonts w:ascii="Calibri" w:hAnsi="Calibri"/>
                <w:b/>
                <w:sz w:val="20"/>
                <w:szCs w:val="20"/>
              </w:rPr>
              <w:t>1.</w:t>
            </w:r>
            <w:r w:rsidR="00764985" w:rsidRPr="0022403C">
              <w:rPr>
                <w:rFonts w:ascii="Calibri" w:hAnsi="Calibri"/>
                <w:b/>
                <w:sz w:val="20"/>
                <w:szCs w:val="20"/>
              </w:rPr>
              <w:t>All Needs Met</w:t>
            </w:r>
          </w:p>
        </w:tc>
        <w:tc>
          <w:tcPr>
            <w:tcW w:w="7938" w:type="dxa"/>
            <w:shd w:val="clear" w:color="auto" w:fill="FFFFFF" w:themeFill="background1"/>
            <w:vAlign w:val="center"/>
          </w:tcPr>
          <w:p w14:paraId="131EE757" w14:textId="5AC8A1D0" w:rsidR="00764985" w:rsidRPr="00AE27E9" w:rsidRDefault="005E64BF" w:rsidP="00ED1999">
            <w:pPr>
              <w:rPr>
                <w:rFonts w:ascii="Calibri" w:hAnsi="Calibri"/>
              </w:rPr>
            </w:pPr>
            <w:r>
              <w:rPr>
                <w:rFonts w:ascii="Calibri" w:hAnsi="Calibri"/>
                <w:sz w:val="20"/>
                <w:szCs w:val="20"/>
              </w:rPr>
              <w:t xml:space="preserve">Clothing is clean, in good condition. </w:t>
            </w:r>
            <w:r w:rsidR="00764985">
              <w:rPr>
                <w:rFonts w:ascii="Calibri" w:hAnsi="Calibri"/>
                <w:sz w:val="20"/>
                <w:szCs w:val="20"/>
              </w:rPr>
              <w:t xml:space="preserve">Always has warm, comfortable and well-fitting clothing appropriate for the time of year and weather. Child has input into clothing choice when feasible. </w:t>
            </w:r>
          </w:p>
        </w:tc>
      </w:tr>
      <w:tr w:rsidR="00764985" w:rsidRPr="0022403C" w14:paraId="3FF45DD1" w14:textId="77777777" w:rsidTr="2427AA4F">
        <w:tc>
          <w:tcPr>
            <w:tcW w:w="571" w:type="dxa"/>
            <w:vMerge/>
            <w:vAlign w:val="center"/>
          </w:tcPr>
          <w:p w14:paraId="75599BDD" w14:textId="77777777" w:rsidR="00764985" w:rsidRPr="0022403C" w:rsidRDefault="00764985" w:rsidP="00ED1999">
            <w:pPr>
              <w:spacing w:before="40" w:after="40"/>
              <w:rPr>
                <w:rFonts w:ascii="Calibri" w:hAnsi="Calibri"/>
                <w:b/>
                <w:sz w:val="20"/>
                <w:szCs w:val="20"/>
              </w:rPr>
            </w:pPr>
          </w:p>
        </w:tc>
        <w:tc>
          <w:tcPr>
            <w:tcW w:w="1417" w:type="dxa"/>
            <w:shd w:val="clear" w:color="auto" w:fill="D6E3BC" w:themeFill="accent3" w:themeFillTint="66"/>
            <w:vAlign w:val="center"/>
          </w:tcPr>
          <w:p w14:paraId="09BD5C68" w14:textId="569CAD75" w:rsidR="00764985" w:rsidRPr="0022403C" w:rsidRDefault="005E64BF" w:rsidP="00ED1999">
            <w:pPr>
              <w:spacing w:before="40" w:after="40"/>
              <w:rPr>
                <w:rFonts w:ascii="Calibri" w:hAnsi="Calibri"/>
                <w:b/>
                <w:sz w:val="20"/>
                <w:szCs w:val="20"/>
              </w:rPr>
            </w:pPr>
            <w:r>
              <w:rPr>
                <w:rFonts w:ascii="Calibri" w:hAnsi="Calibri"/>
                <w:b/>
                <w:sz w:val="20"/>
                <w:szCs w:val="20"/>
              </w:rPr>
              <w:t>2.</w:t>
            </w:r>
            <w:r w:rsidR="00764985">
              <w:rPr>
                <w:rFonts w:ascii="Calibri" w:hAnsi="Calibri"/>
                <w:b/>
                <w:sz w:val="20"/>
                <w:szCs w:val="20"/>
              </w:rPr>
              <w:t xml:space="preserve">Many </w:t>
            </w:r>
            <w:r w:rsidR="00764985" w:rsidRPr="0022403C">
              <w:rPr>
                <w:rFonts w:ascii="Calibri" w:hAnsi="Calibri"/>
                <w:b/>
                <w:sz w:val="20"/>
                <w:szCs w:val="20"/>
              </w:rPr>
              <w:t>Needs Met</w:t>
            </w:r>
          </w:p>
        </w:tc>
        <w:tc>
          <w:tcPr>
            <w:tcW w:w="7938" w:type="dxa"/>
            <w:shd w:val="clear" w:color="auto" w:fill="FFFFFF" w:themeFill="background1"/>
            <w:vAlign w:val="center"/>
          </w:tcPr>
          <w:p w14:paraId="408EC3A5" w14:textId="0880DCCC" w:rsidR="00764985" w:rsidRPr="00AE27E9" w:rsidRDefault="005E64BF" w:rsidP="00ED1999">
            <w:pPr>
              <w:rPr>
                <w:rFonts w:ascii="Calibri" w:hAnsi="Calibri"/>
              </w:rPr>
            </w:pPr>
            <w:r>
              <w:rPr>
                <w:rFonts w:ascii="Calibri" w:hAnsi="Calibri"/>
                <w:sz w:val="20"/>
                <w:szCs w:val="20"/>
              </w:rPr>
              <w:t xml:space="preserve"> </w:t>
            </w:r>
            <w:r w:rsidR="00764985">
              <w:rPr>
                <w:rFonts w:ascii="Calibri" w:hAnsi="Calibri"/>
                <w:sz w:val="20"/>
                <w:szCs w:val="20"/>
              </w:rPr>
              <w:t>Nearly always has warm, comfortable and well-fitting clothing appropriate for the time of year and weather. Child has input into clothing choice when feasible.</w:t>
            </w:r>
          </w:p>
        </w:tc>
      </w:tr>
      <w:tr w:rsidR="00764985" w:rsidRPr="0022403C" w14:paraId="30246925" w14:textId="77777777" w:rsidTr="2427AA4F">
        <w:tc>
          <w:tcPr>
            <w:tcW w:w="571" w:type="dxa"/>
            <w:vMerge/>
            <w:vAlign w:val="center"/>
          </w:tcPr>
          <w:p w14:paraId="1CC002B4" w14:textId="77777777" w:rsidR="00764985" w:rsidRPr="0022403C" w:rsidRDefault="00764985" w:rsidP="00ED1999">
            <w:pPr>
              <w:spacing w:before="40" w:after="40"/>
              <w:rPr>
                <w:rFonts w:ascii="Calibri" w:hAnsi="Calibri"/>
                <w:b/>
                <w:sz w:val="20"/>
                <w:szCs w:val="20"/>
              </w:rPr>
            </w:pPr>
          </w:p>
        </w:tc>
        <w:tc>
          <w:tcPr>
            <w:tcW w:w="1417" w:type="dxa"/>
            <w:shd w:val="clear" w:color="auto" w:fill="FFF2CC"/>
            <w:vAlign w:val="center"/>
          </w:tcPr>
          <w:p w14:paraId="0D347CD3" w14:textId="364CFD93" w:rsidR="00764985" w:rsidRPr="0022403C" w:rsidRDefault="005E64BF" w:rsidP="00ED1999">
            <w:pPr>
              <w:spacing w:before="40" w:after="40"/>
              <w:rPr>
                <w:rFonts w:ascii="Calibri" w:hAnsi="Calibri"/>
                <w:b/>
                <w:sz w:val="20"/>
                <w:szCs w:val="20"/>
              </w:rPr>
            </w:pPr>
            <w:r>
              <w:rPr>
                <w:rFonts w:ascii="Calibri" w:hAnsi="Calibri"/>
                <w:b/>
                <w:sz w:val="20"/>
                <w:szCs w:val="20"/>
              </w:rPr>
              <w:t>3.</w:t>
            </w:r>
            <w:r w:rsidR="00764985" w:rsidRPr="0022403C">
              <w:rPr>
                <w:rFonts w:ascii="Calibri" w:hAnsi="Calibri"/>
                <w:b/>
                <w:sz w:val="20"/>
                <w:szCs w:val="20"/>
              </w:rPr>
              <w:t>Some Needs</w:t>
            </w:r>
            <w:r w:rsidR="00764985">
              <w:rPr>
                <w:rFonts w:ascii="Calibri" w:hAnsi="Calibri"/>
                <w:b/>
                <w:sz w:val="20"/>
                <w:szCs w:val="20"/>
              </w:rPr>
              <w:t xml:space="preserve"> Unmet</w:t>
            </w:r>
          </w:p>
        </w:tc>
        <w:tc>
          <w:tcPr>
            <w:tcW w:w="7938" w:type="dxa"/>
            <w:shd w:val="clear" w:color="auto" w:fill="FFFFFF" w:themeFill="background1"/>
            <w:vAlign w:val="center"/>
          </w:tcPr>
          <w:p w14:paraId="31A55E6E" w14:textId="23A41783" w:rsidR="00764985" w:rsidRPr="00AE27E9" w:rsidRDefault="20BED5BC" w:rsidP="00ED1999">
            <w:pPr>
              <w:rPr>
                <w:rFonts w:ascii="Calibri" w:hAnsi="Calibri"/>
              </w:rPr>
            </w:pPr>
            <w:r w:rsidRPr="2427AA4F">
              <w:rPr>
                <w:rFonts w:ascii="Calibri" w:hAnsi="Calibri"/>
                <w:sz w:val="20"/>
                <w:szCs w:val="20"/>
              </w:rPr>
              <w:t>Clothing is adequate but does not always fit well or appropriate to the time of year/weather. Child has little input into clothing choice when feasible.</w:t>
            </w:r>
          </w:p>
        </w:tc>
      </w:tr>
      <w:tr w:rsidR="00764985" w:rsidRPr="0022403C" w14:paraId="419B612E" w14:textId="77777777" w:rsidTr="2427AA4F">
        <w:tc>
          <w:tcPr>
            <w:tcW w:w="571" w:type="dxa"/>
            <w:vMerge/>
            <w:vAlign w:val="center"/>
          </w:tcPr>
          <w:p w14:paraId="7FE27958" w14:textId="77777777" w:rsidR="00764985" w:rsidRPr="0022403C" w:rsidRDefault="00764985" w:rsidP="00ED1999">
            <w:pPr>
              <w:spacing w:before="40" w:after="40"/>
              <w:rPr>
                <w:rFonts w:ascii="Calibri" w:hAnsi="Calibri"/>
                <w:b/>
                <w:sz w:val="20"/>
                <w:szCs w:val="20"/>
              </w:rPr>
            </w:pPr>
          </w:p>
        </w:tc>
        <w:tc>
          <w:tcPr>
            <w:tcW w:w="1417" w:type="dxa"/>
            <w:shd w:val="clear" w:color="auto" w:fill="F2DBDB" w:themeFill="accent2" w:themeFillTint="33"/>
            <w:vAlign w:val="center"/>
          </w:tcPr>
          <w:p w14:paraId="2E561B0F" w14:textId="5C183127" w:rsidR="00764985" w:rsidRPr="0022403C" w:rsidRDefault="005E64BF" w:rsidP="00ED1999">
            <w:pPr>
              <w:spacing w:before="40" w:after="40"/>
              <w:rPr>
                <w:rFonts w:ascii="Calibri" w:hAnsi="Calibri"/>
                <w:b/>
                <w:sz w:val="20"/>
                <w:szCs w:val="20"/>
              </w:rPr>
            </w:pPr>
            <w:r>
              <w:rPr>
                <w:rFonts w:ascii="Calibri" w:hAnsi="Calibri"/>
                <w:b/>
                <w:sz w:val="20"/>
                <w:szCs w:val="20"/>
              </w:rPr>
              <w:t>4.Many</w:t>
            </w:r>
            <w:r w:rsidR="00764985" w:rsidRPr="0022403C">
              <w:rPr>
                <w:rFonts w:ascii="Calibri" w:hAnsi="Calibri"/>
                <w:b/>
                <w:sz w:val="20"/>
                <w:szCs w:val="20"/>
              </w:rPr>
              <w:t xml:space="preserve"> Needs Unmet</w:t>
            </w:r>
          </w:p>
        </w:tc>
        <w:tc>
          <w:tcPr>
            <w:tcW w:w="7938" w:type="dxa"/>
            <w:shd w:val="clear" w:color="auto" w:fill="FFFFFF" w:themeFill="background1"/>
            <w:vAlign w:val="center"/>
          </w:tcPr>
          <w:p w14:paraId="3858CC1E" w14:textId="6926C604" w:rsidR="00764985" w:rsidRPr="00AE27E9" w:rsidRDefault="20BED5BC" w:rsidP="00ED1999">
            <w:pPr>
              <w:rPr>
                <w:rFonts w:ascii="Calibri" w:hAnsi="Calibri"/>
              </w:rPr>
            </w:pPr>
            <w:r w:rsidRPr="2427AA4F">
              <w:rPr>
                <w:rFonts w:ascii="Calibri" w:hAnsi="Calibri"/>
                <w:sz w:val="20"/>
                <w:szCs w:val="20"/>
              </w:rPr>
              <w:t>Clothing is inadequate and does not fit well and is inappropriate to the time of year/weather. Child has little input into clothing choice when feasible.</w:t>
            </w:r>
          </w:p>
        </w:tc>
      </w:tr>
      <w:tr w:rsidR="00764985" w:rsidRPr="0022403C" w14:paraId="285B204E" w14:textId="77777777" w:rsidTr="2427AA4F">
        <w:tc>
          <w:tcPr>
            <w:tcW w:w="571" w:type="dxa"/>
            <w:vMerge/>
            <w:vAlign w:val="center"/>
          </w:tcPr>
          <w:p w14:paraId="00EC0A17" w14:textId="77777777" w:rsidR="00764985" w:rsidRPr="0022403C" w:rsidRDefault="00764985" w:rsidP="00ED1999">
            <w:pPr>
              <w:spacing w:before="40" w:after="40"/>
              <w:rPr>
                <w:rFonts w:ascii="Calibri" w:hAnsi="Calibri"/>
                <w:b/>
                <w:sz w:val="20"/>
                <w:szCs w:val="20"/>
              </w:rPr>
            </w:pPr>
          </w:p>
        </w:tc>
        <w:tc>
          <w:tcPr>
            <w:tcW w:w="1417" w:type="dxa"/>
            <w:shd w:val="clear" w:color="auto" w:fill="FF5050"/>
            <w:vAlign w:val="center"/>
          </w:tcPr>
          <w:p w14:paraId="7A4BC8CD" w14:textId="7609D7D6" w:rsidR="00764985" w:rsidRPr="0022403C" w:rsidRDefault="005E64BF" w:rsidP="00ED1999">
            <w:pPr>
              <w:spacing w:before="40" w:after="40"/>
              <w:rPr>
                <w:rFonts w:ascii="Calibri" w:hAnsi="Calibri"/>
                <w:b/>
                <w:sz w:val="20"/>
                <w:szCs w:val="20"/>
              </w:rPr>
            </w:pPr>
            <w:r>
              <w:rPr>
                <w:rFonts w:ascii="Calibri" w:hAnsi="Calibri"/>
                <w:b/>
                <w:sz w:val="20"/>
                <w:szCs w:val="20"/>
              </w:rPr>
              <w:t>5.</w:t>
            </w:r>
            <w:r w:rsidR="00764985">
              <w:rPr>
                <w:rFonts w:ascii="Calibri" w:hAnsi="Calibri"/>
                <w:b/>
                <w:sz w:val="20"/>
                <w:szCs w:val="20"/>
              </w:rPr>
              <w:t>All</w:t>
            </w:r>
            <w:r w:rsidR="00764985" w:rsidRPr="0022403C">
              <w:rPr>
                <w:rFonts w:ascii="Calibri" w:hAnsi="Calibri"/>
                <w:b/>
                <w:sz w:val="20"/>
                <w:szCs w:val="20"/>
              </w:rPr>
              <w:t xml:space="preserve"> Needs Unmet</w:t>
            </w:r>
          </w:p>
        </w:tc>
        <w:tc>
          <w:tcPr>
            <w:tcW w:w="7938" w:type="dxa"/>
            <w:shd w:val="clear" w:color="auto" w:fill="FFFFFF" w:themeFill="background1"/>
            <w:vAlign w:val="center"/>
          </w:tcPr>
          <w:p w14:paraId="4863665F" w14:textId="1EC32A5E" w:rsidR="00764985" w:rsidRPr="00AE27E9" w:rsidRDefault="00764985" w:rsidP="00ED1999">
            <w:pPr>
              <w:rPr>
                <w:rFonts w:ascii="Calibri" w:hAnsi="Calibri"/>
              </w:rPr>
            </w:pPr>
            <w:r w:rsidRPr="00AE27E9">
              <w:rPr>
                <w:rFonts w:ascii="Calibri" w:hAnsi="Calibri"/>
                <w:sz w:val="20"/>
                <w:szCs w:val="20"/>
              </w:rPr>
              <w:t>Child i</w:t>
            </w:r>
            <w:r>
              <w:rPr>
                <w:rFonts w:ascii="Calibri" w:hAnsi="Calibri"/>
                <w:sz w:val="20"/>
                <w:szCs w:val="20"/>
              </w:rPr>
              <w:t xml:space="preserve">s not dressed appropriately for the weather conditions to such an extent that their health and well-being is adversely affected. Clothes are always an </w:t>
            </w:r>
            <w:r w:rsidRPr="00AE27E9">
              <w:rPr>
                <w:rFonts w:ascii="Calibri" w:hAnsi="Calibri"/>
                <w:sz w:val="20"/>
                <w:szCs w:val="20"/>
              </w:rPr>
              <w:t>inadequate fit</w:t>
            </w:r>
            <w:r>
              <w:rPr>
                <w:rFonts w:ascii="Calibri" w:hAnsi="Calibri"/>
                <w:sz w:val="20"/>
                <w:szCs w:val="20"/>
              </w:rPr>
              <w:t>. Child does not have a choice.</w:t>
            </w:r>
          </w:p>
        </w:tc>
      </w:tr>
      <w:tr w:rsidR="00764985" w:rsidRPr="0022403C" w14:paraId="6D863371" w14:textId="77777777" w:rsidTr="2427AA4F">
        <w:tc>
          <w:tcPr>
            <w:tcW w:w="9926" w:type="dxa"/>
            <w:gridSpan w:val="3"/>
            <w:shd w:val="clear" w:color="auto" w:fill="000000" w:themeFill="text1"/>
            <w:vAlign w:val="center"/>
          </w:tcPr>
          <w:p w14:paraId="4AF3295A" w14:textId="77777777" w:rsidR="00764985" w:rsidRPr="007B7639" w:rsidRDefault="00764985" w:rsidP="00ED1999">
            <w:pPr>
              <w:rPr>
                <w:rFonts w:ascii="Calibri" w:hAnsi="Calibri"/>
                <w:sz w:val="4"/>
                <w:szCs w:val="4"/>
              </w:rPr>
            </w:pPr>
          </w:p>
        </w:tc>
      </w:tr>
    </w:tbl>
    <w:p w14:paraId="346CEE72" w14:textId="77777777" w:rsidR="00764985" w:rsidRDefault="00764985" w:rsidP="00764985"/>
    <w:p w14:paraId="76052E25" w14:textId="21EA3F30" w:rsidR="00D8511A" w:rsidRPr="00BE2D08" w:rsidRDefault="00D8511A" w:rsidP="00D8511A">
      <w:pPr>
        <w:rPr>
          <w:rFonts w:asciiTheme="minorHAnsi" w:hAnsiTheme="minorHAnsi" w:cstheme="minorHAnsi"/>
          <w:b/>
          <w:bCs/>
          <w:color w:val="009634"/>
        </w:rPr>
      </w:pPr>
      <w:r w:rsidRPr="00BE2D08">
        <w:rPr>
          <w:rFonts w:asciiTheme="minorHAnsi" w:hAnsiTheme="minorHAnsi" w:cstheme="minorHAnsi"/>
          <w:b/>
          <w:bCs/>
          <w:color w:val="009634"/>
        </w:rPr>
        <w:t>SUMMARY AND SIGNPOSTING</w:t>
      </w:r>
    </w:p>
    <w:p w14:paraId="3286D2DB" w14:textId="77777777" w:rsidR="00D8511A" w:rsidRPr="00AE28D6" w:rsidRDefault="00D8511A" w:rsidP="00D8511A">
      <w:pPr>
        <w:rPr>
          <w:rFonts w:asciiTheme="minorHAnsi" w:hAnsiTheme="minorHAnsi" w:cstheme="minorHAnsi"/>
          <w:b/>
          <w:bCs/>
          <w:color w:val="000000" w:themeColor="text1"/>
        </w:rPr>
      </w:pPr>
    </w:p>
    <w:tbl>
      <w:tblPr>
        <w:tblStyle w:val="TableGrid"/>
        <w:tblW w:w="9889" w:type="dxa"/>
        <w:tblLook w:val="04A0" w:firstRow="1" w:lastRow="0" w:firstColumn="1" w:lastColumn="0" w:noHBand="0" w:noVBand="1"/>
      </w:tblPr>
      <w:tblGrid>
        <w:gridCol w:w="9889"/>
      </w:tblGrid>
      <w:tr w:rsidR="00D8511A" w14:paraId="095DFB22" w14:textId="77777777" w:rsidTr="00ED1999">
        <w:tc>
          <w:tcPr>
            <w:tcW w:w="9889" w:type="dxa"/>
          </w:tcPr>
          <w:p w14:paraId="34A48E1F" w14:textId="074297D5" w:rsidR="00700CED" w:rsidRDefault="00D8511A" w:rsidP="00700CED">
            <w:pPr>
              <w:rPr>
                <w:rFonts w:asciiTheme="minorHAnsi" w:hAnsiTheme="minorHAnsi" w:cstheme="minorHAnsi"/>
                <w:b/>
              </w:rPr>
            </w:pPr>
            <w:r>
              <w:rPr>
                <w:rFonts w:asciiTheme="minorHAnsi" w:hAnsiTheme="minorHAnsi" w:cstheme="minorHAnsi"/>
                <w:b/>
              </w:rPr>
              <w:t xml:space="preserve">Summary of discussion, including what may need to change and what is working </w:t>
            </w:r>
            <w:r w:rsidR="00700CED">
              <w:rPr>
                <w:rFonts w:asciiTheme="minorHAnsi" w:hAnsiTheme="minorHAnsi" w:cstheme="minorHAnsi"/>
                <w:b/>
              </w:rPr>
              <w:t xml:space="preserve">well (underlying drivers </w:t>
            </w:r>
            <w:r w:rsidR="002D33D7">
              <w:rPr>
                <w:rFonts w:asciiTheme="minorHAnsi" w:hAnsiTheme="minorHAnsi" w:cstheme="minorHAnsi"/>
                <w:b/>
              </w:rPr>
              <w:t xml:space="preserve">to </w:t>
            </w:r>
            <w:r w:rsidR="00700CED">
              <w:rPr>
                <w:rFonts w:asciiTheme="minorHAnsi" w:hAnsiTheme="minorHAnsi" w:cstheme="minorHAnsi"/>
                <w:b/>
              </w:rPr>
              <w:t>the strengths and needs should be considered here)</w:t>
            </w:r>
          </w:p>
          <w:p w14:paraId="27ECFD93" w14:textId="77777777" w:rsidR="00700CED" w:rsidRDefault="00700CED" w:rsidP="00700CED">
            <w:pPr>
              <w:rPr>
                <w:rFonts w:asciiTheme="minorHAnsi" w:hAnsiTheme="minorHAnsi" w:cstheme="minorHAnsi"/>
                <w:b/>
              </w:rPr>
            </w:pPr>
          </w:p>
          <w:p w14:paraId="49C8C0BA" w14:textId="77777777" w:rsidR="00700CED" w:rsidRDefault="00700CED" w:rsidP="00700CED">
            <w:pPr>
              <w:rPr>
                <w:rFonts w:asciiTheme="minorHAnsi" w:hAnsiTheme="minorHAnsi" w:cstheme="minorHAnsi"/>
                <w:b/>
              </w:rPr>
            </w:pPr>
          </w:p>
          <w:p w14:paraId="35966E9F" w14:textId="77777777" w:rsidR="00700CED" w:rsidRDefault="00700CED" w:rsidP="00700CED">
            <w:pPr>
              <w:rPr>
                <w:rFonts w:asciiTheme="minorHAnsi" w:hAnsiTheme="minorHAnsi" w:cstheme="minorHAnsi"/>
                <w:b/>
              </w:rPr>
            </w:pPr>
          </w:p>
          <w:p w14:paraId="671E9570" w14:textId="77777777" w:rsidR="00700CED" w:rsidRDefault="00700CED" w:rsidP="00700CED">
            <w:pPr>
              <w:rPr>
                <w:rFonts w:asciiTheme="minorHAnsi" w:hAnsiTheme="minorHAnsi" w:cstheme="minorHAnsi"/>
                <w:b/>
              </w:rPr>
            </w:pPr>
          </w:p>
          <w:p w14:paraId="1B57D510" w14:textId="0627F27E" w:rsidR="00700CED" w:rsidRPr="00145796" w:rsidRDefault="00700CED" w:rsidP="00700CED">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sidR="00585D98">
              <w:rPr>
                <w:rFonts w:asciiTheme="minorHAnsi" w:hAnsiTheme="minorHAnsi" w:cstheme="minorHAnsi"/>
                <w:b/>
              </w:rPr>
              <w:t>?</w:t>
            </w:r>
          </w:p>
          <w:p w14:paraId="329CA9B3" w14:textId="77777777" w:rsidR="00D8511A" w:rsidRDefault="00D8511A" w:rsidP="00ED1999">
            <w:pPr>
              <w:rPr>
                <w:rFonts w:asciiTheme="minorHAnsi" w:hAnsiTheme="minorHAnsi" w:cstheme="minorHAnsi"/>
                <w:b/>
              </w:rPr>
            </w:pPr>
          </w:p>
          <w:p w14:paraId="3F26F698" w14:textId="77777777" w:rsidR="00D8511A" w:rsidRDefault="00D8511A" w:rsidP="00ED1999">
            <w:pPr>
              <w:rPr>
                <w:rFonts w:asciiTheme="minorHAnsi" w:hAnsiTheme="minorHAnsi" w:cstheme="minorHAnsi"/>
                <w:b/>
              </w:rPr>
            </w:pPr>
          </w:p>
          <w:p w14:paraId="54CEF265" w14:textId="77777777" w:rsidR="00D8511A" w:rsidRDefault="00D8511A" w:rsidP="00ED1999">
            <w:pPr>
              <w:rPr>
                <w:rFonts w:asciiTheme="minorHAnsi" w:hAnsiTheme="minorHAnsi" w:cstheme="minorHAnsi"/>
                <w:b/>
              </w:rPr>
            </w:pPr>
          </w:p>
          <w:p w14:paraId="2235E9FB" w14:textId="77777777" w:rsidR="00D8511A" w:rsidRDefault="00D8511A" w:rsidP="00ED1999">
            <w:pPr>
              <w:rPr>
                <w:rFonts w:ascii="Calibri" w:hAnsi="Calibri"/>
                <w:b/>
                <w:sz w:val="28"/>
                <w:szCs w:val="28"/>
              </w:rPr>
            </w:pPr>
          </w:p>
        </w:tc>
      </w:tr>
    </w:tbl>
    <w:p w14:paraId="3EF0C33B" w14:textId="77777777" w:rsidR="00AC2E8E" w:rsidRDefault="00AC2E8E" w:rsidP="00AC2E8E">
      <w:pPr>
        <w:rPr>
          <w:rFonts w:ascii="Calibri" w:hAnsi="Calibri"/>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AC2E8E" w:rsidRPr="00297FC4" w14:paraId="53DF8459" w14:textId="77777777" w:rsidTr="00DF1591">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357E9323" w14:textId="77777777" w:rsidR="00AC2E8E" w:rsidRPr="00B11D2C" w:rsidRDefault="00AC2E8E" w:rsidP="00DF1591">
            <w:pPr>
              <w:pStyle w:val="ListParagraph"/>
              <w:numPr>
                <w:ilvl w:val="1"/>
                <w:numId w:val="4"/>
              </w:numPr>
              <w:rPr>
                <w:rFonts w:asciiTheme="minorHAnsi" w:hAnsiTheme="minorHAnsi" w:cstheme="minorHAnsi"/>
                <w:b/>
                <w:bCs/>
                <w:color w:val="FFFFFF" w:themeColor="background1"/>
                <w:sz w:val="32"/>
                <w:szCs w:val="32"/>
              </w:rPr>
            </w:pPr>
            <w:r w:rsidRPr="00B11D2C">
              <w:rPr>
                <w:rFonts w:asciiTheme="minorHAnsi" w:hAnsiTheme="minorHAnsi" w:cstheme="minorHAnsi"/>
                <w:b/>
                <w:bCs/>
                <w:color w:val="FFFFFF" w:themeColor="background1"/>
                <w:sz w:val="32"/>
                <w:szCs w:val="32"/>
              </w:rPr>
              <w:t>PHYSICAL CARE</w:t>
            </w:r>
            <w:r>
              <w:rPr>
                <w:rFonts w:asciiTheme="minorHAnsi" w:hAnsiTheme="minorHAnsi" w:cstheme="minorHAnsi"/>
                <w:b/>
                <w:bCs/>
                <w:color w:val="FFFFFF" w:themeColor="background1"/>
                <w:sz w:val="32"/>
                <w:szCs w:val="32"/>
              </w:rPr>
              <w:t>: HYGIENE</w:t>
            </w:r>
          </w:p>
        </w:tc>
      </w:tr>
    </w:tbl>
    <w:p w14:paraId="40E533FB" w14:textId="77777777" w:rsidR="00AC2E8E" w:rsidRDefault="00AC2E8E" w:rsidP="00AC2E8E">
      <w:pPr>
        <w:rPr>
          <w:rFonts w:ascii="Calibri" w:hAnsi="Calibri"/>
          <w:b/>
          <w:sz w:val="28"/>
          <w:szCs w:val="28"/>
        </w:rPr>
      </w:pPr>
    </w:p>
    <w:tbl>
      <w:tblPr>
        <w:tblStyle w:val="TableGrid"/>
        <w:tblW w:w="9889" w:type="dxa"/>
        <w:tblLook w:val="04A0" w:firstRow="1" w:lastRow="0" w:firstColumn="1" w:lastColumn="0" w:noHBand="0" w:noVBand="1"/>
      </w:tblPr>
      <w:tblGrid>
        <w:gridCol w:w="9889"/>
      </w:tblGrid>
      <w:tr w:rsidR="00AC2E8E" w:rsidRPr="00463AC8" w14:paraId="62D41FA9" w14:textId="77777777" w:rsidTr="00DF1591">
        <w:tc>
          <w:tcPr>
            <w:tcW w:w="9889" w:type="dxa"/>
            <w:shd w:val="clear" w:color="auto" w:fill="EAF1DD" w:themeFill="accent3" w:themeFillTint="33"/>
          </w:tcPr>
          <w:p w14:paraId="3408025F" w14:textId="77777777" w:rsidR="00AC2E8E" w:rsidRDefault="00AC2E8E" w:rsidP="00DF1591">
            <w:pPr>
              <w:rPr>
                <w:rFonts w:asciiTheme="minorHAnsi" w:hAnsiTheme="minorHAnsi" w:cstheme="minorHAnsi"/>
                <w:b/>
                <w:bCs/>
              </w:rPr>
            </w:pPr>
            <w:r w:rsidRPr="00375338">
              <w:rPr>
                <w:rFonts w:ascii="Calibri" w:hAnsi="Calibri"/>
                <w:bCs/>
                <w:color w:val="FF0000"/>
                <w:sz w:val="28"/>
                <w:szCs w:val="28"/>
              </w:rPr>
              <w:t xml:space="preserve"> </w:t>
            </w:r>
            <w:r>
              <w:rPr>
                <w:rFonts w:asciiTheme="minorHAnsi" w:hAnsiTheme="minorHAnsi" w:cstheme="minorHAnsi"/>
                <w:b/>
                <w:bCs/>
              </w:rPr>
              <w:t>Why g</w:t>
            </w:r>
            <w:r w:rsidRPr="00D358EE">
              <w:rPr>
                <w:rFonts w:asciiTheme="minorHAnsi" w:hAnsiTheme="minorHAnsi" w:cstheme="minorHAnsi"/>
                <w:b/>
                <w:bCs/>
              </w:rPr>
              <w:t xml:space="preserve">ood </w:t>
            </w:r>
            <w:r>
              <w:rPr>
                <w:rFonts w:asciiTheme="minorHAnsi" w:hAnsiTheme="minorHAnsi" w:cstheme="minorHAnsi"/>
                <w:b/>
                <w:bCs/>
              </w:rPr>
              <w:t>hygiene is important</w:t>
            </w:r>
          </w:p>
          <w:p w14:paraId="324FB65A" w14:textId="77777777" w:rsidR="00AC2E8E" w:rsidRPr="00BE2D08" w:rsidRDefault="00AC2E8E" w:rsidP="00DF1591">
            <w:pPr>
              <w:rPr>
                <w:rFonts w:asciiTheme="minorHAnsi" w:hAnsiTheme="minorHAnsi" w:cstheme="minorHAnsi"/>
                <w:b/>
                <w:bCs/>
                <w:sz w:val="12"/>
                <w:szCs w:val="12"/>
              </w:rPr>
            </w:pPr>
            <w:r w:rsidRPr="00D358EE">
              <w:rPr>
                <w:rFonts w:asciiTheme="minorHAnsi" w:hAnsiTheme="minorHAnsi" w:cstheme="minorHAnsi"/>
                <w:b/>
                <w:bCs/>
              </w:rPr>
              <w:t xml:space="preserve"> </w:t>
            </w:r>
          </w:p>
          <w:p w14:paraId="37136B3E" w14:textId="3FDC8975" w:rsidR="00AC2E8E" w:rsidRDefault="00AC2E8E" w:rsidP="00DF1591">
            <w:pPr>
              <w:rPr>
                <w:rFonts w:asciiTheme="minorHAnsi" w:hAnsiTheme="minorHAnsi" w:cstheme="minorHAnsi"/>
                <w:bCs/>
                <w:sz w:val="22"/>
              </w:rPr>
            </w:pPr>
            <w:r w:rsidRPr="00B3470A">
              <w:rPr>
                <w:rFonts w:asciiTheme="minorHAnsi" w:hAnsiTheme="minorHAnsi" w:cstheme="minorHAnsi"/>
                <w:bCs/>
                <w:sz w:val="22"/>
              </w:rPr>
              <w:t>Everyone needs to keep clean to</w:t>
            </w:r>
            <w:r>
              <w:rPr>
                <w:rFonts w:asciiTheme="minorHAnsi" w:hAnsiTheme="minorHAnsi" w:cstheme="minorHAnsi"/>
                <w:bCs/>
                <w:sz w:val="22"/>
              </w:rPr>
              <w:t xml:space="preserve"> </w:t>
            </w:r>
            <w:r w:rsidRPr="00B3470A">
              <w:rPr>
                <w:rFonts w:asciiTheme="minorHAnsi" w:hAnsiTheme="minorHAnsi" w:cstheme="minorHAnsi"/>
                <w:bCs/>
                <w:sz w:val="22"/>
              </w:rPr>
              <w:t xml:space="preserve">protect from and kill germs and disease, to avoid becoming unwell.  This includes </w:t>
            </w:r>
            <w:r>
              <w:rPr>
                <w:rFonts w:asciiTheme="minorHAnsi" w:hAnsiTheme="minorHAnsi" w:cstheme="minorHAnsi"/>
                <w:bCs/>
                <w:sz w:val="22"/>
              </w:rPr>
              <w:t xml:space="preserve">carrying out tasks such as </w:t>
            </w:r>
            <w:r w:rsidRPr="00B3470A">
              <w:rPr>
                <w:rFonts w:asciiTheme="minorHAnsi" w:hAnsiTheme="minorHAnsi" w:cstheme="minorHAnsi"/>
                <w:bCs/>
                <w:sz w:val="22"/>
              </w:rPr>
              <w:t xml:space="preserve">cleaning teeth, hair, bathing/shower, hand washing, and hygiene when using the toilet. </w:t>
            </w:r>
            <w:r w:rsidRPr="00BE2D08">
              <w:rPr>
                <w:rFonts w:asciiTheme="minorHAnsi" w:hAnsiTheme="minorHAnsi" w:cstheme="minorHAnsi"/>
                <w:bCs/>
                <w:sz w:val="22"/>
              </w:rPr>
              <w:t xml:space="preserve"> A parent/caregiver has an important role in t</w:t>
            </w:r>
            <w:r w:rsidRPr="00B3470A">
              <w:rPr>
                <w:rFonts w:asciiTheme="minorHAnsi" w:hAnsiTheme="minorHAnsi" w:cstheme="minorHAnsi"/>
                <w:bCs/>
                <w:sz w:val="22"/>
              </w:rPr>
              <w:t>eaching a child to have a healthy hygiene routine when they’re young</w:t>
            </w:r>
            <w:r>
              <w:rPr>
                <w:rFonts w:asciiTheme="minorHAnsi" w:hAnsiTheme="minorHAnsi" w:cstheme="minorHAnsi"/>
                <w:bCs/>
                <w:sz w:val="22"/>
              </w:rPr>
              <w:t xml:space="preserve"> and checking they undertake these tasks as they reach adolescen</w:t>
            </w:r>
            <w:r w:rsidR="00BE2D08">
              <w:rPr>
                <w:rFonts w:asciiTheme="minorHAnsi" w:hAnsiTheme="minorHAnsi" w:cstheme="minorHAnsi"/>
                <w:bCs/>
                <w:sz w:val="22"/>
              </w:rPr>
              <w:t>ce</w:t>
            </w:r>
            <w:r>
              <w:rPr>
                <w:rFonts w:asciiTheme="minorHAnsi" w:hAnsiTheme="minorHAnsi" w:cstheme="minorHAnsi"/>
                <w:bCs/>
                <w:sz w:val="22"/>
              </w:rPr>
              <w:t xml:space="preserve">, to </w:t>
            </w:r>
            <w:r w:rsidRPr="00B3470A">
              <w:rPr>
                <w:rFonts w:asciiTheme="minorHAnsi" w:hAnsiTheme="minorHAnsi" w:cstheme="minorHAnsi"/>
                <w:bCs/>
                <w:sz w:val="22"/>
              </w:rPr>
              <w:t>create habits that last throughout their lives.  In addition to having a good standard of hygiene</w:t>
            </w:r>
            <w:r>
              <w:rPr>
                <w:rFonts w:asciiTheme="minorHAnsi" w:hAnsiTheme="minorHAnsi" w:cstheme="minorHAnsi"/>
                <w:bCs/>
                <w:sz w:val="22"/>
              </w:rPr>
              <w:t xml:space="preserve">, it is also important to engage with professionals who help maintain good hygiene, such as visiting the dentist. </w:t>
            </w:r>
            <w:r w:rsidRPr="00B3470A">
              <w:rPr>
                <w:rFonts w:asciiTheme="minorHAnsi" w:hAnsiTheme="minorHAnsi" w:cstheme="minorHAnsi"/>
                <w:bCs/>
                <w:sz w:val="22"/>
              </w:rPr>
              <w:t xml:space="preserve"> </w:t>
            </w:r>
            <w:r>
              <w:rPr>
                <w:rFonts w:asciiTheme="minorHAnsi" w:hAnsiTheme="minorHAnsi" w:cstheme="minorHAnsi"/>
                <w:bCs/>
                <w:sz w:val="22"/>
              </w:rPr>
              <w:t xml:space="preserve"> Good hygiene also applies to pets and the home environment so that its clean and tidy.</w:t>
            </w:r>
          </w:p>
          <w:p w14:paraId="7F060D79" w14:textId="77777777" w:rsidR="00AC2E8E" w:rsidRDefault="00AC2E8E" w:rsidP="00DF1591">
            <w:pPr>
              <w:rPr>
                <w:rFonts w:asciiTheme="minorHAnsi" w:hAnsiTheme="minorHAnsi" w:cstheme="minorHAnsi"/>
                <w:bCs/>
                <w:sz w:val="22"/>
              </w:rPr>
            </w:pPr>
          </w:p>
          <w:p w14:paraId="263FE700" w14:textId="665F6B0A" w:rsidR="00AC2E8E" w:rsidRDefault="00AC2E8E" w:rsidP="00DF1591">
            <w:pPr>
              <w:rPr>
                <w:rFonts w:asciiTheme="minorHAnsi" w:hAnsiTheme="minorHAnsi" w:cstheme="minorHAnsi"/>
                <w:bCs/>
              </w:rPr>
            </w:pPr>
            <w:r w:rsidRPr="00B3470A">
              <w:rPr>
                <w:rFonts w:asciiTheme="minorHAnsi" w:hAnsiTheme="minorHAnsi" w:cstheme="minorHAnsi"/>
                <w:bCs/>
                <w:sz w:val="22"/>
              </w:rPr>
              <w:t>Good personal hygiene boosts confidenc</w:t>
            </w:r>
            <w:r w:rsidR="00BE2D08">
              <w:rPr>
                <w:rFonts w:asciiTheme="minorHAnsi" w:hAnsiTheme="minorHAnsi" w:cstheme="minorHAnsi"/>
                <w:bCs/>
                <w:sz w:val="22"/>
              </w:rPr>
              <w:t>e and a child</w:t>
            </w:r>
            <w:r w:rsidRPr="00B3470A">
              <w:rPr>
                <w:rFonts w:asciiTheme="minorHAnsi" w:hAnsiTheme="minorHAnsi" w:cstheme="minorHAnsi"/>
                <w:bCs/>
                <w:sz w:val="22"/>
              </w:rPr>
              <w:t xml:space="preserve"> is more likely to experience positive social relationships, less likely to experience bullying and therefore more likely to thrive and be emotionally well. </w:t>
            </w:r>
            <w:r w:rsidRPr="006049A6">
              <w:rPr>
                <w:rFonts w:asciiTheme="minorHAnsi" w:hAnsiTheme="minorHAnsi" w:cstheme="minorHAnsi"/>
                <w:bCs/>
              </w:rPr>
              <w:t xml:space="preserve">  </w:t>
            </w:r>
          </w:p>
          <w:p w14:paraId="7C8DB134" w14:textId="77777777" w:rsidR="00AC2E8E" w:rsidRPr="00BE2D08" w:rsidRDefault="00AC2E8E" w:rsidP="00DF1591">
            <w:pPr>
              <w:rPr>
                <w:rFonts w:asciiTheme="minorHAnsi" w:hAnsiTheme="minorHAnsi" w:cstheme="minorHAnsi"/>
                <w:sz w:val="12"/>
                <w:szCs w:val="12"/>
              </w:rPr>
            </w:pPr>
          </w:p>
        </w:tc>
      </w:tr>
    </w:tbl>
    <w:p w14:paraId="7ECF7553" w14:textId="77777777" w:rsidR="00AC2E8E" w:rsidRDefault="00AC2E8E" w:rsidP="00AC2E8E">
      <w:pPr>
        <w:tabs>
          <w:tab w:val="left" w:pos="3206"/>
        </w:tabs>
      </w:pPr>
      <w:r>
        <w:tab/>
      </w:r>
    </w:p>
    <w:p w14:paraId="77D4F6AC" w14:textId="401D48B0" w:rsidR="00AC2E8E" w:rsidRDefault="00AC2E8E" w:rsidP="00AC2E8E">
      <w:pPr>
        <w:tabs>
          <w:tab w:val="left" w:pos="3206"/>
        </w:tabs>
      </w:pPr>
    </w:p>
    <w:p w14:paraId="3E7A6F57" w14:textId="77777777" w:rsidR="00AE287C" w:rsidRDefault="00AE287C" w:rsidP="00AC2E8E">
      <w:pPr>
        <w:tabs>
          <w:tab w:val="left" w:pos="3206"/>
        </w:tabs>
      </w:pPr>
    </w:p>
    <w:tbl>
      <w:tblPr>
        <w:tblStyle w:val="TableGrid"/>
        <w:tblW w:w="9889" w:type="dxa"/>
        <w:tblLook w:val="04A0" w:firstRow="1" w:lastRow="0" w:firstColumn="1" w:lastColumn="0" w:noHBand="0" w:noVBand="1"/>
      </w:tblPr>
      <w:tblGrid>
        <w:gridCol w:w="9889"/>
      </w:tblGrid>
      <w:tr w:rsidR="00AC2E8E" w14:paraId="055F666B" w14:textId="77777777" w:rsidTr="00DF1591">
        <w:tc>
          <w:tcPr>
            <w:tcW w:w="9889" w:type="dxa"/>
          </w:tcPr>
          <w:p w14:paraId="400818B3" w14:textId="77777777" w:rsidR="00AC2E8E" w:rsidRDefault="00AC2E8E" w:rsidP="00DF1591">
            <w:pPr>
              <w:tabs>
                <w:tab w:val="left" w:pos="3206"/>
              </w:tabs>
              <w:rPr>
                <w:rFonts w:asciiTheme="minorHAnsi" w:hAnsiTheme="minorHAnsi" w:cstheme="minorHAnsi"/>
                <w:b/>
                <w:bCs/>
              </w:rPr>
            </w:pPr>
            <w:r>
              <w:rPr>
                <w:rFonts w:asciiTheme="minorHAnsi" w:hAnsiTheme="minorHAnsi" w:cstheme="minorHAnsi"/>
                <w:b/>
                <w:bCs/>
              </w:rPr>
              <w:lastRenderedPageBreak/>
              <w:t>Lived Experiences</w:t>
            </w:r>
          </w:p>
          <w:p w14:paraId="11A85A61" w14:textId="77777777" w:rsidR="00AC2E8E" w:rsidRDefault="00AC2E8E" w:rsidP="00DF1591">
            <w:pPr>
              <w:tabs>
                <w:tab w:val="left" w:pos="3206"/>
              </w:tabs>
            </w:pPr>
            <w:r>
              <w:rPr>
                <w:rFonts w:asciiTheme="minorHAnsi" w:hAnsiTheme="minorHAnsi" w:cstheme="minorHAnsi"/>
                <w:bCs/>
                <w:i/>
                <w:sz w:val="22"/>
              </w:rPr>
              <w:t>How the child and the parent/care giver describe this.</w:t>
            </w:r>
          </w:p>
          <w:p w14:paraId="029FFC6E" w14:textId="77777777" w:rsidR="00AC2E8E" w:rsidRDefault="00AC2E8E" w:rsidP="00DF1591">
            <w:pPr>
              <w:tabs>
                <w:tab w:val="left" w:pos="3206"/>
              </w:tabs>
            </w:pPr>
          </w:p>
          <w:p w14:paraId="4EA3BC7C" w14:textId="77777777" w:rsidR="00AC2E8E" w:rsidRDefault="00AC2E8E" w:rsidP="00DF1591">
            <w:pPr>
              <w:tabs>
                <w:tab w:val="left" w:pos="3206"/>
              </w:tabs>
            </w:pPr>
          </w:p>
          <w:p w14:paraId="7A82C78C" w14:textId="77777777" w:rsidR="00AC2E8E" w:rsidRDefault="00AC2E8E" w:rsidP="00DF1591">
            <w:pPr>
              <w:tabs>
                <w:tab w:val="left" w:pos="3206"/>
              </w:tabs>
            </w:pPr>
          </w:p>
          <w:p w14:paraId="062E494A" w14:textId="77777777" w:rsidR="00AC2E8E" w:rsidRDefault="00AC2E8E" w:rsidP="00DF1591">
            <w:pPr>
              <w:tabs>
                <w:tab w:val="left" w:pos="3206"/>
              </w:tabs>
            </w:pPr>
          </w:p>
          <w:p w14:paraId="38BE4013" w14:textId="77777777" w:rsidR="00AC2E8E" w:rsidRDefault="00AC2E8E" w:rsidP="00DF1591">
            <w:pPr>
              <w:tabs>
                <w:tab w:val="left" w:pos="3206"/>
              </w:tabs>
            </w:pPr>
          </w:p>
          <w:p w14:paraId="75ACE879" w14:textId="77777777" w:rsidR="00AC2E8E" w:rsidRDefault="00AC2E8E" w:rsidP="00DF1591">
            <w:pPr>
              <w:tabs>
                <w:tab w:val="left" w:pos="3206"/>
              </w:tabs>
            </w:pPr>
          </w:p>
        </w:tc>
      </w:tr>
    </w:tbl>
    <w:p w14:paraId="37E8BF1C" w14:textId="77777777" w:rsidR="00AC2E8E" w:rsidRDefault="00AC2E8E" w:rsidP="00AC2E8E"/>
    <w:tbl>
      <w:tblPr>
        <w:tblW w:w="992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417"/>
        <w:gridCol w:w="7938"/>
      </w:tblGrid>
      <w:tr w:rsidR="00AC2E8E" w:rsidRPr="009D3D01" w14:paraId="31241628" w14:textId="77777777" w:rsidTr="7D2C49E5">
        <w:tc>
          <w:tcPr>
            <w:tcW w:w="9926" w:type="dxa"/>
            <w:gridSpan w:val="3"/>
            <w:shd w:val="clear" w:color="auto" w:fill="D9D9D9" w:themeFill="background1" w:themeFillShade="D9"/>
            <w:vAlign w:val="center"/>
          </w:tcPr>
          <w:p w14:paraId="76F85D66" w14:textId="77777777" w:rsidR="00AC2E8E" w:rsidRPr="009D3D01" w:rsidRDefault="00AC2E8E" w:rsidP="00DF1591">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AC2E8E" w:rsidRPr="0022403C" w14:paraId="2415BBA2" w14:textId="77777777" w:rsidTr="7D2C49E5">
        <w:tc>
          <w:tcPr>
            <w:tcW w:w="571" w:type="dxa"/>
            <w:vMerge w:val="restart"/>
            <w:shd w:val="clear" w:color="auto" w:fill="D9D9D9" w:themeFill="background1" w:themeFillShade="D9"/>
            <w:vAlign w:val="center"/>
          </w:tcPr>
          <w:p w14:paraId="5072B8FF" w14:textId="77777777" w:rsidR="00AC2E8E" w:rsidRDefault="00AC2E8E" w:rsidP="00DF1591">
            <w:pPr>
              <w:spacing w:before="40" w:after="40"/>
              <w:rPr>
                <w:rFonts w:ascii="Calibri" w:hAnsi="Calibri"/>
                <w:b/>
              </w:rPr>
            </w:pPr>
          </w:p>
          <w:p w14:paraId="5C2FFEE1" w14:textId="77777777" w:rsidR="00AC2E8E" w:rsidRPr="00B3470A" w:rsidRDefault="00AC2E8E" w:rsidP="00DF1591">
            <w:pPr>
              <w:spacing w:before="40" w:after="40"/>
              <w:rPr>
                <w:rFonts w:ascii="Calibri" w:hAnsi="Calibri"/>
                <w:b/>
              </w:rPr>
            </w:pPr>
          </w:p>
          <w:p w14:paraId="3851DB53" w14:textId="77777777" w:rsidR="00AC2E8E" w:rsidRPr="00B3470A" w:rsidRDefault="00AC2E8E" w:rsidP="00DF1591">
            <w:pPr>
              <w:spacing w:before="40" w:after="40"/>
              <w:rPr>
                <w:rFonts w:ascii="Calibri" w:hAnsi="Calibri"/>
                <w:b/>
              </w:rPr>
            </w:pPr>
          </w:p>
        </w:tc>
        <w:tc>
          <w:tcPr>
            <w:tcW w:w="1417" w:type="dxa"/>
            <w:shd w:val="clear" w:color="auto" w:fill="00B050"/>
            <w:vAlign w:val="center"/>
          </w:tcPr>
          <w:p w14:paraId="3757D3F9" w14:textId="77777777" w:rsidR="00AC2E8E" w:rsidRPr="0022403C" w:rsidRDefault="00AC2E8E" w:rsidP="00DF1591">
            <w:pPr>
              <w:spacing w:before="40" w:after="40"/>
              <w:rPr>
                <w:rFonts w:ascii="Calibri" w:hAnsi="Calibri"/>
                <w:b/>
                <w:sz w:val="20"/>
                <w:szCs w:val="20"/>
              </w:rPr>
            </w:pPr>
            <w:r>
              <w:rPr>
                <w:rFonts w:ascii="Calibri" w:hAnsi="Calibri"/>
                <w:b/>
                <w:sz w:val="20"/>
                <w:szCs w:val="20"/>
              </w:rPr>
              <w:t>1.</w:t>
            </w:r>
            <w:r w:rsidRPr="0022403C">
              <w:rPr>
                <w:rFonts w:ascii="Calibri" w:hAnsi="Calibri"/>
                <w:b/>
                <w:sz w:val="20"/>
                <w:szCs w:val="20"/>
              </w:rPr>
              <w:t>All Needs Met</w:t>
            </w:r>
          </w:p>
        </w:tc>
        <w:tc>
          <w:tcPr>
            <w:tcW w:w="7938" w:type="dxa"/>
            <w:shd w:val="clear" w:color="auto" w:fill="FFFFFF" w:themeFill="background1"/>
            <w:vAlign w:val="center"/>
          </w:tcPr>
          <w:p w14:paraId="3F6BC29C" w14:textId="1C9BADF6" w:rsidR="00AC2E8E" w:rsidRPr="0094370D" w:rsidRDefault="00AC2E8E" w:rsidP="008D43EA">
            <w:pPr>
              <w:rPr>
                <w:rFonts w:ascii="Calibri" w:hAnsi="Calibri"/>
                <w:color w:val="000000" w:themeColor="text1"/>
                <w:sz w:val="20"/>
                <w:szCs w:val="20"/>
              </w:rPr>
            </w:pPr>
            <w:r>
              <w:rPr>
                <w:rFonts w:ascii="Calibri" w:hAnsi="Calibri"/>
                <w:color w:val="000000" w:themeColor="text1"/>
                <w:sz w:val="20"/>
                <w:szCs w:val="20"/>
              </w:rPr>
              <w:t>Parent/caregiver ensures the child’s environment is consistently clean. Child is c</w:t>
            </w:r>
            <w:r w:rsidRPr="006E0E9B">
              <w:rPr>
                <w:rFonts w:ascii="Calibri" w:hAnsi="Calibri"/>
                <w:color w:val="000000" w:themeColor="text1"/>
                <w:sz w:val="20"/>
                <w:szCs w:val="20"/>
              </w:rPr>
              <w:t xml:space="preserve">lean, </w:t>
            </w:r>
            <w:r>
              <w:rPr>
                <w:rFonts w:ascii="Calibri" w:hAnsi="Calibri"/>
                <w:color w:val="000000" w:themeColor="text1"/>
                <w:sz w:val="20"/>
                <w:szCs w:val="20"/>
              </w:rPr>
              <w:t>washed/bathed, oral health</w:t>
            </w:r>
            <w:r w:rsidRPr="006E0E9B">
              <w:rPr>
                <w:rFonts w:ascii="Calibri" w:hAnsi="Calibri"/>
                <w:color w:val="000000" w:themeColor="text1"/>
                <w:sz w:val="20"/>
                <w:szCs w:val="20"/>
              </w:rPr>
              <w:t xml:space="preserve"> and hair cared for daily</w:t>
            </w:r>
            <w:r>
              <w:rPr>
                <w:rFonts w:ascii="Calibri" w:hAnsi="Calibri"/>
                <w:color w:val="000000" w:themeColor="text1"/>
                <w:sz w:val="20"/>
                <w:szCs w:val="20"/>
              </w:rPr>
              <w:t>. For babies, n</w:t>
            </w:r>
            <w:r>
              <w:rPr>
                <w:rFonts w:ascii="Calibri" w:hAnsi="Calibri"/>
                <w:sz w:val="20"/>
                <w:szCs w:val="20"/>
              </w:rPr>
              <w:t xml:space="preserve">appy is changed immediately when full and attention paid to preventing/treating nappy rash.  </w:t>
            </w:r>
            <w:r w:rsidR="00DE1C82">
              <w:rPr>
                <w:rFonts w:ascii="Calibri" w:hAnsi="Calibri"/>
                <w:color w:val="000000" w:themeColor="text1"/>
                <w:sz w:val="20"/>
                <w:szCs w:val="20"/>
              </w:rPr>
              <w:t>Child is</w:t>
            </w:r>
            <w:r>
              <w:rPr>
                <w:rFonts w:ascii="Calibri" w:hAnsi="Calibri"/>
                <w:color w:val="000000" w:themeColor="text1"/>
                <w:sz w:val="20"/>
                <w:szCs w:val="20"/>
              </w:rPr>
              <w:t xml:space="preserve"> taught, supervised and helped </w:t>
            </w:r>
            <w:r w:rsidR="00DE1C82">
              <w:rPr>
                <w:rFonts w:ascii="Calibri" w:hAnsi="Calibri"/>
                <w:color w:val="000000" w:themeColor="text1"/>
                <w:sz w:val="20"/>
                <w:szCs w:val="20"/>
              </w:rPr>
              <w:t xml:space="preserve">as </w:t>
            </w:r>
            <w:r>
              <w:rPr>
                <w:rFonts w:ascii="Calibri" w:hAnsi="Calibri"/>
                <w:color w:val="000000" w:themeColor="text1"/>
                <w:sz w:val="20"/>
                <w:szCs w:val="20"/>
              </w:rPr>
              <w:t xml:space="preserve">needed.  </w:t>
            </w:r>
          </w:p>
        </w:tc>
      </w:tr>
      <w:tr w:rsidR="00AC2E8E" w:rsidRPr="0022403C" w14:paraId="08011A66" w14:textId="77777777" w:rsidTr="7D2C49E5">
        <w:tc>
          <w:tcPr>
            <w:tcW w:w="571" w:type="dxa"/>
            <w:vMerge/>
            <w:vAlign w:val="center"/>
          </w:tcPr>
          <w:p w14:paraId="70CBEAF9" w14:textId="77777777" w:rsidR="00AC2E8E" w:rsidRPr="00B3470A" w:rsidRDefault="00AC2E8E" w:rsidP="00DF1591">
            <w:pPr>
              <w:spacing w:before="40" w:after="40"/>
              <w:rPr>
                <w:rFonts w:ascii="Calibri" w:hAnsi="Calibri"/>
                <w:b/>
              </w:rPr>
            </w:pPr>
          </w:p>
        </w:tc>
        <w:tc>
          <w:tcPr>
            <w:tcW w:w="1417" w:type="dxa"/>
            <w:shd w:val="clear" w:color="auto" w:fill="D6E3BC" w:themeFill="accent3" w:themeFillTint="66"/>
            <w:vAlign w:val="center"/>
          </w:tcPr>
          <w:p w14:paraId="5A024A57" w14:textId="77777777" w:rsidR="00AC2E8E" w:rsidRPr="0022403C" w:rsidRDefault="00AC2E8E" w:rsidP="00DF1591">
            <w:pPr>
              <w:spacing w:before="40" w:after="40"/>
              <w:rPr>
                <w:rFonts w:ascii="Calibri" w:hAnsi="Calibri"/>
                <w:b/>
                <w:sz w:val="20"/>
                <w:szCs w:val="20"/>
              </w:rPr>
            </w:pPr>
            <w:r>
              <w:rPr>
                <w:rFonts w:ascii="Calibri" w:hAnsi="Calibri"/>
                <w:b/>
                <w:sz w:val="20"/>
                <w:szCs w:val="20"/>
              </w:rPr>
              <w:t xml:space="preserve">2.Many </w:t>
            </w:r>
            <w:r w:rsidRPr="0022403C">
              <w:rPr>
                <w:rFonts w:ascii="Calibri" w:hAnsi="Calibri"/>
                <w:b/>
                <w:sz w:val="20"/>
                <w:szCs w:val="20"/>
              </w:rPr>
              <w:t>Needs Met</w:t>
            </w:r>
          </w:p>
        </w:tc>
        <w:tc>
          <w:tcPr>
            <w:tcW w:w="7938" w:type="dxa"/>
            <w:shd w:val="clear" w:color="auto" w:fill="FFFFFF" w:themeFill="background1"/>
            <w:vAlign w:val="center"/>
          </w:tcPr>
          <w:p w14:paraId="613D4EB3" w14:textId="00F25933" w:rsidR="00AC2E8E" w:rsidRPr="008D715C" w:rsidRDefault="00AC2E8E" w:rsidP="00DE1C82">
            <w:pPr>
              <w:rPr>
                <w:rFonts w:ascii="Calibri" w:hAnsi="Calibri"/>
                <w:color w:val="000000" w:themeColor="text1"/>
                <w:sz w:val="20"/>
                <w:szCs w:val="20"/>
              </w:rPr>
            </w:pPr>
            <w:r>
              <w:rPr>
                <w:rFonts w:ascii="Calibri" w:hAnsi="Calibri"/>
                <w:color w:val="000000" w:themeColor="text1"/>
                <w:sz w:val="20"/>
                <w:szCs w:val="20"/>
              </w:rPr>
              <w:t>Parent/caregiver mostly ensures the child’s environment is consistently clean. Child is c</w:t>
            </w:r>
            <w:r w:rsidRPr="006E0E9B">
              <w:rPr>
                <w:rFonts w:ascii="Calibri" w:hAnsi="Calibri"/>
                <w:color w:val="000000" w:themeColor="text1"/>
                <w:sz w:val="20"/>
                <w:szCs w:val="20"/>
              </w:rPr>
              <w:t xml:space="preserve">lean, </w:t>
            </w:r>
            <w:r>
              <w:rPr>
                <w:rFonts w:ascii="Calibri" w:hAnsi="Calibri"/>
                <w:color w:val="000000" w:themeColor="text1"/>
                <w:sz w:val="20"/>
                <w:szCs w:val="20"/>
              </w:rPr>
              <w:t>washed/bathed, oral health</w:t>
            </w:r>
            <w:r w:rsidRPr="006E0E9B">
              <w:rPr>
                <w:rFonts w:ascii="Calibri" w:hAnsi="Calibri"/>
                <w:color w:val="000000" w:themeColor="text1"/>
                <w:sz w:val="20"/>
                <w:szCs w:val="20"/>
              </w:rPr>
              <w:t xml:space="preserve"> and hair cared for daily</w:t>
            </w:r>
            <w:r>
              <w:rPr>
                <w:rFonts w:ascii="Calibri" w:hAnsi="Calibri"/>
                <w:color w:val="000000" w:themeColor="text1"/>
                <w:sz w:val="20"/>
                <w:szCs w:val="20"/>
              </w:rPr>
              <w:t xml:space="preserve">. </w:t>
            </w:r>
            <w:r w:rsidR="00DE1C82">
              <w:rPr>
                <w:rFonts w:ascii="Calibri" w:hAnsi="Calibri"/>
                <w:color w:val="000000" w:themeColor="text1"/>
                <w:sz w:val="20"/>
                <w:szCs w:val="20"/>
              </w:rPr>
              <w:t>For b</w:t>
            </w:r>
            <w:r>
              <w:rPr>
                <w:rFonts w:ascii="Calibri" w:hAnsi="Calibri"/>
                <w:color w:val="000000" w:themeColor="text1"/>
                <w:sz w:val="20"/>
                <w:szCs w:val="20"/>
              </w:rPr>
              <w:t>abies, n</w:t>
            </w:r>
            <w:r>
              <w:rPr>
                <w:rFonts w:ascii="Calibri" w:hAnsi="Calibri"/>
                <w:sz w:val="20"/>
                <w:szCs w:val="20"/>
              </w:rPr>
              <w:t xml:space="preserve">appy is changed when full and attention paid to preventing/treating nappy rash.  </w:t>
            </w:r>
            <w:r w:rsidR="00DE1C82">
              <w:rPr>
                <w:rFonts w:ascii="Calibri" w:hAnsi="Calibri"/>
                <w:sz w:val="20"/>
                <w:szCs w:val="20"/>
              </w:rPr>
              <w:t>Child is mostly taught, supervised and helped as needed.</w:t>
            </w:r>
          </w:p>
        </w:tc>
      </w:tr>
      <w:tr w:rsidR="00AC2E8E" w:rsidRPr="0022403C" w14:paraId="230A606D" w14:textId="77777777" w:rsidTr="7D2C49E5">
        <w:tc>
          <w:tcPr>
            <w:tcW w:w="571" w:type="dxa"/>
            <w:vMerge/>
            <w:vAlign w:val="center"/>
          </w:tcPr>
          <w:p w14:paraId="2D5E67B7" w14:textId="77777777" w:rsidR="00AC2E8E" w:rsidRPr="00B3470A" w:rsidRDefault="00AC2E8E" w:rsidP="00DF1591">
            <w:pPr>
              <w:spacing w:before="40" w:after="40"/>
              <w:rPr>
                <w:rFonts w:ascii="Calibri" w:hAnsi="Calibri"/>
                <w:b/>
              </w:rPr>
            </w:pPr>
          </w:p>
        </w:tc>
        <w:tc>
          <w:tcPr>
            <w:tcW w:w="1417" w:type="dxa"/>
            <w:shd w:val="clear" w:color="auto" w:fill="FFF2CC"/>
            <w:vAlign w:val="center"/>
          </w:tcPr>
          <w:p w14:paraId="19BD94D9" w14:textId="77777777" w:rsidR="00AC2E8E" w:rsidRPr="0022403C" w:rsidRDefault="00AC2E8E" w:rsidP="00DF1591">
            <w:pPr>
              <w:spacing w:before="40" w:after="40"/>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7938" w:type="dxa"/>
            <w:shd w:val="clear" w:color="auto" w:fill="FFFFFF" w:themeFill="background1"/>
            <w:vAlign w:val="center"/>
          </w:tcPr>
          <w:p w14:paraId="22B8B527" w14:textId="1B6D6487" w:rsidR="00AC2E8E" w:rsidRPr="006E0E9B" w:rsidRDefault="00AC2E8E" w:rsidP="008D43EA">
            <w:pPr>
              <w:ind w:right="-107"/>
              <w:rPr>
                <w:rFonts w:ascii="Calibri" w:hAnsi="Calibri"/>
                <w:color w:val="000000" w:themeColor="text1"/>
                <w:sz w:val="20"/>
                <w:szCs w:val="20"/>
              </w:rPr>
            </w:pPr>
            <w:r>
              <w:rPr>
                <w:rFonts w:ascii="Calibri" w:hAnsi="Calibri"/>
                <w:color w:val="000000" w:themeColor="text1"/>
                <w:sz w:val="20"/>
                <w:szCs w:val="20"/>
              </w:rPr>
              <w:t>Parent/caregiver inconsistently ensures the child’s environment is clean. Child is occasionally c</w:t>
            </w:r>
            <w:r w:rsidRPr="006E0E9B">
              <w:rPr>
                <w:rFonts w:ascii="Calibri" w:hAnsi="Calibri"/>
                <w:color w:val="000000" w:themeColor="text1"/>
                <w:sz w:val="20"/>
                <w:szCs w:val="20"/>
              </w:rPr>
              <w:t xml:space="preserve">lean, </w:t>
            </w:r>
            <w:r>
              <w:rPr>
                <w:rFonts w:ascii="Calibri" w:hAnsi="Calibri"/>
                <w:color w:val="000000" w:themeColor="text1"/>
                <w:sz w:val="20"/>
                <w:szCs w:val="20"/>
              </w:rPr>
              <w:t>washed/bathed, oral health</w:t>
            </w:r>
            <w:r w:rsidRPr="006E0E9B">
              <w:rPr>
                <w:rFonts w:ascii="Calibri" w:hAnsi="Calibri"/>
                <w:color w:val="000000" w:themeColor="text1"/>
                <w:sz w:val="20"/>
                <w:szCs w:val="20"/>
              </w:rPr>
              <w:t xml:space="preserve"> and hair cared for daily</w:t>
            </w:r>
            <w:r>
              <w:rPr>
                <w:rFonts w:ascii="Calibri" w:hAnsi="Calibri"/>
                <w:color w:val="000000" w:themeColor="text1"/>
                <w:sz w:val="20"/>
                <w:szCs w:val="20"/>
              </w:rPr>
              <w:t xml:space="preserve">, not </w:t>
            </w:r>
            <w:r w:rsidR="008D43EA">
              <w:rPr>
                <w:rFonts w:ascii="Calibri" w:hAnsi="Calibri"/>
                <w:color w:val="000000" w:themeColor="text1"/>
                <w:sz w:val="20"/>
                <w:szCs w:val="20"/>
              </w:rPr>
              <w:t xml:space="preserve">always </w:t>
            </w:r>
            <w:r>
              <w:rPr>
                <w:rFonts w:ascii="Calibri" w:hAnsi="Calibri"/>
                <w:color w:val="000000" w:themeColor="text1"/>
                <w:sz w:val="20"/>
                <w:szCs w:val="20"/>
              </w:rPr>
              <w:t xml:space="preserve">carried out to an adequate standard. </w:t>
            </w:r>
            <w:r w:rsidR="00DE1C82">
              <w:rPr>
                <w:rFonts w:ascii="Calibri" w:hAnsi="Calibri"/>
                <w:color w:val="000000" w:themeColor="text1"/>
                <w:sz w:val="20"/>
                <w:szCs w:val="20"/>
              </w:rPr>
              <w:t>For b</w:t>
            </w:r>
            <w:r>
              <w:rPr>
                <w:rFonts w:ascii="Calibri" w:hAnsi="Calibri"/>
                <w:color w:val="000000" w:themeColor="text1"/>
                <w:sz w:val="20"/>
                <w:szCs w:val="20"/>
              </w:rPr>
              <w:t>abies, n</w:t>
            </w:r>
            <w:r>
              <w:rPr>
                <w:rFonts w:ascii="Calibri" w:hAnsi="Calibri"/>
                <w:sz w:val="20"/>
                <w:szCs w:val="20"/>
              </w:rPr>
              <w:t xml:space="preserve">appy is not always changed when full or attention paid to preventing/treating nappy rash.  </w:t>
            </w:r>
            <w:r w:rsidR="00DE1C82">
              <w:rPr>
                <w:rFonts w:ascii="Calibri" w:hAnsi="Calibri"/>
                <w:sz w:val="20"/>
                <w:szCs w:val="20"/>
              </w:rPr>
              <w:t>Child is n</w:t>
            </w:r>
            <w:r w:rsidRPr="006E0E9B">
              <w:rPr>
                <w:rFonts w:ascii="Calibri" w:hAnsi="Calibri"/>
                <w:color w:val="000000" w:themeColor="text1"/>
                <w:sz w:val="20"/>
                <w:szCs w:val="20"/>
              </w:rPr>
              <w:t xml:space="preserve">ot always </w:t>
            </w:r>
            <w:r w:rsidR="00DE1C82">
              <w:rPr>
                <w:rFonts w:ascii="Calibri" w:hAnsi="Calibri"/>
                <w:color w:val="000000" w:themeColor="text1"/>
                <w:sz w:val="20"/>
                <w:szCs w:val="20"/>
              </w:rPr>
              <w:t>taught, supervised or helped as needed</w:t>
            </w:r>
            <w:r w:rsidRPr="006E0E9B">
              <w:rPr>
                <w:rFonts w:ascii="Calibri" w:hAnsi="Calibri"/>
                <w:color w:val="000000" w:themeColor="text1"/>
                <w:sz w:val="20"/>
                <w:szCs w:val="20"/>
              </w:rPr>
              <w:t>.</w:t>
            </w:r>
          </w:p>
        </w:tc>
      </w:tr>
      <w:tr w:rsidR="00AC2E8E" w:rsidRPr="0022403C" w14:paraId="0F19B5A5" w14:textId="77777777" w:rsidTr="7D2C49E5">
        <w:tc>
          <w:tcPr>
            <w:tcW w:w="571" w:type="dxa"/>
            <w:vMerge/>
            <w:vAlign w:val="center"/>
          </w:tcPr>
          <w:p w14:paraId="60220578" w14:textId="77777777" w:rsidR="00AC2E8E" w:rsidRPr="00B3470A" w:rsidRDefault="00AC2E8E" w:rsidP="00DF1591">
            <w:pPr>
              <w:spacing w:before="40" w:after="40"/>
              <w:rPr>
                <w:rFonts w:ascii="Calibri" w:hAnsi="Calibri"/>
                <w:b/>
              </w:rPr>
            </w:pPr>
          </w:p>
        </w:tc>
        <w:tc>
          <w:tcPr>
            <w:tcW w:w="1417" w:type="dxa"/>
            <w:shd w:val="clear" w:color="auto" w:fill="F2DBDB" w:themeFill="accent2" w:themeFillTint="33"/>
            <w:vAlign w:val="center"/>
          </w:tcPr>
          <w:p w14:paraId="1438BE90" w14:textId="77777777" w:rsidR="00AC2E8E" w:rsidRPr="0022403C" w:rsidRDefault="00AC2E8E" w:rsidP="00DF1591">
            <w:pPr>
              <w:spacing w:before="40" w:after="40"/>
              <w:rPr>
                <w:rFonts w:ascii="Calibri" w:hAnsi="Calibri"/>
                <w:b/>
                <w:sz w:val="20"/>
                <w:szCs w:val="20"/>
              </w:rPr>
            </w:pPr>
            <w:r>
              <w:rPr>
                <w:rFonts w:ascii="Calibri" w:hAnsi="Calibri"/>
                <w:b/>
                <w:sz w:val="20"/>
                <w:szCs w:val="20"/>
              </w:rPr>
              <w:t>4.Many</w:t>
            </w:r>
            <w:r w:rsidRPr="0022403C">
              <w:rPr>
                <w:rFonts w:ascii="Calibri" w:hAnsi="Calibri"/>
                <w:b/>
                <w:sz w:val="20"/>
                <w:szCs w:val="20"/>
              </w:rPr>
              <w:t xml:space="preserve"> Needs Unmet</w:t>
            </w:r>
          </w:p>
        </w:tc>
        <w:tc>
          <w:tcPr>
            <w:tcW w:w="7938" w:type="dxa"/>
            <w:shd w:val="clear" w:color="auto" w:fill="FFFFFF" w:themeFill="background1"/>
            <w:vAlign w:val="center"/>
          </w:tcPr>
          <w:p w14:paraId="04C91510" w14:textId="6AAA13B8" w:rsidR="00AC2E8E" w:rsidRDefault="00AC2E8E" w:rsidP="00DE1C82">
            <w:pPr>
              <w:ind w:right="-107"/>
              <w:rPr>
                <w:rFonts w:ascii="Calibri" w:hAnsi="Calibri"/>
                <w:color w:val="000000" w:themeColor="text1"/>
                <w:sz w:val="20"/>
                <w:szCs w:val="20"/>
              </w:rPr>
            </w:pPr>
            <w:r>
              <w:rPr>
                <w:rFonts w:ascii="Calibri" w:hAnsi="Calibri"/>
                <w:color w:val="000000" w:themeColor="text1"/>
                <w:sz w:val="20"/>
                <w:szCs w:val="20"/>
              </w:rPr>
              <w:t>The child’s environment is not always clean. Child is occasionally c</w:t>
            </w:r>
            <w:r w:rsidRPr="006E0E9B">
              <w:rPr>
                <w:rFonts w:ascii="Calibri" w:hAnsi="Calibri"/>
                <w:color w:val="000000" w:themeColor="text1"/>
                <w:sz w:val="20"/>
                <w:szCs w:val="20"/>
              </w:rPr>
              <w:t xml:space="preserve">lean, </w:t>
            </w:r>
            <w:r>
              <w:rPr>
                <w:rFonts w:ascii="Calibri" w:hAnsi="Calibri"/>
                <w:color w:val="000000" w:themeColor="text1"/>
                <w:sz w:val="20"/>
                <w:szCs w:val="20"/>
              </w:rPr>
              <w:t>washed/bathed,</w:t>
            </w:r>
            <w:r w:rsidRPr="006E0E9B">
              <w:rPr>
                <w:rFonts w:ascii="Calibri" w:hAnsi="Calibri"/>
                <w:color w:val="000000" w:themeColor="text1"/>
                <w:sz w:val="20"/>
                <w:szCs w:val="20"/>
              </w:rPr>
              <w:t xml:space="preserve"> but often can be dirty</w:t>
            </w:r>
            <w:r w:rsidR="00DE1C82">
              <w:rPr>
                <w:rFonts w:ascii="Calibri" w:hAnsi="Calibri"/>
                <w:color w:val="000000" w:themeColor="text1"/>
                <w:sz w:val="20"/>
                <w:szCs w:val="20"/>
              </w:rPr>
              <w:t xml:space="preserve"> and </w:t>
            </w:r>
            <w:r>
              <w:rPr>
                <w:rFonts w:ascii="Calibri" w:hAnsi="Calibri"/>
                <w:sz w:val="20"/>
                <w:szCs w:val="20"/>
              </w:rPr>
              <w:t>may have headlice/ skin complaints that are not always treated</w:t>
            </w:r>
            <w:r w:rsidR="00DE1C82">
              <w:rPr>
                <w:rFonts w:ascii="Calibri" w:hAnsi="Calibri"/>
                <w:sz w:val="20"/>
                <w:szCs w:val="20"/>
              </w:rPr>
              <w:t xml:space="preserve">. </w:t>
            </w:r>
            <w:r>
              <w:rPr>
                <w:rFonts w:ascii="Calibri" w:hAnsi="Calibri"/>
                <w:sz w:val="20"/>
                <w:szCs w:val="20"/>
              </w:rPr>
              <w:t xml:space="preserve">Child may </w:t>
            </w:r>
            <w:r w:rsidR="00DE1C82">
              <w:rPr>
                <w:rFonts w:ascii="Calibri" w:hAnsi="Calibri"/>
                <w:sz w:val="20"/>
                <w:szCs w:val="20"/>
              </w:rPr>
              <w:t xml:space="preserve">have poor oral health and </w:t>
            </w:r>
            <w:r>
              <w:rPr>
                <w:rFonts w:ascii="Calibri" w:hAnsi="Calibri"/>
                <w:sz w:val="20"/>
                <w:szCs w:val="20"/>
              </w:rPr>
              <w:t xml:space="preserve">not be registered with a dentist.  </w:t>
            </w:r>
            <w:r w:rsidR="00DE1C82">
              <w:rPr>
                <w:rFonts w:ascii="Calibri" w:hAnsi="Calibri"/>
                <w:sz w:val="20"/>
                <w:szCs w:val="20"/>
              </w:rPr>
              <w:t>For b</w:t>
            </w:r>
            <w:r>
              <w:rPr>
                <w:rFonts w:ascii="Calibri" w:hAnsi="Calibri"/>
                <w:sz w:val="20"/>
                <w:szCs w:val="20"/>
              </w:rPr>
              <w:t xml:space="preserve">abies, nappy is not always changed immediately when full or attention paid to preventing/treating nappy rash.  </w:t>
            </w:r>
          </w:p>
          <w:p w14:paraId="3139BD23" w14:textId="44521412" w:rsidR="00AC2E8E" w:rsidRPr="006E0E9B" w:rsidRDefault="00DE1C82" w:rsidP="00DF1591">
            <w:pPr>
              <w:ind w:right="-107"/>
              <w:rPr>
                <w:rFonts w:ascii="Calibri" w:hAnsi="Calibri"/>
                <w:color w:val="000000" w:themeColor="text1"/>
              </w:rPr>
            </w:pPr>
            <w:r>
              <w:rPr>
                <w:rFonts w:ascii="Calibri" w:hAnsi="Calibri"/>
                <w:color w:val="000000" w:themeColor="text1"/>
                <w:sz w:val="20"/>
                <w:szCs w:val="20"/>
              </w:rPr>
              <w:t>Parent/caregiver does not teach about personal hygiene and there is</w:t>
            </w:r>
            <w:r w:rsidR="00AC2E8E" w:rsidRPr="006E0E9B">
              <w:rPr>
                <w:rFonts w:ascii="Calibri" w:hAnsi="Calibri"/>
                <w:color w:val="000000" w:themeColor="text1"/>
                <w:sz w:val="20"/>
                <w:szCs w:val="20"/>
              </w:rPr>
              <w:t xml:space="preserve"> minimum supervision.</w:t>
            </w:r>
          </w:p>
        </w:tc>
      </w:tr>
      <w:tr w:rsidR="00AC2E8E" w:rsidRPr="0022403C" w14:paraId="700E5926" w14:textId="77777777" w:rsidTr="7D2C49E5">
        <w:tc>
          <w:tcPr>
            <w:tcW w:w="571" w:type="dxa"/>
            <w:vMerge/>
            <w:vAlign w:val="center"/>
          </w:tcPr>
          <w:p w14:paraId="685A2AD2" w14:textId="77777777" w:rsidR="00AC2E8E" w:rsidRPr="00B3470A" w:rsidRDefault="00AC2E8E" w:rsidP="00DF1591">
            <w:pPr>
              <w:spacing w:before="40" w:after="40"/>
              <w:rPr>
                <w:rFonts w:ascii="Calibri" w:hAnsi="Calibri"/>
                <w:b/>
              </w:rPr>
            </w:pPr>
          </w:p>
        </w:tc>
        <w:tc>
          <w:tcPr>
            <w:tcW w:w="1417" w:type="dxa"/>
            <w:shd w:val="clear" w:color="auto" w:fill="FF5050"/>
            <w:vAlign w:val="center"/>
          </w:tcPr>
          <w:p w14:paraId="662996C0" w14:textId="77777777" w:rsidR="00AC2E8E" w:rsidRPr="0022403C" w:rsidRDefault="00AC2E8E" w:rsidP="00DF1591">
            <w:pPr>
              <w:spacing w:before="40" w:after="40"/>
              <w:rPr>
                <w:rFonts w:ascii="Calibri" w:hAnsi="Calibri"/>
                <w:b/>
                <w:sz w:val="20"/>
                <w:szCs w:val="20"/>
              </w:rPr>
            </w:pPr>
            <w:r>
              <w:rPr>
                <w:rFonts w:ascii="Calibri" w:hAnsi="Calibri"/>
                <w:b/>
                <w:sz w:val="20"/>
                <w:szCs w:val="20"/>
              </w:rPr>
              <w:t>5.All</w:t>
            </w:r>
            <w:r w:rsidRPr="0022403C">
              <w:rPr>
                <w:rFonts w:ascii="Calibri" w:hAnsi="Calibri"/>
                <w:b/>
                <w:sz w:val="20"/>
                <w:szCs w:val="20"/>
              </w:rPr>
              <w:t xml:space="preserve"> Needs Unmet</w:t>
            </w:r>
          </w:p>
        </w:tc>
        <w:tc>
          <w:tcPr>
            <w:tcW w:w="7938" w:type="dxa"/>
            <w:shd w:val="clear" w:color="auto" w:fill="FFFFFF" w:themeFill="background1"/>
            <w:vAlign w:val="center"/>
          </w:tcPr>
          <w:p w14:paraId="577CF6A1" w14:textId="7EAD8302" w:rsidR="00AC2E8E" w:rsidRPr="00945BB4" w:rsidRDefault="00AC2E8E" w:rsidP="00DE1C82">
            <w:pPr>
              <w:rPr>
                <w:rFonts w:ascii="Calibri" w:hAnsi="Calibri"/>
                <w:sz w:val="20"/>
                <w:szCs w:val="20"/>
              </w:rPr>
            </w:pPr>
            <w:r w:rsidRPr="7D2C49E5">
              <w:rPr>
                <w:rFonts w:ascii="Calibri" w:hAnsi="Calibri"/>
                <w:color w:val="000000" w:themeColor="text1"/>
                <w:sz w:val="20"/>
                <w:szCs w:val="20"/>
              </w:rPr>
              <w:t xml:space="preserve">The child’s environment is rarely/never clean. Child is nearly always dirty, unwashed </w:t>
            </w:r>
            <w:r w:rsidR="6E987D44" w:rsidRPr="7D2C49E5">
              <w:rPr>
                <w:rFonts w:ascii="Calibri" w:hAnsi="Calibri"/>
                <w:color w:val="000000" w:themeColor="text1"/>
                <w:sz w:val="20"/>
                <w:szCs w:val="20"/>
              </w:rPr>
              <w:t>and not provided with toiletries</w:t>
            </w:r>
            <w:r w:rsidR="7F05DA48" w:rsidRPr="7D2C49E5">
              <w:rPr>
                <w:rFonts w:ascii="Calibri" w:hAnsi="Calibri"/>
                <w:color w:val="000000" w:themeColor="text1"/>
                <w:sz w:val="20"/>
                <w:szCs w:val="20"/>
              </w:rPr>
              <w:t xml:space="preserve">. </w:t>
            </w:r>
            <w:r w:rsidR="6E987D44" w:rsidRPr="7D2C49E5">
              <w:rPr>
                <w:rFonts w:ascii="Calibri" w:hAnsi="Calibri"/>
                <w:color w:val="000000" w:themeColor="text1"/>
                <w:sz w:val="20"/>
                <w:szCs w:val="20"/>
              </w:rPr>
              <w:t>The child is not registered with a dentist and has poor</w:t>
            </w:r>
            <w:r w:rsidRPr="7D2C49E5">
              <w:rPr>
                <w:rFonts w:ascii="Calibri" w:hAnsi="Calibri"/>
                <w:color w:val="000000" w:themeColor="text1"/>
                <w:sz w:val="20"/>
                <w:szCs w:val="20"/>
              </w:rPr>
              <w:t xml:space="preserve"> oral</w:t>
            </w:r>
            <w:r w:rsidR="0BE621F8" w:rsidRPr="7D2C49E5">
              <w:rPr>
                <w:rFonts w:ascii="Calibri" w:hAnsi="Calibri"/>
                <w:color w:val="000000" w:themeColor="text1"/>
                <w:sz w:val="20"/>
                <w:szCs w:val="20"/>
              </w:rPr>
              <w:t xml:space="preserve"> and/or physical</w:t>
            </w:r>
            <w:r w:rsidRPr="7D2C49E5">
              <w:rPr>
                <w:rFonts w:ascii="Calibri" w:hAnsi="Calibri"/>
                <w:color w:val="000000" w:themeColor="text1"/>
                <w:sz w:val="20"/>
                <w:szCs w:val="20"/>
              </w:rPr>
              <w:t xml:space="preserve"> health</w:t>
            </w:r>
            <w:r w:rsidR="6E987D44" w:rsidRPr="7D2C49E5">
              <w:rPr>
                <w:rFonts w:ascii="Calibri" w:hAnsi="Calibri"/>
                <w:color w:val="000000" w:themeColor="text1"/>
                <w:sz w:val="20"/>
                <w:szCs w:val="20"/>
              </w:rPr>
              <w:t>.</w:t>
            </w:r>
            <w:r w:rsidRPr="7D2C49E5">
              <w:rPr>
                <w:rFonts w:ascii="Calibri" w:hAnsi="Calibri"/>
                <w:color w:val="000000" w:themeColor="text1"/>
                <w:sz w:val="20"/>
                <w:szCs w:val="20"/>
              </w:rPr>
              <w:t xml:space="preserve"> </w:t>
            </w:r>
            <w:r w:rsidR="6E987D44" w:rsidRPr="7D2C49E5">
              <w:rPr>
                <w:rFonts w:ascii="Calibri" w:hAnsi="Calibri"/>
                <w:color w:val="000000" w:themeColor="text1"/>
                <w:sz w:val="20"/>
                <w:szCs w:val="20"/>
              </w:rPr>
              <w:t>For b</w:t>
            </w:r>
            <w:r w:rsidRPr="7D2C49E5">
              <w:rPr>
                <w:rFonts w:ascii="Calibri" w:hAnsi="Calibri"/>
                <w:sz w:val="20"/>
                <w:szCs w:val="20"/>
              </w:rPr>
              <w:t xml:space="preserve">abies, </w:t>
            </w:r>
            <w:r w:rsidR="0BE621F8" w:rsidRPr="7D2C49E5">
              <w:rPr>
                <w:rFonts w:ascii="Calibri" w:hAnsi="Calibri"/>
                <w:sz w:val="20"/>
                <w:szCs w:val="20"/>
              </w:rPr>
              <w:t xml:space="preserve">this could be </w:t>
            </w:r>
            <w:r w:rsidRPr="7D2C49E5">
              <w:rPr>
                <w:rFonts w:ascii="Calibri" w:hAnsi="Calibri"/>
                <w:sz w:val="20"/>
                <w:szCs w:val="20"/>
              </w:rPr>
              <w:t xml:space="preserve">untreated nappy </w:t>
            </w:r>
            <w:r w:rsidR="75C8D48E" w:rsidRPr="7D2C49E5">
              <w:rPr>
                <w:rFonts w:ascii="Calibri" w:hAnsi="Calibri"/>
                <w:color w:val="000000" w:themeColor="text1"/>
                <w:sz w:val="20"/>
                <w:szCs w:val="20"/>
              </w:rPr>
              <w:t>rash.</w:t>
            </w:r>
            <w:r w:rsidRPr="7D2C49E5">
              <w:rPr>
                <w:rFonts w:ascii="Calibri" w:hAnsi="Calibri"/>
                <w:color w:val="000000" w:themeColor="text1"/>
                <w:sz w:val="20"/>
                <w:szCs w:val="20"/>
              </w:rPr>
              <w:t xml:space="preserve"> Parent/caregiver shows no concern about young person’s personal hygiene</w:t>
            </w:r>
            <w:r w:rsidR="6E987D44" w:rsidRPr="7D2C49E5">
              <w:rPr>
                <w:rFonts w:ascii="Calibri" w:hAnsi="Calibri"/>
                <w:color w:val="000000" w:themeColor="text1"/>
                <w:sz w:val="20"/>
                <w:szCs w:val="20"/>
              </w:rPr>
              <w:t xml:space="preserve"> and does not teach</w:t>
            </w:r>
            <w:r w:rsidR="6E987D44" w:rsidRPr="7D2C49E5">
              <w:rPr>
                <w:rFonts w:ascii="Calibri" w:hAnsi="Calibri"/>
                <w:sz w:val="20"/>
                <w:szCs w:val="20"/>
              </w:rPr>
              <w:t xml:space="preserve"> hygiene habits. </w:t>
            </w:r>
          </w:p>
        </w:tc>
      </w:tr>
    </w:tbl>
    <w:p w14:paraId="717EFEC3" w14:textId="77777777" w:rsidR="00AC2E8E" w:rsidRDefault="00AC2E8E" w:rsidP="00AC2E8E"/>
    <w:p w14:paraId="1CFCE76B" w14:textId="69839413" w:rsidR="00AC2E8E" w:rsidRPr="00DE1C82" w:rsidRDefault="00AC2E8E" w:rsidP="00AC2E8E">
      <w:pPr>
        <w:rPr>
          <w:rFonts w:asciiTheme="minorHAnsi" w:hAnsiTheme="minorHAnsi" w:cstheme="minorHAnsi"/>
          <w:b/>
          <w:bCs/>
          <w:color w:val="009634"/>
        </w:rPr>
      </w:pPr>
      <w:r w:rsidRPr="00DE1C82">
        <w:rPr>
          <w:rFonts w:asciiTheme="minorHAnsi" w:hAnsiTheme="minorHAnsi" w:cstheme="minorHAnsi"/>
          <w:b/>
          <w:bCs/>
          <w:color w:val="009634"/>
        </w:rPr>
        <w:t>SUMMARY AND SIGNPOSTING</w:t>
      </w:r>
    </w:p>
    <w:p w14:paraId="77D47C82" w14:textId="77777777" w:rsidR="00DE1C82" w:rsidRPr="00DE1C82" w:rsidRDefault="00DE1C82" w:rsidP="00AC2E8E">
      <w:pPr>
        <w:rPr>
          <w:rFonts w:asciiTheme="minorHAnsi" w:hAnsiTheme="minorHAnsi" w:cstheme="minorHAnsi"/>
          <w:b/>
          <w:bCs/>
          <w:color w:val="009634"/>
          <w:sz w:val="22"/>
          <w:szCs w:val="22"/>
        </w:rPr>
      </w:pPr>
    </w:p>
    <w:tbl>
      <w:tblPr>
        <w:tblStyle w:val="TableGrid"/>
        <w:tblW w:w="9889" w:type="dxa"/>
        <w:tblLook w:val="04A0" w:firstRow="1" w:lastRow="0" w:firstColumn="1" w:lastColumn="0" w:noHBand="0" w:noVBand="1"/>
      </w:tblPr>
      <w:tblGrid>
        <w:gridCol w:w="9889"/>
      </w:tblGrid>
      <w:tr w:rsidR="00AC2E8E" w14:paraId="1294E2BB" w14:textId="77777777" w:rsidTr="00DF1591">
        <w:tc>
          <w:tcPr>
            <w:tcW w:w="9889" w:type="dxa"/>
          </w:tcPr>
          <w:p w14:paraId="548EA438" w14:textId="7C73CCAC" w:rsidR="005C7616" w:rsidRDefault="00AC2E8E" w:rsidP="005C7616">
            <w:pPr>
              <w:rPr>
                <w:rFonts w:asciiTheme="minorHAnsi" w:hAnsiTheme="minorHAnsi" w:cstheme="minorHAnsi"/>
                <w:b/>
              </w:rPr>
            </w:pPr>
            <w:r w:rsidRPr="00DE1C82">
              <w:rPr>
                <w:rFonts w:asciiTheme="minorHAnsi" w:hAnsiTheme="minorHAnsi" w:cstheme="minorHAnsi"/>
                <w:b/>
                <w:sz w:val="22"/>
                <w:szCs w:val="22"/>
              </w:rPr>
              <w:t xml:space="preserve">Summary of discussion, including what may need to change and what is working </w:t>
            </w:r>
            <w:r w:rsidR="005C7616">
              <w:rPr>
                <w:rFonts w:asciiTheme="minorHAnsi" w:hAnsiTheme="minorHAnsi" w:cstheme="minorHAnsi"/>
                <w:b/>
              </w:rPr>
              <w:t xml:space="preserve">well (underlying drivers </w:t>
            </w:r>
            <w:r w:rsidR="002D33D7">
              <w:rPr>
                <w:rFonts w:asciiTheme="minorHAnsi" w:hAnsiTheme="minorHAnsi" w:cstheme="minorHAnsi"/>
                <w:b/>
              </w:rPr>
              <w:t xml:space="preserve">to </w:t>
            </w:r>
            <w:r w:rsidR="005C7616">
              <w:rPr>
                <w:rFonts w:asciiTheme="minorHAnsi" w:hAnsiTheme="minorHAnsi" w:cstheme="minorHAnsi"/>
                <w:b/>
              </w:rPr>
              <w:t>the strengths and needs should be considered here)</w:t>
            </w:r>
          </w:p>
          <w:p w14:paraId="7F3EEDC1" w14:textId="77777777" w:rsidR="005C7616" w:rsidRDefault="005C7616" w:rsidP="005C7616">
            <w:pPr>
              <w:rPr>
                <w:rFonts w:asciiTheme="minorHAnsi" w:hAnsiTheme="minorHAnsi" w:cstheme="minorHAnsi"/>
                <w:b/>
              </w:rPr>
            </w:pPr>
          </w:p>
          <w:p w14:paraId="2C33F728" w14:textId="77777777" w:rsidR="005C7616" w:rsidRDefault="005C7616" w:rsidP="005C7616">
            <w:pPr>
              <w:rPr>
                <w:rFonts w:asciiTheme="minorHAnsi" w:hAnsiTheme="minorHAnsi" w:cstheme="minorHAnsi"/>
                <w:b/>
              </w:rPr>
            </w:pPr>
          </w:p>
          <w:p w14:paraId="609D7EB0" w14:textId="77777777" w:rsidR="005C7616" w:rsidRDefault="005C7616" w:rsidP="005C7616">
            <w:pPr>
              <w:rPr>
                <w:rFonts w:asciiTheme="minorHAnsi" w:hAnsiTheme="minorHAnsi" w:cstheme="minorHAnsi"/>
                <w:b/>
              </w:rPr>
            </w:pPr>
          </w:p>
          <w:p w14:paraId="151218E1" w14:textId="77777777" w:rsidR="005C7616" w:rsidRDefault="005C7616" w:rsidP="005C7616">
            <w:pPr>
              <w:rPr>
                <w:rFonts w:asciiTheme="minorHAnsi" w:hAnsiTheme="minorHAnsi" w:cstheme="minorHAnsi"/>
                <w:b/>
              </w:rPr>
            </w:pPr>
          </w:p>
          <w:p w14:paraId="72513BA3" w14:textId="48D0AE1E" w:rsidR="005C7616" w:rsidRPr="00145796" w:rsidRDefault="005C7616" w:rsidP="005C7616">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sidR="00585D98">
              <w:rPr>
                <w:rFonts w:asciiTheme="minorHAnsi" w:hAnsiTheme="minorHAnsi" w:cstheme="minorHAnsi"/>
                <w:b/>
              </w:rPr>
              <w:t>?</w:t>
            </w:r>
          </w:p>
          <w:p w14:paraId="6F2510F7" w14:textId="77777777" w:rsidR="00AC2E8E" w:rsidRDefault="00AC2E8E" w:rsidP="00DF1591">
            <w:pPr>
              <w:rPr>
                <w:rFonts w:cstheme="minorHAnsi"/>
                <w:b/>
              </w:rPr>
            </w:pPr>
          </w:p>
          <w:p w14:paraId="7C08D487" w14:textId="77777777" w:rsidR="00AC2E8E" w:rsidRDefault="00AC2E8E" w:rsidP="00DF1591">
            <w:pPr>
              <w:rPr>
                <w:rFonts w:cstheme="minorHAnsi"/>
                <w:b/>
              </w:rPr>
            </w:pPr>
          </w:p>
          <w:p w14:paraId="79CE4888" w14:textId="77777777" w:rsidR="00AC2E8E" w:rsidRDefault="00AC2E8E" w:rsidP="00DF1591">
            <w:pPr>
              <w:rPr>
                <w:rFonts w:cstheme="minorHAnsi"/>
                <w:b/>
              </w:rPr>
            </w:pPr>
          </w:p>
          <w:p w14:paraId="79C19598" w14:textId="77777777" w:rsidR="00AC2E8E" w:rsidRDefault="00AC2E8E" w:rsidP="00DF1591">
            <w:pPr>
              <w:rPr>
                <w:rFonts w:ascii="Calibri" w:hAnsi="Calibri"/>
                <w:b/>
                <w:sz w:val="28"/>
                <w:szCs w:val="28"/>
              </w:rPr>
            </w:pPr>
          </w:p>
        </w:tc>
      </w:tr>
    </w:tbl>
    <w:p w14:paraId="74CAD2CF" w14:textId="77777777" w:rsidR="00AC2E8E" w:rsidRDefault="00AC2E8E" w:rsidP="00AC2E8E">
      <w:pPr>
        <w:rPr>
          <w:rFonts w:cstheme="minorHAnsi"/>
        </w:rPr>
      </w:pPr>
    </w:p>
    <w:p w14:paraId="0C5D1B55" w14:textId="77777777" w:rsidR="00AE287C" w:rsidRDefault="00AE287C" w:rsidP="00AC2E8E">
      <w:pPr>
        <w:rPr>
          <w:rFonts w:asciiTheme="minorHAnsi" w:hAnsiTheme="minorHAnsi" w:cstheme="minorHAnsi"/>
          <w:sz w:val="22"/>
          <w:szCs w:val="22"/>
        </w:rPr>
      </w:pPr>
    </w:p>
    <w:p w14:paraId="53B338B1" w14:textId="77777777" w:rsidR="00AE287C" w:rsidRDefault="00AE287C" w:rsidP="00AC2E8E">
      <w:pPr>
        <w:rPr>
          <w:rFonts w:asciiTheme="minorHAnsi" w:hAnsiTheme="minorHAnsi" w:cstheme="minorHAnsi"/>
          <w:sz w:val="22"/>
          <w:szCs w:val="22"/>
        </w:rPr>
      </w:pPr>
    </w:p>
    <w:p w14:paraId="21E580C9" w14:textId="77777777" w:rsidR="00AE287C" w:rsidRDefault="00AE287C" w:rsidP="00AC2E8E">
      <w:pPr>
        <w:rPr>
          <w:rFonts w:asciiTheme="minorHAnsi" w:hAnsiTheme="minorHAnsi" w:cstheme="minorHAnsi"/>
          <w:sz w:val="22"/>
          <w:szCs w:val="22"/>
        </w:rPr>
      </w:pPr>
    </w:p>
    <w:p w14:paraId="63C4CA33" w14:textId="77777777" w:rsidR="00AE287C" w:rsidRDefault="00AE287C" w:rsidP="00AC2E8E">
      <w:pPr>
        <w:rPr>
          <w:rFonts w:asciiTheme="minorHAnsi" w:hAnsiTheme="minorHAnsi" w:cstheme="minorHAnsi"/>
          <w:sz w:val="22"/>
          <w:szCs w:val="22"/>
        </w:rPr>
      </w:pPr>
    </w:p>
    <w:p w14:paraId="240635DA" w14:textId="7C8A6154" w:rsidR="00AC2E8E" w:rsidRPr="00DE1C82" w:rsidRDefault="00AC2E8E" w:rsidP="00AC2E8E">
      <w:pPr>
        <w:rPr>
          <w:rFonts w:asciiTheme="minorHAnsi" w:hAnsiTheme="minorHAnsi" w:cstheme="minorHAnsi"/>
          <w:sz w:val="22"/>
          <w:szCs w:val="22"/>
        </w:rPr>
      </w:pPr>
      <w:r w:rsidRPr="00DE1C82">
        <w:rPr>
          <w:rFonts w:asciiTheme="minorHAnsi" w:hAnsiTheme="minorHAnsi" w:cstheme="minorHAnsi"/>
          <w:sz w:val="22"/>
          <w:szCs w:val="22"/>
        </w:rPr>
        <w:lastRenderedPageBreak/>
        <w:t>Some of the potential options for support or ideas to make improvements. This includes actions that the parent/parent/caregiver can do themselves.</w:t>
      </w:r>
    </w:p>
    <w:tbl>
      <w:tblPr>
        <w:tblStyle w:val="TableGrid"/>
        <w:tblW w:w="9889" w:type="dxa"/>
        <w:tblLook w:val="04A0" w:firstRow="1" w:lastRow="0" w:firstColumn="1" w:lastColumn="0" w:noHBand="0" w:noVBand="1"/>
      </w:tblPr>
      <w:tblGrid>
        <w:gridCol w:w="5098"/>
        <w:gridCol w:w="4791"/>
      </w:tblGrid>
      <w:tr w:rsidR="00AC2E8E" w14:paraId="01B37194" w14:textId="77777777" w:rsidTr="00AE287C">
        <w:tc>
          <w:tcPr>
            <w:tcW w:w="5098" w:type="dxa"/>
          </w:tcPr>
          <w:p w14:paraId="36203F40" w14:textId="2D5BAF30" w:rsidR="00AC2E8E" w:rsidRPr="00DE1C82" w:rsidRDefault="00DF032E" w:rsidP="00DE1C82">
            <w:pPr>
              <w:pStyle w:val="CommentText"/>
              <w:numPr>
                <w:ilvl w:val="0"/>
                <w:numId w:val="30"/>
              </w:numPr>
              <w:ind w:left="284"/>
              <w:rPr>
                <w:rFonts w:asciiTheme="minorHAnsi" w:hAnsiTheme="minorHAnsi" w:cstheme="minorHAnsi"/>
              </w:rPr>
            </w:pPr>
            <w:hyperlink r:id="rId17" w:history="1">
              <w:r w:rsidR="00BE2D08" w:rsidRPr="00DE1C82">
                <w:rPr>
                  <w:rStyle w:val="Hyperlink"/>
                  <w:rFonts w:asciiTheme="minorHAnsi" w:hAnsiTheme="minorHAnsi" w:cstheme="minorHAnsi"/>
                </w:rPr>
                <w:t>https://www.schoolhealth.cnwl.nhs.uk/primary-school-children/health-and-wellbeing-zone/personal-hygiene /</w:t>
              </w:r>
            </w:hyperlink>
            <w:r w:rsidR="00AC2E8E" w:rsidRPr="00DE1C82">
              <w:rPr>
                <w:rFonts w:asciiTheme="minorHAnsi" w:hAnsiTheme="minorHAnsi" w:cstheme="minorHAnsi"/>
              </w:rPr>
              <w:t xml:space="preserve"> </w:t>
            </w:r>
          </w:p>
          <w:p w14:paraId="158FAB01" w14:textId="77777777" w:rsidR="00AC2E8E" w:rsidRPr="00DE1C82" w:rsidRDefault="00DF032E" w:rsidP="00DE1C82">
            <w:pPr>
              <w:pStyle w:val="ListParagraph"/>
              <w:numPr>
                <w:ilvl w:val="0"/>
                <w:numId w:val="30"/>
              </w:numPr>
              <w:ind w:left="284"/>
              <w:rPr>
                <w:rStyle w:val="Hyperlink"/>
                <w:rFonts w:asciiTheme="minorHAnsi" w:hAnsiTheme="minorHAnsi" w:cstheme="minorHAnsi"/>
                <w:sz w:val="20"/>
                <w:szCs w:val="20"/>
              </w:rPr>
            </w:pPr>
            <w:hyperlink r:id="rId18" w:history="1">
              <w:r w:rsidR="00AC2E8E" w:rsidRPr="00DE1C82">
                <w:rPr>
                  <w:rStyle w:val="Hyperlink"/>
                  <w:rFonts w:asciiTheme="minorHAnsi" w:hAnsiTheme="minorHAnsi" w:cstheme="minorHAnsi"/>
                  <w:sz w:val="20"/>
                  <w:szCs w:val="20"/>
                </w:rPr>
                <w:t>http://www.socialworkerstoolbox.com/daily-hygiene-checklist-children/</w:t>
              </w:r>
            </w:hyperlink>
          </w:p>
          <w:p w14:paraId="6DBDA362" w14:textId="77777777" w:rsidR="00AC2E8E" w:rsidRPr="00DE1C82" w:rsidRDefault="00AC2E8E" w:rsidP="00DE1C82">
            <w:pPr>
              <w:pStyle w:val="ListParagraph"/>
              <w:numPr>
                <w:ilvl w:val="0"/>
                <w:numId w:val="30"/>
              </w:numPr>
              <w:ind w:left="284"/>
              <w:rPr>
                <w:rFonts w:asciiTheme="minorHAnsi" w:hAnsiTheme="minorHAnsi" w:cstheme="minorHAnsi"/>
                <w:sz w:val="20"/>
                <w:szCs w:val="20"/>
              </w:rPr>
            </w:pPr>
            <w:r w:rsidRPr="00DE1C82">
              <w:rPr>
                <w:rFonts w:asciiTheme="minorHAnsi" w:hAnsiTheme="minorHAnsi" w:cstheme="minorHAnsi"/>
                <w:sz w:val="20"/>
                <w:szCs w:val="20"/>
              </w:rPr>
              <w:t>Universal Services - Support from family members/ friends</w:t>
            </w:r>
          </w:p>
          <w:p w14:paraId="56F7AF73" w14:textId="77777777" w:rsidR="00AC2E8E" w:rsidRPr="00DE1C82" w:rsidRDefault="00AC2E8E" w:rsidP="00DE1C82">
            <w:pPr>
              <w:pStyle w:val="ListParagraph"/>
              <w:numPr>
                <w:ilvl w:val="0"/>
                <w:numId w:val="30"/>
              </w:numPr>
              <w:ind w:left="284"/>
              <w:rPr>
                <w:rFonts w:asciiTheme="minorHAnsi" w:hAnsiTheme="minorHAnsi" w:cstheme="minorHAnsi"/>
                <w:sz w:val="20"/>
                <w:szCs w:val="20"/>
              </w:rPr>
            </w:pPr>
            <w:r w:rsidRPr="00DE1C82">
              <w:rPr>
                <w:rFonts w:asciiTheme="minorHAnsi" w:hAnsiTheme="minorHAnsi" w:cstheme="minorHAnsi"/>
                <w:sz w:val="20"/>
                <w:szCs w:val="20"/>
              </w:rPr>
              <w:t>Free sanitary scheme</w:t>
            </w:r>
          </w:p>
          <w:p w14:paraId="7712AAF0" w14:textId="77777777" w:rsidR="00AC2E8E" w:rsidRPr="00DE1C82" w:rsidRDefault="00AC2E8E" w:rsidP="00DE1C82">
            <w:pPr>
              <w:pStyle w:val="ListParagraph"/>
              <w:ind w:left="360"/>
              <w:rPr>
                <w:rFonts w:asciiTheme="minorHAnsi" w:hAnsiTheme="minorHAnsi" w:cstheme="minorHAnsi"/>
                <w:b/>
                <w:sz w:val="20"/>
                <w:szCs w:val="20"/>
              </w:rPr>
            </w:pPr>
          </w:p>
        </w:tc>
        <w:tc>
          <w:tcPr>
            <w:tcW w:w="4791" w:type="dxa"/>
          </w:tcPr>
          <w:p w14:paraId="2234A310" w14:textId="7777777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Minor ailment scheme (Headlice/ Nappy rash)</w:t>
            </w:r>
          </w:p>
          <w:p w14:paraId="5860699D" w14:textId="7777777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Consider Talking Therapies for low level parental mental health issues</w:t>
            </w:r>
          </w:p>
          <w:p w14:paraId="46E80805" w14:textId="7777777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Additional support from 0-19 service</w:t>
            </w:r>
          </w:p>
          <w:p w14:paraId="4E888194" w14:textId="7777777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Health Improvement Team</w:t>
            </w:r>
          </w:p>
          <w:p w14:paraId="65DFFBD5" w14:textId="7777777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Consider input for Mental Health Services for parental mental health issues</w:t>
            </w:r>
          </w:p>
          <w:p w14:paraId="50BD1AA1" w14:textId="1743DD57" w:rsidR="00AC2E8E" w:rsidRPr="00DE1C82" w:rsidRDefault="00AC2E8E" w:rsidP="00DE1C82">
            <w:pPr>
              <w:pStyle w:val="ListParagraph"/>
              <w:numPr>
                <w:ilvl w:val="0"/>
                <w:numId w:val="30"/>
              </w:numPr>
              <w:ind w:left="289"/>
              <w:rPr>
                <w:rFonts w:asciiTheme="minorHAnsi" w:hAnsiTheme="minorHAnsi" w:cstheme="minorHAnsi"/>
                <w:sz w:val="20"/>
                <w:szCs w:val="20"/>
              </w:rPr>
            </w:pPr>
            <w:r w:rsidRPr="00DE1C82">
              <w:rPr>
                <w:rFonts w:asciiTheme="minorHAnsi" w:hAnsiTheme="minorHAnsi" w:cstheme="minorHAnsi"/>
                <w:sz w:val="20"/>
                <w:szCs w:val="20"/>
              </w:rPr>
              <w:t>Early Help referral</w:t>
            </w:r>
          </w:p>
        </w:tc>
      </w:tr>
    </w:tbl>
    <w:p w14:paraId="2B69FE70" w14:textId="77777777" w:rsidR="00AC2E8E" w:rsidRPr="00AE287C" w:rsidRDefault="00AC2E8E" w:rsidP="00AC2E8E">
      <w:pPr>
        <w:rPr>
          <w:rFonts w:ascii="Calibri" w:hAnsi="Calibri"/>
          <w:b/>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AC2E8E" w:rsidRPr="00297FC4" w14:paraId="338436A8" w14:textId="77777777" w:rsidTr="00DF1591">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1C52E768" w14:textId="77777777" w:rsidR="00AC2E8E" w:rsidRPr="00B11D2C" w:rsidRDefault="00AC2E8E" w:rsidP="00DF1591">
            <w:pPr>
              <w:pStyle w:val="ListParagraph"/>
              <w:numPr>
                <w:ilvl w:val="1"/>
                <w:numId w:val="4"/>
              </w:numPr>
              <w:rPr>
                <w:rFonts w:asciiTheme="minorHAnsi" w:hAnsiTheme="minorHAnsi" w:cstheme="minorHAnsi"/>
                <w:b/>
                <w:bCs/>
                <w:color w:val="FFFFFF" w:themeColor="background1"/>
                <w:sz w:val="32"/>
                <w:szCs w:val="32"/>
              </w:rPr>
            </w:pPr>
            <w:r w:rsidRPr="00B11D2C">
              <w:rPr>
                <w:rFonts w:asciiTheme="minorHAnsi" w:hAnsiTheme="minorHAnsi" w:cstheme="minorHAnsi"/>
                <w:b/>
                <w:bCs/>
                <w:color w:val="FFFFFF" w:themeColor="background1"/>
                <w:sz w:val="32"/>
                <w:szCs w:val="32"/>
              </w:rPr>
              <w:t>PHYSICAL CARE</w:t>
            </w:r>
            <w:r>
              <w:rPr>
                <w:rFonts w:asciiTheme="minorHAnsi" w:hAnsiTheme="minorHAnsi" w:cstheme="minorHAnsi"/>
                <w:b/>
                <w:bCs/>
                <w:color w:val="FFFFFF" w:themeColor="background1"/>
                <w:sz w:val="32"/>
                <w:szCs w:val="32"/>
              </w:rPr>
              <w:t>: HEALTH</w:t>
            </w:r>
          </w:p>
        </w:tc>
      </w:tr>
    </w:tbl>
    <w:p w14:paraId="72319582" w14:textId="77777777" w:rsidR="00AC2E8E" w:rsidRDefault="00AC2E8E" w:rsidP="00AC2E8E">
      <w:pPr>
        <w:rPr>
          <w:color w:val="FF0000"/>
        </w:rPr>
      </w:pPr>
    </w:p>
    <w:tbl>
      <w:tblPr>
        <w:tblStyle w:val="TableGrid"/>
        <w:tblW w:w="9889" w:type="dxa"/>
        <w:tblLook w:val="04A0" w:firstRow="1" w:lastRow="0" w:firstColumn="1" w:lastColumn="0" w:noHBand="0" w:noVBand="1"/>
      </w:tblPr>
      <w:tblGrid>
        <w:gridCol w:w="9889"/>
      </w:tblGrid>
      <w:tr w:rsidR="00AC2E8E" w:rsidRPr="00463AC8" w14:paraId="670E74DF" w14:textId="77777777" w:rsidTr="7D2C49E5">
        <w:tc>
          <w:tcPr>
            <w:tcW w:w="9889" w:type="dxa"/>
            <w:shd w:val="clear" w:color="auto" w:fill="EAF1DD" w:themeFill="accent3" w:themeFillTint="33"/>
          </w:tcPr>
          <w:p w14:paraId="73418B31" w14:textId="77777777" w:rsidR="00AC2E8E" w:rsidRDefault="00AC2E8E" w:rsidP="00DF1591">
            <w:pPr>
              <w:rPr>
                <w:rFonts w:asciiTheme="minorHAnsi" w:hAnsiTheme="minorHAnsi" w:cstheme="minorHAnsi"/>
                <w:b/>
                <w:bCs/>
              </w:rPr>
            </w:pPr>
            <w:r w:rsidRPr="007B7639">
              <w:rPr>
                <w:rFonts w:asciiTheme="minorHAnsi" w:hAnsiTheme="minorHAnsi" w:cstheme="minorHAnsi"/>
              </w:rPr>
              <w:t xml:space="preserve"> </w:t>
            </w:r>
            <w:r>
              <w:rPr>
                <w:rFonts w:asciiTheme="minorHAnsi" w:hAnsiTheme="minorHAnsi" w:cstheme="minorHAnsi"/>
                <w:b/>
                <w:bCs/>
              </w:rPr>
              <w:t>Why g</w:t>
            </w:r>
            <w:r w:rsidRPr="00D358EE">
              <w:rPr>
                <w:rFonts w:asciiTheme="minorHAnsi" w:hAnsiTheme="minorHAnsi" w:cstheme="minorHAnsi"/>
                <w:b/>
                <w:bCs/>
              </w:rPr>
              <w:t xml:space="preserve">ood </w:t>
            </w:r>
            <w:r>
              <w:rPr>
                <w:rFonts w:asciiTheme="minorHAnsi" w:hAnsiTheme="minorHAnsi" w:cstheme="minorHAnsi"/>
                <w:b/>
                <w:bCs/>
              </w:rPr>
              <w:t>health is important</w:t>
            </w:r>
          </w:p>
          <w:p w14:paraId="3485D774" w14:textId="77777777" w:rsidR="00AC2E8E" w:rsidRPr="006E0E9B" w:rsidRDefault="00AC2E8E" w:rsidP="00DF1591">
            <w:pPr>
              <w:rPr>
                <w:rFonts w:asciiTheme="minorHAnsi" w:hAnsiTheme="minorHAnsi" w:cstheme="minorHAnsi"/>
                <w:b/>
                <w:bCs/>
                <w:sz w:val="12"/>
              </w:rPr>
            </w:pPr>
            <w:r w:rsidRPr="00D358EE">
              <w:rPr>
                <w:rFonts w:asciiTheme="minorHAnsi" w:hAnsiTheme="minorHAnsi" w:cstheme="minorHAnsi"/>
                <w:b/>
                <w:bCs/>
              </w:rPr>
              <w:t xml:space="preserve"> </w:t>
            </w:r>
          </w:p>
          <w:p w14:paraId="0DA75256" w14:textId="0C5BEB56" w:rsidR="00AC2E8E" w:rsidRPr="00463AC8" w:rsidRDefault="00AC2E8E" w:rsidP="2427AA4F">
            <w:pPr>
              <w:rPr>
                <w:rFonts w:asciiTheme="minorHAnsi" w:hAnsiTheme="minorHAnsi" w:cstheme="minorBidi"/>
              </w:rPr>
            </w:pPr>
            <w:r w:rsidRPr="7D2C49E5">
              <w:rPr>
                <w:rFonts w:asciiTheme="minorHAnsi" w:hAnsiTheme="minorHAnsi" w:cstheme="minorBidi"/>
                <w:color w:val="000000" w:themeColor="text1"/>
                <w:sz w:val="22"/>
                <w:szCs w:val="22"/>
              </w:rPr>
              <w:t xml:space="preserve">Staying healthy physically can help you stay healthy emotionally too. In order to identify and address health needs early it is important for children to be registered with a GP and Dentist and attend for regular eye </w:t>
            </w:r>
            <w:r w:rsidR="3E704CC8" w:rsidRPr="7D2C49E5">
              <w:rPr>
                <w:rFonts w:asciiTheme="minorHAnsi" w:hAnsiTheme="minorHAnsi" w:cstheme="minorBidi"/>
                <w:color w:val="000000" w:themeColor="text1"/>
                <w:sz w:val="22"/>
                <w:szCs w:val="22"/>
              </w:rPr>
              <w:t>check-ups</w:t>
            </w:r>
            <w:r w:rsidRPr="7D2C49E5">
              <w:rPr>
                <w:rFonts w:asciiTheme="minorHAnsi" w:hAnsiTheme="minorHAnsi" w:cstheme="minorBidi"/>
                <w:color w:val="000000" w:themeColor="text1"/>
                <w:sz w:val="22"/>
                <w:szCs w:val="22"/>
              </w:rPr>
              <w:t>. Routine child health surveillance provides professionals with the opportunity to see your child on a regular basis to identify any health concerns and ensure your child is provided with the right support. Where children have complex health needs professionals can assist you in accessing additional support to ensure their needs are met.</w:t>
            </w:r>
          </w:p>
        </w:tc>
      </w:tr>
    </w:tbl>
    <w:p w14:paraId="30A681BA" w14:textId="77777777" w:rsidR="00AC2E8E" w:rsidRDefault="00AC2E8E" w:rsidP="00AC2E8E"/>
    <w:tbl>
      <w:tblPr>
        <w:tblStyle w:val="TableGrid"/>
        <w:tblW w:w="9889" w:type="dxa"/>
        <w:tblLook w:val="04A0" w:firstRow="1" w:lastRow="0" w:firstColumn="1" w:lastColumn="0" w:noHBand="0" w:noVBand="1"/>
      </w:tblPr>
      <w:tblGrid>
        <w:gridCol w:w="9889"/>
      </w:tblGrid>
      <w:tr w:rsidR="00AC2E8E" w14:paraId="29D4ED63" w14:textId="77777777" w:rsidTr="00DF1591">
        <w:tc>
          <w:tcPr>
            <w:tcW w:w="9889" w:type="dxa"/>
          </w:tcPr>
          <w:p w14:paraId="7ECB99ED" w14:textId="77777777" w:rsidR="00AC2E8E" w:rsidRDefault="00AC2E8E" w:rsidP="00DF1591">
            <w:pPr>
              <w:tabs>
                <w:tab w:val="left" w:pos="3206"/>
              </w:tabs>
              <w:rPr>
                <w:rFonts w:asciiTheme="minorHAnsi" w:hAnsiTheme="minorHAnsi" w:cstheme="minorHAnsi"/>
                <w:b/>
                <w:bCs/>
              </w:rPr>
            </w:pPr>
            <w:r>
              <w:rPr>
                <w:rFonts w:asciiTheme="minorHAnsi" w:hAnsiTheme="minorHAnsi" w:cstheme="minorHAnsi"/>
                <w:b/>
                <w:bCs/>
              </w:rPr>
              <w:t>Lived Experiences</w:t>
            </w:r>
          </w:p>
          <w:p w14:paraId="63DD25BC" w14:textId="403D1969" w:rsidR="00AC2E8E" w:rsidRDefault="00AC2E8E" w:rsidP="00DF1591">
            <w:pPr>
              <w:tabs>
                <w:tab w:val="left" w:pos="3206"/>
              </w:tabs>
            </w:pPr>
            <w:r>
              <w:rPr>
                <w:rFonts w:asciiTheme="minorHAnsi" w:hAnsiTheme="minorHAnsi" w:cstheme="minorHAnsi"/>
                <w:bCs/>
                <w:i/>
                <w:sz w:val="22"/>
              </w:rPr>
              <w:t xml:space="preserve">How the child and the parent/care giver describe </w:t>
            </w:r>
            <w:r w:rsidR="005C7616">
              <w:rPr>
                <w:rFonts w:asciiTheme="minorHAnsi" w:hAnsiTheme="minorHAnsi" w:cstheme="minorHAnsi"/>
                <w:bCs/>
                <w:i/>
                <w:sz w:val="22"/>
              </w:rPr>
              <w:t>the physical care given:</w:t>
            </w:r>
          </w:p>
          <w:p w14:paraId="35FD9B41" w14:textId="77777777" w:rsidR="00AC2E8E" w:rsidRDefault="00AC2E8E" w:rsidP="00DF1591">
            <w:pPr>
              <w:tabs>
                <w:tab w:val="left" w:pos="3206"/>
              </w:tabs>
            </w:pPr>
          </w:p>
          <w:p w14:paraId="5D39CD0D" w14:textId="77777777" w:rsidR="00AC2E8E" w:rsidRDefault="00AC2E8E" w:rsidP="00DF1591">
            <w:pPr>
              <w:tabs>
                <w:tab w:val="left" w:pos="3206"/>
              </w:tabs>
            </w:pPr>
          </w:p>
          <w:p w14:paraId="0D7C4DA8" w14:textId="77777777" w:rsidR="00AC2E8E" w:rsidRDefault="00AC2E8E" w:rsidP="00DF1591">
            <w:pPr>
              <w:tabs>
                <w:tab w:val="left" w:pos="3206"/>
              </w:tabs>
            </w:pPr>
          </w:p>
          <w:p w14:paraId="74BBE904" w14:textId="77777777" w:rsidR="00AC2E8E" w:rsidRDefault="00AC2E8E" w:rsidP="00DF1591">
            <w:pPr>
              <w:tabs>
                <w:tab w:val="left" w:pos="3206"/>
              </w:tabs>
            </w:pPr>
          </w:p>
          <w:p w14:paraId="67E72720" w14:textId="77777777" w:rsidR="00AC2E8E" w:rsidRDefault="00AC2E8E" w:rsidP="00DF1591">
            <w:pPr>
              <w:tabs>
                <w:tab w:val="left" w:pos="3206"/>
              </w:tabs>
            </w:pPr>
          </w:p>
        </w:tc>
      </w:tr>
    </w:tbl>
    <w:p w14:paraId="68A3C4FB" w14:textId="77777777" w:rsidR="00AC2E8E" w:rsidRDefault="00AC2E8E" w:rsidP="00AC2E8E"/>
    <w:tbl>
      <w:tblPr>
        <w:tblW w:w="1007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1"/>
        <w:gridCol w:w="1418"/>
        <w:gridCol w:w="7228"/>
        <w:gridCol w:w="9"/>
      </w:tblGrid>
      <w:tr w:rsidR="00AC2E8E" w:rsidRPr="009D3D01" w14:paraId="49583431" w14:textId="77777777" w:rsidTr="7D2C49E5">
        <w:tc>
          <w:tcPr>
            <w:tcW w:w="10076" w:type="dxa"/>
            <w:gridSpan w:val="4"/>
            <w:shd w:val="clear" w:color="auto" w:fill="D9D9D9" w:themeFill="background1" w:themeFillShade="D9"/>
            <w:vAlign w:val="center"/>
          </w:tcPr>
          <w:p w14:paraId="6DC8BF1A" w14:textId="77777777" w:rsidR="00AC2E8E" w:rsidRPr="009D3D01" w:rsidRDefault="00AC2E8E" w:rsidP="00DF1591">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AC2E8E" w:rsidRPr="0022403C" w14:paraId="787C53D5" w14:textId="77777777" w:rsidTr="7D2C49E5">
        <w:trPr>
          <w:gridAfter w:val="1"/>
          <w:wAfter w:w="9" w:type="dxa"/>
        </w:trPr>
        <w:tc>
          <w:tcPr>
            <w:tcW w:w="1421" w:type="dxa"/>
            <w:vMerge w:val="restart"/>
            <w:shd w:val="clear" w:color="auto" w:fill="D9D9D9" w:themeFill="background1" w:themeFillShade="D9"/>
            <w:vAlign w:val="center"/>
          </w:tcPr>
          <w:p w14:paraId="57D71D6E" w14:textId="77777777" w:rsidR="00AC2E8E" w:rsidRPr="005E4937" w:rsidRDefault="00AC2E8E" w:rsidP="00DF1591">
            <w:pPr>
              <w:spacing w:before="40" w:after="40"/>
              <w:rPr>
                <w:rFonts w:ascii="Calibri" w:hAnsi="Calibri"/>
                <w:b/>
              </w:rPr>
            </w:pPr>
            <w:r w:rsidRPr="005E4937">
              <w:rPr>
                <w:rFonts w:ascii="Calibri" w:hAnsi="Calibri"/>
                <w:b/>
              </w:rPr>
              <w:t>a)</w:t>
            </w:r>
          </w:p>
          <w:p w14:paraId="7290F8CC" w14:textId="0304B301" w:rsidR="00AC2E8E" w:rsidRPr="007E658A" w:rsidRDefault="00EE31F6" w:rsidP="00DF1591">
            <w:pPr>
              <w:spacing w:before="40" w:after="40"/>
              <w:rPr>
                <w:rFonts w:ascii="Calibri" w:hAnsi="Calibri"/>
                <w:b/>
                <w:sz w:val="28"/>
                <w:szCs w:val="28"/>
              </w:rPr>
            </w:pPr>
            <w:r>
              <w:rPr>
                <w:rFonts w:ascii="Calibri" w:hAnsi="Calibri"/>
                <w:b/>
              </w:rPr>
              <w:t>Health needs met</w:t>
            </w:r>
          </w:p>
        </w:tc>
        <w:tc>
          <w:tcPr>
            <w:tcW w:w="1418" w:type="dxa"/>
            <w:shd w:val="clear" w:color="auto" w:fill="00B050"/>
            <w:vAlign w:val="center"/>
          </w:tcPr>
          <w:p w14:paraId="3EA5A345" w14:textId="77777777" w:rsidR="00AC2E8E" w:rsidRPr="0022403C" w:rsidRDefault="00AC2E8E" w:rsidP="00DF1591">
            <w:pPr>
              <w:spacing w:before="40" w:after="40"/>
              <w:rPr>
                <w:rFonts w:ascii="Calibri" w:hAnsi="Calibri"/>
                <w:b/>
                <w:sz w:val="20"/>
                <w:szCs w:val="20"/>
              </w:rPr>
            </w:pPr>
            <w:r>
              <w:rPr>
                <w:rFonts w:ascii="Calibri" w:hAnsi="Calibri"/>
                <w:b/>
                <w:sz w:val="20"/>
                <w:szCs w:val="20"/>
              </w:rPr>
              <w:t>1.</w:t>
            </w:r>
            <w:r w:rsidRPr="0022403C">
              <w:rPr>
                <w:rFonts w:ascii="Calibri" w:hAnsi="Calibri"/>
                <w:b/>
                <w:sz w:val="20"/>
                <w:szCs w:val="20"/>
              </w:rPr>
              <w:t>All Needs Met</w:t>
            </w:r>
          </w:p>
        </w:tc>
        <w:tc>
          <w:tcPr>
            <w:tcW w:w="7228" w:type="dxa"/>
            <w:shd w:val="clear" w:color="auto" w:fill="FFFFFF" w:themeFill="background1"/>
            <w:vAlign w:val="center"/>
          </w:tcPr>
          <w:p w14:paraId="73755CF7" w14:textId="23699666" w:rsidR="00AC2E8E" w:rsidRPr="00AE27E9" w:rsidRDefault="03465E7E" w:rsidP="7D2C49E5">
            <w:pPr>
              <w:rPr>
                <w:rFonts w:ascii="Calibri" w:hAnsi="Calibri"/>
                <w:sz w:val="20"/>
                <w:szCs w:val="20"/>
              </w:rPr>
            </w:pPr>
            <w:r w:rsidRPr="7D2C49E5">
              <w:rPr>
                <w:rFonts w:ascii="Calibri" w:hAnsi="Calibri"/>
                <w:sz w:val="20"/>
                <w:szCs w:val="20"/>
              </w:rPr>
              <w:t>Family work with</w:t>
            </w:r>
            <w:r w:rsidR="00AC2E8E" w:rsidRPr="7D2C49E5">
              <w:rPr>
                <w:rFonts w:ascii="Calibri" w:hAnsi="Calibri"/>
                <w:sz w:val="20"/>
                <w:szCs w:val="20"/>
              </w:rPr>
              <w:t xml:space="preserve"> health services</w:t>
            </w:r>
            <w:r w:rsidR="0B9984C7" w:rsidRPr="7D2C49E5">
              <w:rPr>
                <w:rFonts w:ascii="Calibri" w:hAnsi="Calibri"/>
                <w:sz w:val="20"/>
                <w:szCs w:val="20"/>
              </w:rPr>
              <w:t xml:space="preserve"> and parent/caregiver has a good understanding of child’s needs</w:t>
            </w:r>
            <w:r w:rsidR="5ADEE409" w:rsidRPr="7D2C49E5">
              <w:rPr>
                <w:rFonts w:ascii="Calibri" w:hAnsi="Calibri"/>
                <w:sz w:val="20"/>
                <w:szCs w:val="20"/>
              </w:rPr>
              <w:t>. Child attends</w:t>
            </w:r>
            <w:r w:rsidR="00AC2E8E" w:rsidRPr="7D2C49E5">
              <w:rPr>
                <w:rFonts w:ascii="Calibri" w:hAnsi="Calibri"/>
                <w:sz w:val="20"/>
                <w:szCs w:val="20"/>
              </w:rPr>
              <w:t xml:space="preserve"> health </w:t>
            </w:r>
            <w:r w:rsidR="33FEBCD9" w:rsidRPr="7D2C49E5">
              <w:rPr>
                <w:rFonts w:ascii="Calibri" w:hAnsi="Calibri"/>
                <w:sz w:val="20"/>
                <w:szCs w:val="20"/>
              </w:rPr>
              <w:t xml:space="preserve">checks and </w:t>
            </w:r>
            <w:r w:rsidR="00AC2E8E" w:rsidRPr="7D2C49E5">
              <w:rPr>
                <w:rFonts w:ascii="Calibri" w:hAnsi="Calibri"/>
                <w:sz w:val="20"/>
                <w:szCs w:val="20"/>
              </w:rPr>
              <w:t xml:space="preserve">appointments as required unless valid reason provided.  Excellent awareness of healthy lifestyle and preventative measures. Home environment is smoke free. </w:t>
            </w:r>
          </w:p>
        </w:tc>
      </w:tr>
      <w:tr w:rsidR="00AC2E8E" w:rsidRPr="0022403C" w14:paraId="24FFC87D" w14:textId="77777777" w:rsidTr="7D2C49E5">
        <w:trPr>
          <w:gridAfter w:val="1"/>
          <w:wAfter w:w="9" w:type="dxa"/>
        </w:trPr>
        <w:tc>
          <w:tcPr>
            <w:tcW w:w="1421" w:type="dxa"/>
            <w:vMerge/>
            <w:vAlign w:val="center"/>
          </w:tcPr>
          <w:p w14:paraId="54A905FE" w14:textId="77777777" w:rsidR="00AC2E8E" w:rsidRPr="0022403C" w:rsidRDefault="00AC2E8E" w:rsidP="00DF1591">
            <w:pPr>
              <w:spacing w:before="40" w:after="40"/>
              <w:rPr>
                <w:rFonts w:ascii="Calibri" w:hAnsi="Calibri"/>
                <w:b/>
                <w:sz w:val="20"/>
                <w:szCs w:val="20"/>
              </w:rPr>
            </w:pPr>
          </w:p>
        </w:tc>
        <w:tc>
          <w:tcPr>
            <w:tcW w:w="1418" w:type="dxa"/>
            <w:shd w:val="clear" w:color="auto" w:fill="D6E3BC" w:themeFill="accent3" w:themeFillTint="66"/>
            <w:vAlign w:val="center"/>
          </w:tcPr>
          <w:p w14:paraId="7357C59A" w14:textId="77777777" w:rsidR="00AC2E8E" w:rsidRPr="0022403C" w:rsidRDefault="00AC2E8E" w:rsidP="00DF1591">
            <w:pPr>
              <w:spacing w:before="40" w:after="40"/>
              <w:rPr>
                <w:rFonts w:ascii="Calibri" w:hAnsi="Calibri"/>
                <w:b/>
                <w:sz w:val="20"/>
                <w:szCs w:val="20"/>
              </w:rPr>
            </w:pPr>
            <w:r>
              <w:rPr>
                <w:rFonts w:ascii="Calibri" w:hAnsi="Calibri"/>
                <w:b/>
                <w:sz w:val="20"/>
                <w:szCs w:val="20"/>
              </w:rPr>
              <w:t xml:space="preserve">2.Many </w:t>
            </w:r>
            <w:r w:rsidRPr="0022403C">
              <w:rPr>
                <w:rFonts w:ascii="Calibri" w:hAnsi="Calibri"/>
                <w:b/>
                <w:sz w:val="20"/>
                <w:szCs w:val="20"/>
              </w:rPr>
              <w:t>Needs Met</w:t>
            </w:r>
          </w:p>
        </w:tc>
        <w:tc>
          <w:tcPr>
            <w:tcW w:w="7228" w:type="dxa"/>
            <w:shd w:val="clear" w:color="auto" w:fill="FFFFFF" w:themeFill="background1"/>
            <w:vAlign w:val="center"/>
          </w:tcPr>
          <w:p w14:paraId="0944871B" w14:textId="64B8A733" w:rsidR="00AC2E8E" w:rsidRPr="00AE27E9" w:rsidRDefault="03465E7E" w:rsidP="7D2C49E5">
            <w:pPr>
              <w:rPr>
                <w:rFonts w:ascii="Calibri" w:hAnsi="Calibri"/>
                <w:sz w:val="20"/>
                <w:szCs w:val="20"/>
              </w:rPr>
            </w:pPr>
            <w:r w:rsidRPr="7D2C49E5">
              <w:rPr>
                <w:rFonts w:ascii="Calibri" w:hAnsi="Calibri"/>
                <w:sz w:val="20"/>
                <w:szCs w:val="20"/>
              </w:rPr>
              <w:t>Family generally work with</w:t>
            </w:r>
            <w:r w:rsidR="00AC2E8E" w:rsidRPr="7D2C49E5">
              <w:rPr>
                <w:rFonts w:ascii="Calibri" w:hAnsi="Calibri"/>
                <w:sz w:val="20"/>
                <w:szCs w:val="20"/>
              </w:rPr>
              <w:t xml:space="preserve"> health services</w:t>
            </w:r>
            <w:r w:rsidR="0B9984C7" w:rsidRPr="7D2C49E5">
              <w:rPr>
                <w:rFonts w:ascii="Calibri" w:hAnsi="Calibri"/>
                <w:sz w:val="20"/>
                <w:szCs w:val="20"/>
              </w:rPr>
              <w:t xml:space="preserve"> and parent/caregiver has a good understanding of child’s needs</w:t>
            </w:r>
            <w:r w:rsidR="33FEBCD9" w:rsidRPr="7D2C49E5">
              <w:rPr>
                <w:rFonts w:ascii="Calibri" w:hAnsi="Calibri"/>
                <w:sz w:val="20"/>
                <w:szCs w:val="20"/>
              </w:rPr>
              <w:t xml:space="preserve">. </w:t>
            </w:r>
            <w:r w:rsidR="5ADEE409" w:rsidRPr="7D2C49E5">
              <w:rPr>
                <w:rFonts w:ascii="Calibri" w:hAnsi="Calibri"/>
                <w:sz w:val="20"/>
                <w:szCs w:val="20"/>
              </w:rPr>
              <w:t>C</w:t>
            </w:r>
            <w:r w:rsidR="33FEBCD9" w:rsidRPr="7D2C49E5">
              <w:rPr>
                <w:rFonts w:ascii="Calibri" w:hAnsi="Calibri"/>
                <w:sz w:val="20"/>
                <w:szCs w:val="20"/>
              </w:rPr>
              <w:t>hild</w:t>
            </w:r>
            <w:r w:rsidR="5ADEE409" w:rsidRPr="7D2C49E5">
              <w:rPr>
                <w:rFonts w:ascii="Calibri" w:hAnsi="Calibri"/>
                <w:sz w:val="20"/>
                <w:szCs w:val="20"/>
              </w:rPr>
              <w:t xml:space="preserve"> attends</w:t>
            </w:r>
            <w:r w:rsidR="00AC2E8E" w:rsidRPr="7D2C49E5">
              <w:rPr>
                <w:rFonts w:ascii="Calibri" w:hAnsi="Calibri"/>
                <w:sz w:val="20"/>
                <w:szCs w:val="20"/>
              </w:rPr>
              <w:t xml:space="preserve"> health checks and appointments including dental and optical care</w:t>
            </w:r>
            <w:r w:rsidR="33FEBCD9" w:rsidRPr="7D2C49E5">
              <w:rPr>
                <w:rFonts w:ascii="Calibri" w:hAnsi="Calibri"/>
                <w:sz w:val="20"/>
                <w:szCs w:val="20"/>
              </w:rPr>
              <w:t xml:space="preserve"> </w:t>
            </w:r>
            <w:proofErr w:type="gramStart"/>
            <w:r w:rsidR="00AC2E8E" w:rsidRPr="7D2C49E5">
              <w:rPr>
                <w:rFonts w:ascii="Calibri" w:hAnsi="Calibri"/>
                <w:sz w:val="20"/>
                <w:szCs w:val="20"/>
              </w:rPr>
              <w:t>the majority of</w:t>
            </w:r>
            <w:proofErr w:type="gramEnd"/>
            <w:r w:rsidR="00AC2E8E" w:rsidRPr="7D2C49E5">
              <w:rPr>
                <w:rFonts w:ascii="Calibri" w:hAnsi="Calibri"/>
                <w:sz w:val="20"/>
                <w:szCs w:val="20"/>
              </w:rPr>
              <w:t xml:space="preserve"> the time unless valid reason provided.  Good awareness of healthy lifestyle and preventative measures.  </w:t>
            </w:r>
            <w:r w:rsidR="5ADEE409" w:rsidRPr="7D2C49E5">
              <w:rPr>
                <w:rFonts w:ascii="Calibri" w:hAnsi="Calibri"/>
                <w:sz w:val="20"/>
                <w:szCs w:val="20"/>
              </w:rPr>
              <w:t>Smoke free h</w:t>
            </w:r>
            <w:r w:rsidR="00AC2E8E" w:rsidRPr="7D2C49E5">
              <w:rPr>
                <w:rFonts w:ascii="Calibri" w:hAnsi="Calibri"/>
                <w:sz w:val="20"/>
                <w:szCs w:val="20"/>
              </w:rPr>
              <w:t xml:space="preserve">ome environment.  </w:t>
            </w:r>
          </w:p>
        </w:tc>
      </w:tr>
      <w:tr w:rsidR="00AC2E8E" w:rsidRPr="0022403C" w14:paraId="6617A270" w14:textId="77777777" w:rsidTr="7D2C49E5">
        <w:trPr>
          <w:gridAfter w:val="1"/>
          <w:wAfter w:w="9" w:type="dxa"/>
        </w:trPr>
        <w:tc>
          <w:tcPr>
            <w:tcW w:w="1421" w:type="dxa"/>
            <w:vMerge/>
            <w:vAlign w:val="center"/>
          </w:tcPr>
          <w:p w14:paraId="03BB274D" w14:textId="77777777" w:rsidR="00AC2E8E" w:rsidRPr="0022403C" w:rsidRDefault="00AC2E8E" w:rsidP="00DF1591">
            <w:pPr>
              <w:spacing w:before="40" w:after="40"/>
              <w:rPr>
                <w:rFonts w:ascii="Calibri" w:hAnsi="Calibri"/>
                <w:b/>
                <w:sz w:val="20"/>
                <w:szCs w:val="20"/>
              </w:rPr>
            </w:pPr>
          </w:p>
        </w:tc>
        <w:tc>
          <w:tcPr>
            <w:tcW w:w="1418" w:type="dxa"/>
            <w:shd w:val="clear" w:color="auto" w:fill="FFF2CC"/>
            <w:vAlign w:val="center"/>
          </w:tcPr>
          <w:p w14:paraId="3DDF57D1" w14:textId="77777777" w:rsidR="00AC2E8E" w:rsidRPr="0022403C" w:rsidRDefault="00AC2E8E" w:rsidP="00DF1591">
            <w:pPr>
              <w:spacing w:before="40" w:after="40"/>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7228" w:type="dxa"/>
            <w:shd w:val="clear" w:color="auto" w:fill="FFFFFF" w:themeFill="background1"/>
            <w:vAlign w:val="center"/>
          </w:tcPr>
          <w:p w14:paraId="3C38B229" w14:textId="427AE519" w:rsidR="00AC2E8E" w:rsidRPr="00AE27E9" w:rsidRDefault="1B297332" w:rsidP="7D2C49E5">
            <w:pPr>
              <w:rPr>
                <w:rFonts w:ascii="Calibri" w:hAnsi="Calibri"/>
                <w:sz w:val="20"/>
                <w:szCs w:val="20"/>
              </w:rPr>
            </w:pPr>
            <w:r w:rsidRPr="7D2C49E5">
              <w:rPr>
                <w:rFonts w:ascii="Calibri" w:hAnsi="Calibri"/>
                <w:sz w:val="20"/>
                <w:szCs w:val="20"/>
              </w:rPr>
              <w:t>Family sometimes work</w:t>
            </w:r>
            <w:r w:rsidR="00AC2E8E" w:rsidRPr="7D2C49E5">
              <w:rPr>
                <w:rFonts w:ascii="Calibri" w:hAnsi="Calibri"/>
                <w:sz w:val="20"/>
                <w:szCs w:val="20"/>
              </w:rPr>
              <w:t xml:space="preserve"> </w:t>
            </w:r>
            <w:r w:rsidR="5ADEE409" w:rsidRPr="7D2C49E5">
              <w:rPr>
                <w:rFonts w:ascii="Calibri" w:hAnsi="Calibri"/>
                <w:sz w:val="20"/>
                <w:szCs w:val="20"/>
              </w:rPr>
              <w:t>with health services</w:t>
            </w:r>
            <w:r w:rsidR="00AC2E8E" w:rsidRPr="7D2C49E5">
              <w:rPr>
                <w:rFonts w:ascii="Calibri" w:hAnsi="Calibri"/>
                <w:sz w:val="20"/>
                <w:szCs w:val="20"/>
              </w:rPr>
              <w:t xml:space="preserve"> after prompting. </w:t>
            </w:r>
            <w:r w:rsidR="1B0D3FAB" w:rsidRPr="7D2C49E5">
              <w:rPr>
                <w:rFonts w:ascii="Calibri" w:hAnsi="Calibri"/>
                <w:sz w:val="20"/>
                <w:szCs w:val="20"/>
              </w:rPr>
              <w:t xml:space="preserve">Parent/caregiver has some understanding of the child’s needs. </w:t>
            </w:r>
            <w:r w:rsidR="00AC2E8E" w:rsidRPr="7D2C49E5">
              <w:rPr>
                <w:rFonts w:ascii="Calibri" w:hAnsi="Calibri"/>
                <w:sz w:val="20"/>
                <w:szCs w:val="20"/>
              </w:rPr>
              <w:t xml:space="preserve">Child </w:t>
            </w:r>
            <w:r w:rsidR="33FEBCD9" w:rsidRPr="7D2C49E5">
              <w:rPr>
                <w:rFonts w:ascii="Calibri" w:hAnsi="Calibri"/>
                <w:sz w:val="20"/>
                <w:szCs w:val="20"/>
              </w:rPr>
              <w:t xml:space="preserve">may not be registered with GP or Dentist and </w:t>
            </w:r>
            <w:r w:rsidR="5ADEE409" w:rsidRPr="7D2C49E5">
              <w:rPr>
                <w:rFonts w:ascii="Calibri" w:hAnsi="Calibri"/>
                <w:sz w:val="20"/>
                <w:szCs w:val="20"/>
              </w:rPr>
              <w:t>does not attend required</w:t>
            </w:r>
            <w:r w:rsidR="00AC2E8E" w:rsidRPr="7D2C49E5">
              <w:rPr>
                <w:rFonts w:ascii="Calibri" w:hAnsi="Calibri"/>
                <w:sz w:val="20"/>
                <w:szCs w:val="20"/>
              </w:rPr>
              <w:t xml:space="preserve"> health checks and appointments. Some awareness of healthy lifestyle and preventative measures</w:t>
            </w:r>
            <w:r w:rsidR="33FEBCD9" w:rsidRPr="7D2C49E5">
              <w:rPr>
                <w:rFonts w:ascii="Calibri" w:hAnsi="Calibri"/>
                <w:sz w:val="20"/>
                <w:szCs w:val="20"/>
              </w:rPr>
              <w:t xml:space="preserve"> but not consistently applied</w:t>
            </w:r>
            <w:r w:rsidR="00AC2E8E" w:rsidRPr="7D2C49E5">
              <w:rPr>
                <w:rFonts w:ascii="Calibri" w:hAnsi="Calibri"/>
                <w:sz w:val="20"/>
                <w:szCs w:val="20"/>
              </w:rPr>
              <w:t xml:space="preserve">.  </w:t>
            </w:r>
          </w:p>
        </w:tc>
      </w:tr>
      <w:tr w:rsidR="00AC2E8E" w:rsidRPr="0022403C" w14:paraId="6742092F" w14:textId="77777777" w:rsidTr="7D2C49E5">
        <w:trPr>
          <w:gridAfter w:val="1"/>
          <w:wAfter w:w="9" w:type="dxa"/>
        </w:trPr>
        <w:tc>
          <w:tcPr>
            <w:tcW w:w="1421" w:type="dxa"/>
            <w:vMerge/>
            <w:vAlign w:val="center"/>
          </w:tcPr>
          <w:p w14:paraId="33BF90D5" w14:textId="77777777" w:rsidR="00AC2E8E" w:rsidRPr="0022403C" w:rsidRDefault="00AC2E8E" w:rsidP="00DF1591">
            <w:pPr>
              <w:spacing w:before="40" w:after="40"/>
              <w:rPr>
                <w:rFonts w:ascii="Calibri" w:hAnsi="Calibri"/>
                <w:b/>
                <w:sz w:val="20"/>
                <w:szCs w:val="20"/>
              </w:rPr>
            </w:pPr>
          </w:p>
        </w:tc>
        <w:tc>
          <w:tcPr>
            <w:tcW w:w="1418" w:type="dxa"/>
            <w:shd w:val="clear" w:color="auto" w:fill="F2DBDB" w:themeFill="accent2" w:themeFillTint="33"/>
            <w:vAlign w:val="center"/>
          </w:tcPr>
          <w:p w14:paraId="572415AB" w14:textId="77777777" w:rsidR="00AC2E8E" w:rsidRPr="0022403C" w:rsidRDefault="00AC2E8E" w:rsidP="00DF1591">
            <w:pPr>
              <w:spacing w:before="40" w:after="40"/>
              <w:rPr>
                <w:rFonts w:ascii="Calibri" w:hAnsi="Calibri"/>
                <w:b/>
                <w:sz w:val="20"/>
                <w:szCs w:val="20"/>
              </w:rPr>
            </w:pPr>
            <w:r>
              <w:rPr>
                <w:rFonts w:ascii="Calibri" w:hAnsi="Calibri"/>
                <w:b/>
                <w:sz w:val="20"/>
                <w:szCs w:val="20"/>
              </w:rPr>
              <w:t>4.Many</w:t>
            </w:r>
            <w:r w:rsidRPr="0022403C">
              <w:rPr>
                <w:rFonts w:ascii="Calibri" w:hAnsi="Calibri"/>
                <w:b/>
                <w:sz w:val="20"/>
                <w:szCs w:val="20"/>
              </w:rPr>
              <w:t xml:space="preserve"> Needs Unmet</w:t>
            </w:r>
          </w:p>
        </w:tc>
        <w:tc>
          <w:tcPr>
            <w:tcW w:w="7228" w:type="dxa"/>
            <w:shd w:val="clear" w:color="auto" w:fill="FFFFFF" w:themeFill="background1"/>
            <w:vAlign w:val="center"/>
          </w:tcPr>
          <w:p w14:paraId="1E60163E" w14:textId="00382EB3" w:rsidR="00AC2E8E" w:rsidRPr="00AE27E9" w:rsidRDefault="5A2161F4" w:rsidP="7D2C49E5">
            <w:pPr>
              <w:rPr>
                <w:rFonts w:ascii="Calibri" w:hAnsi="Calibri"/>
                <w:sz w:val="20"/>
                <w:szCs w:val="20"/>
              </w:rPr>
            </w:pPr>
            <w:r w:rsidRPr="7D2C49E5">
              <w:rPr>
                <w:rFonts w:ascii="Calibri" w:hAnsi="Calibri"/>
                <w:sz w:val="20"/>
                <w:szCs w:val="20"/>
              </w:rPr>
              <w:t xml:space="preserve">Parent/caregiver </w:t>
            </w:r>
            <w:r w:rsidR="17A15048" w:rsidRPr="7D2C49E5">
              <w:rPr>
                <w:rFonts w:ascii="Calibri" w:hAnsi="Calibri"/>
                <w:sz w:val="20"/>
                <w:szCs w:val="20"/>
              </w:rPr>
              <w:t>h</w:t>
            </w:r>
            <w:r w:rsidRPr="7D2C49E5">
              <w:rPr>
                <w:rFonts w:ascii="Calibri" w:hAnsi="Calibri"/>
                <w:sz w:val="20"/>
                <w:szCs w:val="20"/>
              </w:rPr>
              <w:t xml:space="preserve">as limited understand of child’s health needs. </w:t>
            </w:r>
            <w:r w:rsidR="184FEDA2" w:rsidRPr="7D2C49E5">
              <w:rPr>
                <w:rFonts w:ascii="Calibri" w:hAnsi="Calibri"/>
                <w:sz w:val="20"/>
                <w:szCs w:val="20"/>
              </w:rPr>
              <w:t>Family don’t often work</w:t>
            </w:r>
            <w:r w:rsidR="00AC2E8E" w:rsidRPr="7D2C49E5">
              <w:rPr>
                <w:rFonts w:ascii="Calibri" w:hAnsi="Calibri"/>
                <w:sz w:val="20"/>
                <w:szCs w:val="20"/>
              </w:rPr>
              <w:t xml:space="preserve"> with health services. Child </w:t>
            </w:r>
            <w:r w:rsidR="45F95EFC" w:rsidRPr="7D2C49E5">
              <w:rPr>
                <w:rFonts w:ascii="Calibri" w:hAnsi="Calibri"/>
                <w:sz w:val="20"/>
                <w:szCs w:val="20"/>
              </w:rPr>
              <w:t xml:space="preserve">may not be registered with GP or Dentist and </w:t>
            </w:r>
            <w:r w:rsidR="00AC2E8E" w:rsidRPr="7D2C49E5">
              <w:rPr>
                <w:rFonts w:ascii="Calibri" w:hAnsi="Calibri"/>
                <w:sz w:val="20"/>
                <w:szCs w:val="20"/>
              </w:rPr>
              <w:t xml:space="preserve">is not brought to most required health checks and appointments. Lacking awareness of healthy lifestyle and preventative measures.  Home environment rarely smoke free.  </w:t>
            </w:r>
          </w:p>
        </w:tc>
      </w:tr>
      <w:tr w:rsidR="00AC2E8E" w:rsidRPr="0022403C" w14:paraId="082DFB97" w14:textId="77777777" w:rsidTr="7D2C49E5">
        <w:trPr>
          <w:gridAfter w:val="1"/>
          <w:wAfter w:w="9" w:type="dxa"/>
        </w:trPr>
        <w:tc>
          <w:tcPr>
            <w:tcW w:w="1421" w:type="dxa"/>
            <w:vMerge/>
            <w:vAlign w:val="center"/>
          </w:tcPr>
          <w:p w14:paraId="6B6746E8" w14:textId="77777777" w:rsidR="00AC2E8E" w:rsidRPr="0022403C" w:rsidRDefault="00AC2E8E" w:rsidP="00DF1591">
            <w:pPr>
              <w:spacing w:before="40" w:after="40"/>
              <w:rPr>
                <w:rFonts w:ascii="Calibri" w:hAnsi="Calibri"/>
                <w:b/>
                <w:sz w:val="20"/>
                <w:szCs w:val="20"/>
              </w:rPr>
            </w:pPr>
          </w:p>
        </w:tc>
        <w:tc>
          <w:tcPr>
            <w:tcW w:w="1418" w:type="dxa"/>
            <w:shd w:val="clear" w:color="auto" w:fill="FF5050"/>
            <w:vAlign w:val="center"/>
          </w:tcPr>
          <w:p w14:paraId="741835A1" w14:textId="4384F1D8" w:rsidR="00AC2E8E" w:rsidRPr="0022403C" w:rsidRDefault="00AC2E8E" w:rsidP="00DF1591">
            <w:pPr>
              <w:spacing w:before="40" w:after="40"/>
              <w:rPr>
                <w:rFonts w:ascii="Calibri" w:hAnsi="Calibri"/>
                <w:b/>
                <w:sz w:val="20"/>
                <w:szCs w:val="20"/>
              </w:rPr>
            </w:pPr>
            <w:r>
              <w:rPr>
                <w:rFonts w:ascii="Calibri" w:hAnsi="Calibri"/>
                <w:b/>
                <w:sz w:val="20"/>
                <w:szCs w:val="20"/>
              </w:rPr>
              <w:t>5.All</w:t>
            </w:r>
            <w:r w:rsidRPr="0022403C">
              <w:rPr>
                <w:rFonts w:ascii="Calibri" w:hAnsi="Calibri"/>
                <w:b/>
                <w:sz w:val="20"/>
                <w:szCs w:val="20"/>
              </w:rPr>
              <w:t xml:space="preserve"> Needs Unmet</w:t>
            </w:r>
          </w:p>
        </w:tc>
        <w:tc>
          <w:tcPr>
            <w:tcW w:w="7228" w:type="dxa"/>
            <w:shd w:val="clear" w:color="auto" w:fill="FFFFFF" w:themeFill="background1"/>
            <w:vAlign w:val="center"/>
          </w:tcPr>
          <w:p w14:paraId="5FCE4B5C" w14:textId="3EC6F880" w:rsidR="00AC2E8E" w:rsidRPr="00AE27E9" w:rsidRDefault="5A2161F4" w:rsidP="7D2C49E5">
            <w:pPr>
              <w:rPr>
                <w:rFonts w:ascii="Calibri" w:hAnsi="Calibri"/>
                <w:sz w:val="20"/>
                <w:szCs w:val="20"/>
              </w:rPr>
            </w:pPr>
            <w:r w:rsidRPr="7D2C49E5">
              <w:rPr>
                <w:rFonts w:ascii="Calibri" w:hAnsi="Calibri"/>
                <w:sz w:val="20"/>
                <w:szCs w:val="20"/>
              </w:rPr>
              <w:t>Parent/caregiver has a limited to no understanding of child’s needs</w:t>
            </w:r>
            <w:r w:rsidR="60074612" w:rsidRPr="7D2C49E5">
              <w:rPr>
                <w:rFonts w:ascii="Calibri" w:hAnsi="Calibri"/>
                <w:sz w:val="20"/>
                <w:szCs w:val="20"/>
              </w:rPr>
              <w:t xml:space="preserve"> and</w:t>
            </w:r>
            <w:r w:rsidRPr="7D2C49E5">
              <w:rPr>
                <w:rFonts w:ascii="Calibri" w:hAnsi="Calibri"/>
                <w:sz w:val="20"/>
                <w:szCs w:val="20"/>
              </w:rPr>
              <w:t xml:space="preserve"> </w:t>
            </w:r>
            <w:r w:rsidR="184FEDA2" w:rsidRPr="7D2C49E5">
              <w:rPr>
                <w:rFonts w:ascii="Calibri" w:hAnsi="Calibri"/>
                <w:sz w:val="20"/>
                <w:szCs w:val="20"/>
              </w:rPr>
              <w:t>they don’t work with</w:t>
            </w:r>
            <w:r w:rsidR="00AC2E8E" w:rsidRPr="7D2C49E5">
              <w:rPr>
                <w:rFonts w:ascii="Calibri" w:hAnsi="Calibri"/>
                <w:sz w:val="20"/>
                <w:szCs w:val="20"/>
              </w:rPr>
              <w:t xml:space="preserve"> health services</w:t>
            </w:r>
            <w:r w:rsidR="184FEDA2" w:rsidRPr="7D2C49E5">
              <w:rPr>
                <w:rFonts w:ascii="Calibri" w:hAnsi="Calibri"/>
                <w:sz w:val="20"/>
                <w:szCs w:val="20"/>
              </w:rPr>
              <w:t xml:space="preserve"> to meet their child’s needs</w:t>
            </w:r>
            <w:r w:rsidR="4F3DC94A" w:rsidRPr="7D2C49E5">
              <w:rPr>
                <w:rFonts w:ascii="Calibri" w:hAnsi="Calibri"/>
                <w:sz w:val="20"/>
                <w:szCs w:val="20"/>
              </w:rPr>
              <w:t>.</w:t>
            </w:r>
            <w:r w:rsidR="00AC2E8E" w:rsidRPr="7D2C49E5">
              <w:rPr>
                <w:rFonts w:ascii="Calibri" w:hAnsi="Calibri"/>
                <w:sz w:val="20"/>
                <w:szCs w:val="20"/>
              </w:rPr>
              <w:t xml:space="preserve"> </w:t>
            </w:r>
            <w:r w:rsidR="45F95EFC" w:rsidRPr="7D2C49E5">
              <w:rPr>
                <w:rFonts w:ascii="Calibri" w:hAnsi="Calibri"/>
                <w:sz w:val="20"/>
                <w:szCs w:val="20"/>
              </w:rPr>
              <w:t xml:space="preserve">No awareness of healthy lifestyle and preventative measures. </w:t>
            </w:r>
            <w:r w:rsidR="00AC2E8E" w:rsidRPr="7D2C49E5">
              <w:rPr>
                <w:rFonts w:ascii="Calibri" w:hAnsi="Calibri"/>
                <w:sz w:val="20"/>
                <w:szCs w:val="20"/>
              </w:rPr>
              <w:t xml:space="preserve">Child not </w:t>
            </w:r>
            <w:r w:rsidR="45F95EFC" w:rsidRPr="7D2C49E5">
              <w:rPr>
                <w:rFonts w:ascii="Calibri" w:hAnsi="Calibri"/>
                <w:sz w:val="20"/>
                <w:szCs w:val="20"/>
              </w:rPr>
              <w:t xml:space="preserve">registered or </w:t>
            </w:r>
            <w:r w:rsidR="00AC2E8E" w:rsidRPr="7D2C49E5">
              <w:rPr>
                <w:rFonts w:ascii="Calibri" w:hAnsi="Calibri"/>
                <w:sz w:val="20"/>
                <w:szCs w:val="20"/>
              </w:rPr>
              <w:t xml:space="preserve">brought to any health appointments </w:t>
            </w:r>
            <w:r w:rsidR="45F95EFC" w:rsidRPr="7D2C49E5">
              <w:rPr>
                <w:rFonts w:ascii="Calibri" w:hAnsi="Calibri"/>
                <w:sz w:val="20"/>
                <w:szCs w:val="20"/>
              </w:rPr>
              <w:t>and c</w:t>
            </w:r>
            <w:r w:rsidR="00AC2E8E" w:rsidRPr="7D2C49E5">
              <w:rPr>
                <w:rFonts w:ascii="Calibri" w:hAnsi="Calibri"/>
                <w:sz w:val="20"/>
                <w:szCs w:val="20"/>
              </w:rPr>
              <w:t xml:space="preserve">hild is at risk </w:t>
            </w:r>
            <w:r w:rsidR="184FEDA2" w:rsidRPr="7D2C49E5">
              <w:rPr>
                <w:rFonts w:ascii="Calibri" w:hAnsi="Calibri"/>
                <w:sz w:val="20"/>
                <w:szCs w:val="20"/>
              </w:rPr>
              <w:t>with unmet health needs</w:t>
            </w:r>
            <w:r w:rsidR="02CABA0A" w:rsidRPr="7D2C49E5">
              <w:rPr>
                <w:rFonts w:ascii="Calibri" w:hAnsi="Calibri"/>
                <w:sz w:val="20"/>
                <w:szCs w:val="20"/>
              </w:rPr>
              <w:t xml:space="preserve">. </w:t>
            </w:r>
            <w:r w:rsidR="00AC2E8E" w:rsidRPr="7D2C49E5">
              <w:rPr>
                <w:rFonts w:ascii="Calibri" w:hAnsi="Calibri"/>
                <w:sz w:val="20"/>
                <w:szCs w:val="20"/>
              </w:rPr>
              <w:t xml:space="preserve"> </w:t>
            </w:r>
          </w:p>
        </w:tc>
      </w:tr>
      <w:tr w:rsidR="00AC2E8E" w:rsidRPr="00465592" w14:paraId="59DB7986" w14:textId="77777777" w:rsidTr="7D2C49E5">
        <w:tc>
          <w:tcPr>
            <w:tcW w:w="10076" w:type="dxa"/>
            <w:gridSpan w:val="4"/>
            <w:shd w:val="clear" w:color="auto" w:fill="000000" w:themeFill="text1"/>
          </w:tcPr>
          <w:p w14:paraId="67198A4C" w14:textId="77777777" w:rsidR="00AC2E8E" w:rsidRPr="00465592" w:rsidRDefault="00AC2E8E" w:rsidP="00DF1591">
            <w:pPr>
              <w:rPr>
                <w:rFonts w:ascii="Calibri" w:hAnsi="Calibri"/>
                <w:sz w:val="6"/>
                <w:szCs w:val="6"/>
              </w:rPr>
            </w:pPr>
          </w:p>
        </w:tc>
      </w:tr>
      <w:tr w:rsidR="00AC2E8E" w:rsidRPr="0022403C" w14:paraId="25B8B9EA" w14:textId="77777777" w:rsidTr="7D2C49E5">
        <w:trPr>
          <w:gridAfter w:val="1"/>
          <w:wAfter w:w="9" w:type="dxa"/>
        </w:trPr>
        <w:tc>
          <w:tcPr>
            <w:tcW w:w="1421" w:type="dxa"/>
            <w:vMerge w:val="restart"/>
            <w:shd w:val="clear" w:color="auto" w:fill="D9D9D9" w:themeFill="background1" w:themeFillShade="D9"/>
            <w:vAlign w:val="center"/>
          </w:tcPr>
          <w:p w14:paraId="53D1E371" w14:textId="77777777" w:rsidR="00AC2E8E" w:rsidRPr="005E4937" w:rsidRDefault="00AC2E8E" w:rsidP="00DF1591">
            <w:pPr>
              <w:spacing w:before="40" w:after="40"/>
              <w:rPr>
                <w:rFonts w:ascii="Calibri" w:hAnsi="Calibri"/>
                <w:b/>
              </w:rPr>
            </w:pPr>
            <w:r w:rsidRPr="005E4937">
              <w:rPr>
                <w:rFonts w:ascii="Calibri" w:hAnsi="Calibri"/>
                <w:b/>
              </w:rPr>
              <w:t>b)</w:t>
            </w:r>
          </w:p>
          <w:p w14:paraId="360F571E" w14:textId="77777777" w:rsidR="00AC2E8E" w:rsidRPr="0022403C" w:rsidRDefault="00AC2E8E" w:rsidP="00DF1591">
            <w:pPr>
              <w:spacing w:before="40" w:after="40"/>
              <w:rPr>
                <w:rFonts w:ascii="Calibri" w:hAnsi="Calibri"/>
                <w:b/>
                <w:sz w:val="20"/>
                <w:szCs w:val="20"/>
              </w:rPr>
            </w:pPr>
            <w:r w:rsidRPr="005E4937">
              <w:rPr>
                <w:rFonts w:ascii="Calibri" w:hAnsi="Calibri"/>
                <w:b/>
              </w:rPr>
              <w:t>Getting additional health needs met</w:t>
            </w:r>
          </w:p>
        </w:tc>
        <w:tc>
          <w:tcPr>
            <w:tcW w:w="1418" w:type="dxa"/>
            <w:shd w:val="clear" w:color="auto" w:fill="00B050"/>
            <w:vAlign w:val="center"/>
          </w:tcPr>
          <w:p w14:paraId="058DF76A" w14:textId="77777777" w:rsidR="00AC2E8E" w:rsidRPr="0022403C" w:rsidRDefault="00AC2E8E" w:rsidP="00DF1591">
            <w:pPr>
              <w:spacing w:before="40" w:after="40"/>
              <w:rPr>
                <w:rFonts w:ascii="Calibri" w:hAnsi="Calibri"/>
                <w:b/>
                <w:sz w:val="20"/>
                <w:szCs w:val="20"/>
              </w:rPr>
            </w:pPr>
            <w:r>
              <w:rPr>
                <w:rFonts w:ascii="Calibri" w:hAnsi="Calibri"/>
                <w:b/>
                <w:sz w:val="20"/>
                <w:szCs w:val="20"/>
              </w:rPr>
              <w:t>1.</w:t>
            </w:r>
            <w:r w:rsidRPr="0022403C">
              <w:rPr>
                <w:rFonts w:ascii="Calibri" w:hAnsi="Calibri"/>
                <w:b/>
                <w:sz w:val="20"/>
                <w:szCs w:val="20"/>
              </w:rPr>
              <w:t>All Needs Met</w:t>
            </w:r>
          </w:p>
        </w:tc>
        <w:tc>
          <w:tcPr>
            <w:tcW w:w="7228" w:type="dxa"/>
            <w:shd w:val="clear" w:color="auto" w:fill="FFFFFF" w:themeFill="background1"/>
            <w:vAlign w:val="center"/>
          </w:tcPr>
          <w:p w14:paraId="325944FF" w14:textId="6136D1A9" w:rsidR="00AC2E8E" w:rsidRPr="00AE27E9" w:rsidRDefault="00AC2E8E" w:rsidP="00DF1591">
            <w:pPr>
              <w:rPr>
                <w:rFonts w:ascii="Calibri" w:hAnsi="Calibri"/>
              </w:rPr>
            </w:pPr>
            <w:r w:rsidRPr="4B41BC83">
              <w:rPr>
                <w:rFonts w:ascii="Calibri" w:hAnsi="Calibri"/>
                <w:sz w:val="20"/>
                <w:szCs w:val="20"/>
              </w:rPr>
              <w:t>Parent</w:t>
            </w:r>
            <w:r w:rsidR="003E2096" w:rsidRPr="4B41BC83">
              <w:rPr>
                <w:rFonts w:ascii="Calibri" w:hAnsi="Calibri"/>
                <w:sz w:val="20"/>
                <w:szCs w:val="20"/>
              </w:rPr>
              <w:t>/caregiver</w:t>
            </w:r>
            <w:r w:rsidRPr="4B41BC83">
              <w:rPr>
                <w:rFonts w:ascii="Calibri" w:hAnsi="Calibri"/>
                <w:sz w:val="20"/>
                <w:szCs w:val="20"/>
              </w:rPr>
              <w:t xml:space="preserve"> understand</w:t>
            </w:r>
            <w:r w:rsidR="00EE31F6" w:rsidRPr="4B41BC83">
              <w:rPr>
                <w:rFonts w:ascii="Calibri" w:hAnsi="Calibri"/>
                <w:sz w:val="20"/>
                <w:szCs w:val="20"/>
              </w:rPr>
              <w:t>s the</w:t>
            </w:r>
            <w:r w:rsidRPr="4B41BC83">
              <w:rPr>
                <w:rFonts w:ascii="Calibri" w:hAnsi="Calibri"/>
                <w:sz w:val="20"/>
                <w:szCs w:val="20"/>
              </w:rPr>
              <w:t xml:space="preserve"> child’s health needs and when a child is unwell</w:t>
            </w:r>
            <w:r w:rsidR="003E2096" w:rsidRPr="4B41BC83">
              <w:rPr>
                <w:rFonts w:ascii="Calibri" w:hAnsi="Calibri"/>
                <w:sz w:val="20"/>
                <w:szCs w:val="20"/>
              </w:rPr>
              <w:t xml:space="preserve">, child is treated appropriately. </w:t>
            </w:r>
            <w:r w:rsidR="0068431C" w:rsidRPr="4B41BC83">
              <w:rPr>
                <w:rFonts w:ascii="Calibri" w:hAnsi="Calibri"/>
                <w:sz w:val="20"/>
                <w:szCs w:val="20"/>
              </w:rPr>
              <w:t xml:space="preserve"> </w:t>
            </w:r>
            <w:r w:rsidR="003E2096" w:rsidRPr="4B41BC83">
              <w:rPr>
                <w:rFonts w:ascii="Calibri" w:hAnsi="Calibri"/>
                <w:sz w:val="20"/>
                <w:szCs w:val="20"/>
              </w:rPr>
              <w:t>M</w:t>
            </w:r>
            <w:r w:rsidR="0068431C" w:rsidRPr="4B41BC83">
              <w:rPr>
                <w:rFonts w:asciiTheme="minorHAnsi" w:hAnsiTheme="minorHAnsi" w:cstheme="minorBidi"/>
                <w:color w:val="000000" w:themeColor="text1"/>
                <w:sz w:val="20"/>
                <w:szCs w:val="20"/>
              </w:rPr>
              <w:t xml:space="preserve">edical, dental and optical care </w:t>
            </w:r>
            <w:r w:rsidR="00EE31F6" w:rsidRPr="4B41BC83">
              <w:rPr>
                <w:rFonts w:asciiTheme="minorHAnsi" w:hAnsiTheme="minorHAnsi" w:cstheme="minorBidi"/>
                <w:color w:val="000000" w:themeColor="text1"/>
                <w:sz w:val="20"/>
                <w:szCs w:val="20"/>
              </w:rPr>
              <w:t>are accessed</w:t>
            </w:r>
            <w:r w:rsidR="003E2096" w:rsidRPr="4B41BC83">
              <w:rPr>
                <w:rFonts w:asciiTheme="minorHAnsi" w:hAnsiTheme="minorHAnsi" w:cstheme="minorBidi"/>
                <w:color w:val="000000" w:themeColor="text1"/>
                <w:sz w:val="20"/>
                <w:szCs w:val="20"/>
              </w:rPr>
              <w:t>.</w:t>
            </w:r>
            <w:r w:rsidRPr="4B41BC83">
              <w:rPr>
                <w:rFonts w:ascii="Calibri" w:hAnsi="Calibri"/>
                <w:sz w:val="20"/>
                <w:szCs w:val="20"/>
              </w:rPr>
              <w:t xml:space="preserve">  Child brought to all appointments</w:t>
            </w:r>
            <w:r w:rsidR="00EE31F6" w:rsidRPr="4B41BC83">
              <w:rPr>
                <w:rFonts w:ascii="Calibri" w:hAnsi="Calibri"/>
                <w:sz w:val="20"/>
                <w:szCs w:val="20"/>
              </w:rPr>
              <w:t>.</w:t>
            </w:r>
            <w:r w:rsidRPr="4B41BC83">
              <w:rPr>
                <w:rFonts w:ascii="Calibri" w:hAnsi="Calibri"/>
                <w:sz w:val="20"/>
                <w:szCs w:val="20"/>
              </w:rPr>
              <w:t xml:space="preserve"> and appointment re-arranged if there is a problem. Professional advice followed.</w:t>
            </w:r>
          </w:p>
        </w:tc>
      </w:tr>
      <w:tr w:rsidR="00AC2E8E" w:rsidRPr="0022403C" w14:paraId="58E32D45" w14:textId="77777777" w:rsidTr="7D2C49E5">
        <w:trPr>
          <w:gridAfter w:val="1"/>
          <w:wAfter w:w="9" w:type="dxa"/>
        </w:trPr>
        <w:tc>
          <w:tcPr>
            <w:tcW w:w="1421" w:type="dxa"/>
            <w:vMerge/>
            <w:vAlign w:val="center"/>
          </w:tcPr>
          <w:p w14:paraId="3AC1003A" w14:textId="77777777" w:rsidR="00AC2E8E" w:rsidRPr="0022403C" w:rsidRDefault="00AC2E8E" w:rsidP="00DF1591">
            <w:pPr>
              <w:spacing w:before="40" w:after="40"/>
              <w:rPr>
                <w:rFonts w:ascii="Calibri" w:hAnsi="Calibri"/>
                <w:b/>
                <w:sz w:val="20"/>
                <w:szCs w:val="20"/>
              </w:rPr>
            </w:pPr>
          </w:p>
        </w:tc>
        <w:tc>
          <w:tcPr>
            <w:tcW w:w="1418" w:type="dxa"/>
            <w:shd w:val="clear" w:color="auto" w:fill="D6E3BC" w:themeFill="accent3" w:themeFillTint="66"/>
            <w:vAlign w:val="center"/>
          </w:tcPr>
          <w:p w14:paraId="19329015" w14:textId="77777777" w:rsidR="00AC2E8E" w:rsidRPr="0022403C" w:rsidRDefault="00AC2E8E" w:rsidP="00DF1591">
            <w:pPr>
              <w:spacing w:before="40" w:after="40"/>
              <w:rPr>
                <w:rFonts w:ascii="Calibri" w:hAnsi="Calibri"/>
                <w:b/>
                <w:sz w:val="20"/>
                <w:szCs w:val="20"/>
              </w:rPr>
            </w:pPr>
            <w:r>
              <w:rPr>
                <w:rFonts w:ascii="Calibri" w:hAnsi="Calibri"/>
                <w:b/>
                <w:sz w:val="20"/>
                <w:szCs w:val="20"/>
              </w:rPr>
              <w:t xml:space="preserve">2.Many </w:t>
            </w:r>
            <w:r w:rsidRPr="0022403C">
              <w:rPr>
                <w:rFonts w:ascii="Calibri" w:hAnsi="Calibri"/>
                <w:b/>
                <w:sz w:val="20"/>
                <w:szCs w:val="20"/>
              </w:rPr>
              <w:t>Needs Met</w:t>
            </w:r>
          </w:p>
        </w:tc>
        <w:tc>
          <w:tcPr>
            <w:tcW w:w="7228" w:type="dxa"/>
            <w:shd w:val="clear" w:color="auto" w:fill="FFFFFF" w:themeFill="background1"/>
            <w:vAlign w:val="center"/>
          </w:tcPr>
          <w:p w14:paraId="43CE3565" w14:textId="2568FAD4" w:rsidR="00AC2E8E" w:rsidRPr="00AE27E9" w:rsidRDefault="00AC2E8E" w:rsidP="00DF1591">
            <w:pPr>
              <w:rPr>
                <w:rFonts w:ascii="Calibri" w:hAnsi="Calibri"/>
              </w:rPr>
            </w:pPr>
            <w:r w:rsidRPr="4B41BC83">
              <w:rPr>
                <w:rFonts w:ascii="Calibri" w:hAnsi="Calibri"/>
                <w:sz w:val="20"/>
                <w:szCs w:val="20"/>
              </w:rPr>
              <w:t>Parent</w:t>
            </w:r>
            <w:r w:rsidR="00F65945" w:rsidRPr="4B41BC83">
              <w:rPr>
                <w:rFonts w:ascii="Calibri" w:hAnsi="Calibri"/>
                <w:sz w:val="20"/>
                <w:szCs w:val="20"/>
              </w:rPr>
              <w:t>/caregiver</w:t>
            </w:r>
            <w:r w:rsidRPr="4B41BC83">
              <w:rPr>
                <w:rFonts w:ascii="Calibri" w:hAnsi="Calibri"/>
                <w:sz w:val="20"/>
                <w:szCs w:val="20"/>
              </w:rPr>
              <w:t xml:space="preserve"> understand</w:t>
            </w:r>
            <w:r w:rsidR="00EE31F6" w:rsidRPr="4B41BC83">
              <w:rPr>
                <w:rFonts w:ascii="Calibri" w:hAnsi="Calibri"/>
                <w:sz w:val="20"/>
                <w:szCs w:val="20"/>
              </w:rPr>
              <w:t>s the</w:t>
            </w:r>
            <w:r w:rsidRPr="4B41BC83">
              <w:rPr>
                <w:rFonts w:ascii="Calibri" w:hAnsi="Calibri"/>
                <w:sz w:val="20"/>
                <w:szCs w:val="20"/>
              </w:rPr>
              <w:t xml:space="preserve"> child’s health needs and when a child is unwell</w:t>
            </w:r>
            <w:r w:rsidR="00EE31F6" w:rsidRPr="4B41BC83">
              <w:rPr>
                <w:rFonts w:ascii="Calibri" w:hAnsi="Calibri"/>
                <w:sz w:val="20"/>
                <w:szCs w:val="20"/>
              </w:rPr>
              <w:t xml:space="preserve"> meets </w:t>
            </w:r>
            <w:r w:rsidR="20E7FA50" w:rsidRPr="4B41BC83">
              <w:rPr>
                <w:rFonts w:ascii="Calibri" w:hAnsi="Calibri"/>
                <w:sz w:val="20"/>
                <w:szCs w:val="20"/>
              </w:rPr>
              <w:t xml:space="preserve">their </w:t>
            </w:r>
            <w:r w:rsidR="00EE31F6" w:rsidRPr="4B41BC83">
              <w:rPr>
                <w:rFonts w:ascii="Calibri" w:hAnsi="Calibri"/>
                <w:sz w:val="20"/>
                <w:szCs w:val="20"/>
              </w:rPr>
              <w:t>health needs</w:t>
            </w:r>
            <w:r w:rsidRPr="4B41BC83">
              <w:rPr>
                <w:rFonts w:ascii="Calibri" w:hAnsi="Calibri"/>
                <w:sz w:val="20"/>
                <w:szCs w:val="20"/>
              </w:rPr>
              <w:t>. Appropriate opinion sought on health matters</w:t>
            </w:r>
            <w:r w:rsidR="003E2096" w:rsidRPr="4B41BC83">
              <w:rPr>
                <w:rFonts w:ascii="Calibri" w:hAnsi="Calibri"/>
                <w:sz w:val="20"/>
                <w:szCs w:val="20"/>
              </w:rPr>
              <w:t xml:space="preserve"> and c</w:t>
            </w:r>
            <w:r w:rsidRPr="4B41BC83">
              <w:rPr>
                <w:rFonts w:ascii="Calibri" w:hAnsi="Calibri"/>
                <w:sz w:val="20"/>
                <w:szCs w:val="20"/>
              </w:rPr>
              <w:t>hild brought to majority of appointments and appointment generally re-arranged if there is a problem. Professional advice often followed.</w:t>
            </w:r>
          </w:p>
        </w:tc>
      </w:tr>
      <w:tr w:rsidR="00AC2E8E" w:rsidRPr="0022403C" w14:paraId="3644B3BC" w14:textId="77777777" w:rsidTr="7D2C49E5">
        <w:trPr>
          <w:gridAfter w:val="1"/>
          <w:wAfter w:w="9" w:type="dxa"/>
        </w:trPr>
        <w:tc>
          <w:tcPr>
            <w:tcW w:w="1421" w:type="dxa"/>
            <w:vMerge/>
            <w:vAlign w:val="center"/>
          </w:tcPr>
          <w:p w14:paraId="1E4C9825" w14:textId="77777777" w:rsidR="00AC2E8E" w:rsidRPr="0022403C" w:rsidRDefault="00AC2E8E" w:rsidP="00DF1591">
            <w:pPr>
              <w:spacing w:before="40" w:after="40"/>
              <w:rPr>
                <w:rFonts w:ascii="Calibri" w:hAnsi="Calibri"/>
                <w:b/>
                <w:sz w:val="20"/>
                <w:szCs w:val="20"/>
              </w:rPr>
            </w:pPr>
          </w:p>
        </w:tc>
        <w:tc>
          <w:tcPr>
            <w:tcW w:w="1418" w:type="dxa"/>
            <w:shd w:val="clear" w:color="auto" w:fill="FFF2CC"/>
            <w:vAlign w:val="center"/>
          </w:tcPr>
          <w:p w14:paraId="7B758261" w14:textId="77777777" w:rsidR="00AC2E8E" w:rsidRPr="0022403C" w:rsidRDefault="00AC2E8E" w:rsidP="00DF1591">
            <w:pPr>
              <w:spacing w:before="40" w:after="40"/>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7228" w:type="dxa"/>
            <w:shd w:val="clear" w:color="auto" w:fill="FFFFFF" w:themeFill="background1"/>
            <w:vAlign w:val="center"/>
          </w:tcPr>
          <w:p w14:paraId="6617B341" w14:textId="5B266A92" w:rsidR="00AC2E8E" w:rsidRPr="00AE27E9" w:rsidRDefault="00AC2E8E" w:rsidP="00DF1591">
            <w:pPr>
              <w:rPr>
                <w:rFonts w:ascii="Calibri" w:hAnsi="Calibri"/>
              </w:rPr>
            </w:pPr>
            <w:r>
              <w:rPr>
                <w:rFonts w:ascii="Calibri" w:hAnsi="Calibri"/>
                <w:sz w:val="20"/>
                <w:szCs w:val="20"/>
              </w:rPr>
              <w:t>Parent</w:t>
            </w:r>
            <w:r w:rsidR="00F65945">
              <w:rPr>
                <w:rFonts w:ascii="Calibri" w:hAnsi="Calibri"/>
                <w:sz w:val="20"/>
                <w:szCs w:val="20"/>
              </w:rPr>
              <w:t>/caregiver</w:t>
            </w:r>
            <w:r>
              <w:rPr>
                <w:rFonts w:ascii="Calibri" w:hAnsi="Calibri"/>
                <w:sz w:val="20"/>
                <w:szCs w:val="20"/>
              </w:rPr>
              <w:t xml:space="preserve"> ha</w:t>
            </w:r>
            <w:r w:rsidR="00F65945">
              <w:rPr>
                <w:rFonts w:ascii="Calibri" w:hAnsi="Calibri"/>
                <w:sz w:val="20"/>
                <w:szCs w:val="20"/>
              </w:rPr>
              <w:t>s</w:t>
            </w:r>
            <w:r>
              <w:rPr>
                <w:rFonts w:ascii="Calibri" w:hAnsi="Calibri"/>
                <w:sz w:val="20"/>
                <w:szCs w:val="20"/>
              </w:rPr>
              <w:t xml:space="preserve"> some capacity to understand</w:t>
            </w:r>
            <w:r w:rsidDel="00656CF4">
              <w:rPr>
                <w:rFonts w:ascii="Calibri" w:hAnsi="Calibri"/>
                <w:sz w:val="20"/>
                <w:szCs w:val="20"/>
              </w:rPr>
              <w:t xml:space="preserve"> </w:t>
            </w:r>
            <w:r>
              <w:rPr>
                <w:rFonts w:ascii="Calibri" w:hAnsi="Calibri"/>
                <w:sz w:val="20"/>
                <w:szCs w:val="20"/>
              </w:rPr>
              <w:t>child’s health needs and when a child is unwell</w:t>
            </w:r>
            <w:r w:rsidR="003E2096">
              <w:rPr>
                <w:rFonts w:ascii="Calibri" w:hAnsi="Calibri"/>
                <w:sz w:val="20"/>
                <w:szCs w:val="20"/>
              </w:rPr>
              <w:t>, sometimes treating ailments</w:t>
            </w:r>
            <w:r>
              <w:rPr>
                <w:rFonts w:ascii="Calibri" w:hAnsi="Calibri"/>
                <w:sz w:val="20"/>
                <w:szCs w:val="20"/>
              </w:rPr>
              <w:t xml:space="preserve">. </w:t>
            </w:r>
            <w:r w:rsidRPr="00AE27E9">
              <w:rPr>
                <w:rFonts w:ascii="Calibri" w:hAnsi="Calibri"/>
                <w:sz w:val="20"/>
                <w:szCs w:val="20"/>
              </w:rPr>
              <w:t xml:space="preserve">Appropriate opinion </w:t>
            </w:r>
            <w:r>
              <w:rPr>
                <w:rFonts w:ascii="Calibri" w:hAnsi="Calibri"/>
                <w:sz w:val="20"/>
                <w:szCs w:val="20"/>
              </w:rPr>
              <w:t xml:space="preserve">not always </w:t>
            </w:r>
            <w:r w:rsidRPr="00AE27E9">
              <w:rPr>
                <w:rFonts w:ascii="Calibri" w:hAnsi="Calibri"/>
                <w:sz w:val="20"/>
                <w:szCs w:val="20"/>
              </w:rPr>
              <w:t xml:space="preserve">sought </w:t>
            </w:r>
            <w:r>
              <w:rPr>
                <w:rFonts w:ascii="Calibri" w:hAnsi="Calibri"/>
                <w:sz w:val="20"/>
                <w:szCs w:val="20"/>
              </w:rPr>
              <w:t>on health matters and child not brought to some</w:t>
            </w:r>
            <w:r w:rsidRPr="00547F34">
              <w:rPr>
                <w:rFonts w:ascii="Calibri" w:hAnsi="Calibri"/>
                <w:sz w:val="20"/>
                <w:szCs w:val="20"/>
              </w:rPr>
              <w:t xml:space="preserve"> appointments.</w:t>
            </w:r>
            <w:r>
              <w:rPr>
                <w:rFonts w:ascii="Calibri" w:hAnsi="Calibri"/>
                <w:sz w:val="20"/>
                <w:szCs w:val="20"/>
              </w:rPr>
              <w:t xml:space="preserve"> Professional a</w:t>
            </w:r>
            <w:r w:rsidRPr="00AE27E9">
              <w:rPr>
                <w:rFonts w:ascii="Calibri" w:hAnsi="Calibri"/>
                <w:sz w:val="20"/>
                <w:szCs w:val="20"/>
              </w:rPr>
              <w:t xml:space="preserve">dvice </w:t>
            </w:r>
            <w:r>
              <w:rPr>
                <w:rFonts w:ascii="Calibri" w:hAnsi="Calibri"/>
                <w:sz w:val="20"/>
                <w:szCs w:val="20"/>
              </w:rPr>
              <w:t xml:space="preserve">not always </w:t>
            </w:r>
            <w:r w:rsidRPr="00AE27E9">
              <w:rPr>
                <w:rFonts w:ascii="Calibri" w:hAnsi="Calibri"/>
                <w:sz w:val="20"/>
                <w:szCs w:val="20"/>
              </w:rPr>
              <w:t>followed</w:t>
            </w:r>
            <w:r>
              <w:rPr>
                <w:rFonts w:ascii="Calibri" w:hAnsi="Calibri"/>
                <w:sz w:val="20"/>
                <w:szCs w:val="20"/>
              </w:rPr>
              <w:t xml:space="preserve"> consistently</w:t>
            </w:r>
            <w:r w:rsidRPr="00AE27E9">
              <w:rPr>
                <w:rFonts w:ascii="Calibri" w:hAnsi="Calibri"/>
                <w:sz w:val="20"/>
                <w:szCs w:val="20"/>
              </w:rPr>
              <w:t>.</w:t>
            </w:r>
          </w:p>
        </w:tc>
      </w:tr>
      <w:tr w:rsidR="00AC2E8E" w:rsidRPr="0022403C" w14:paraId="4D094432" w14:textId="77777777" w:rsidTr="7D2C49E5">
        <w:trPr>
          <w:gridAfter w:val="1"/>
          <w:wAfter w:w="9" w:type="dxa"/>
        </w:trPr>
        <w:tc>
          <w:tcPr>
            <w:tcW w:w="1421" w:type="dxa"/>
            <w:vMerge/>
            <w:vAlign w:val="center"/>
          </w:tcPr>
          <w:p w14:paraId="04AFF516" w14:textId="77777777" w:rsidR="00AC2E8E" w:rsidRPr="0022403C" w:rsidRDefault="00AC2E8E" w:rsidP="00DF1591">
            <w:pPr>
              <w:spacing w:before="40" w:after="40"/>
              <w:rPr>
                <w:rFonts w:ascii="Calibri" w:hAnsi="Calibri"/>
                <w:b/>
                <w:sz w:val="20"/>
                <w:szCs w:val="20"/>
              </w:rPr>
            </w:pPr>
          </w:p>
        </w:tc>
        <w:tc>
          <w:tcPr>
            <w:tcW w:w="1418" w:type="dxa"/>
            <w:shd w:val="clear" w:color="auto" w:fill="F2DBDB" w:themeFill="accent2" w:themeFillTint="33"/>
            <w:vAlign w:val="center"/>
          </w:tcPr>
          <w:p w14:paraId="6D5A12E6" w14:textId="77777777" w:rsidR="00AC2E8E" w:rsidRPr="0022403C" w:rsidRDefault="00AC2E8E" w:rsidP="00DF1591">
            <w:pPr>
              <w:spacing w:before="40" w:after="40"/>
              <w:rPr>
                <w:rFonts w:ascii="Calibri" w:hAnsi="Calibri"/>
                <w:b/>
                <w:sz w:val="20"/>
                <w:szCs w:val="20"/>
              </w:rPr>
            </w:pPr>
            <w:r>
              <w:rPr>
                <w:rFonts w:ascii="Calibri" w:hAnsi="Calibri"/>
                <w:b/>
                <w:sz w:val="20"/>
                <w:szCs w:val="20"/>
              </w:rPr>
              <w:t>4.Many</w:t>
            </w:r>
            <w:r w:rsidRPr="0022403C">
              <w:rPr>
                <w:rFonts w:ascii="Calibri" w:hAnsi="Calibri"/>
                <w:b/>
                <w:sz w:val="20"/>
                <w:szCs w:val="20"/>
              </w:rPr>
              <w:t xml:space="preserve"> Needs Unmet</w:t>
            </w:r>
          </w:p>
        </w:tc>
        <w:tc>
          <w:tcPr>
            <w:tcW w:w="7228" w:type="dxa"/>
            <w:shd w:val="clear" w:color="auto" w:fill="FFFFFF" w:themeFill="background1"/>
            <w:vAlign w:val="center"/>
          </w:tcPr>
          <w:p w14:paraId="3393ED74" w14:textId="0F8787F5" w:rsidR="003A7A6A" w:rsidRPr="00AE27E9" w:rsidRDefault="00AC2E8E" w:rsidP="00DF1591">
            <w:pPr>
              <w:rPr>
                <w:rFonts w:ascii="Calibri" w:hAnsi="Calibri"/>
              </w:rPr>
            </w:pPr>
            <w:r w:rsidRPr="2427AA4F">
              <w:rPr>
                <w:rFonts w:ascii="Calibri" w:hAnsi="Calibri"/>
                <w:sz w:val="20"/>
                <w:szCs w:val="20"/>
              </w:rPr>
              <w:t>Parent</w:t>
            </w:r>
            <w:r w:rsidR="68F6F5C8" w:rsidRPr="2427AA4F">
              <w:rPr>
                <w:rFonts w:ascii="Calibri" w:hAnsi="Calibri"/>
                <w:sz w:val="20"/>
                <w:szCs w:val="20"/>
              </w:rPr>
              <w:t>/caregiver</w:t>
            </w:r>
            <w:r w:rsidRPr="2427AA4F">
              <w:rPr>
                <w:rFonts w:ascii="Calibri" w:hAnsi="Calibri"/>
                <w:sz w:val="20"/>
                <w:szCs w:val="20"/>
              </w:rPr>
              <w:t xml:space="preserve"> ha</w:t>
            </w:r>
            <w:r w:rsidR="68F6F5C8" w:rsidRPr="2427AA4F">
              <w:rPr>
                <w:rFonts w:ascii="Calibri" w:hAnsi="Calibri"/>
                <w:sz w:val="20"/>
                <w:szCs w:val="20"/>
              </w:rPr>
              <w:t>s</w:t>
            </w:r>
            <w:r w:rsidRPr="2427AA4F">
              <w:rPr>
                <w:rFonts w:ascii="Calibri" w:hAnsi="Calibri"/>
                <w:sz w:val="20"/>
                <w:szCs w:val="20"/>
              </w:rPr>
              <w:t xml:space="preserve"> limited capacity to understand child’s health needs and when a child is unwell</w:t>
            </w:r>
            <w:r w:rsidR="214058D3" w:rsidRPr="2427AA4F">
              <w:rPr>
                <w:rFonts w:ascii="Calibri" w:hAnsi="Calibri"/>
                <w:sz w:val="20"/>
                <w:szCs w:val="20"/>
              </w:rPr>
              <w:t>, generally not treating ailments. A</w:t>
            </w:r>
            <w:r w:rsidR="2722265B" w:rsidRPr="2427AA4F">
              <w:rPr>
                <w:rFonts w:ascii="Calibri" w:hAnsi="Calibri"/>
                <w:sz w:val="20"/>
                <w:szCs w:val="20"/>
              </w:rPr>
              <w:t xml:space="preserve">dvice </w:t>
            </w:r>
            <w:r w:rsidR="214058D3" w:rsidRPr="2427AA4F">
              <w:rPr>
                <w:rFonts w:ascii="Calibri" w:hAnsi="Calibri"/>
                <w:sz w:val="20"/>
                <w:szCs w:val="20"/>
              </w:rPr>
              <w:t xml:space="preserve">is </w:t>
            </w:r>
            <w:r w:rsidR="2722265B" w:rsidRPr="2427AA4F">
              <w:rPr>
                <w:rFonts w:ascii="Calibri" w:hAnsi="Calibri"/>
                <w:sz w:val="20"/>
                <w:szCs w:val="20"/>
              </w:rPr>
              <w:t xml:space="preserve">not sought </w:t>
            </w:r>
            <w:r w:rsidR="214058D3" w:rsidRPr="2427AA4F">
              <w:rPr>
                <w:rFonts w:ascii="Calibri" w:hAnsi="Calibri"/>
                <w:sz w:val="20"/>
                <w:szCs w:val="20"/>
              </w:rPr>
              <w:t xml:space="preserve">or delayed even when illness becomes quite </w:t>
            </w:r>
            <w:proofErr w:type="gramStart"/>
            <w:r w:rsidR="214058D3" w:rsidRPr="2427AA4F">
              <w:rPr>
                <w:rFonts w:ascii="Calibri" w:hAnsi="Calibri"/>
                <w:sz w:val="20"/>
                <w:szCs w:val="20"/>
              </w:rPr>
              <w:t xml:space="preserve">serious, </w:t>
            </w:r>
            <w:r w:rsidR="2722265B" w:rsidRPr="2427AA4F">
              <w:rPr>
                <w:rFonts w:ascii="Calibri" w:hAnsi="Calibri"/>
                <w:sz w:val="20"/>
                <w:szCs w:val="20"/>
              </w:rPr>
              <w:t>but</w:t>
            </w:r>
            <w:proofErr w:type="gramEnd"/>
            <w:r w:rsidR="2722265B" w:rsidRPr="2427AA4F">
              <w:rPr>
                <w:rFonts w:ascii="Calibri" w:hAnsi="Calibri"/>
                <w:sz w:val="20"/>
                <w:szCs w:val="20"/>
              </w:rPr>
              <w:t xml:space="preserve"> may be taken up after several prompts</w:t>
            </w:r>
            <w:r w:rsidR="214058D3" w:rsidRPr="2427AA4F">
              <w:rPr>
                <w:rFonts w:ascii="Calibri" w:hAnsi="Calibri"/>
                <w:sz w:val="20"/>
                <w:szCs w:val="20"/>
              </w:rPr>
              <w:t xml:space="preserve">. Professional advice rarely followed. </w:t>
            </w:r>
            <w:r w:rsidRPr="2427AA4F">
              <w:rPr>
                <w:rFonts w:ascii="Calibri" w:hAnsi="Calibri"/>
                <w:sz w:val="20"/>
                <w:szCs w:val="20"/>
              </w:rPr>
              <w:t>Child not brought to most appointments</w:t>
            </w:r>
            <w:r w:rsidR="214058D3" w:rsidRPr="2427AA4F">
              <w:rPr>
                <w:rFonts w:ascii="Calibri" w:hAnsi="Calibri"/>
                <w:sz w:val="20"/>
                <w:szCs w:val="20"/>
              </w:rPr>
              <w:t>,</w:t>
            </w:r>
            <w:r w:rsidRPr="2427AA4F">
              <w:rPr>
                <w:rFonts w:ascii="Calibri" w:hAnsi="Calibri"/>
                <w:sz w:val="20"/>
                <w:szCs w:val="20"/>
              </w:rPr>
              <w:t xml:space="preserve"> </w:t>
            </w:r>
            <w:proofErr w:type="gramStart"/>
            <w:r w:rsidRPr="2427AA4F">
              <w:rPr>
                <w:rFonts w:ascii="Calibri" w:hAnsi="Calibri"/>
                <w:sz w:val="20"/>
                <w:szCs w:val="20"/>
              </w:rPr>
              <w:t>however</w:t>
            </w:r>
            <w:proofErr w:type="gramEnd"/>
            <w:r w:rsidRPr="2427AA4F">
              <w:rPr>
                <w:rFonts w:ascii="Calibri" w:hAnsi="Calibri"/>
                <w:sz w:val="20"/>
                <w:szCs w:val="20"/>
              </w:rPr>
              <w:t xml:space="preserve"> will engage if provided at home. </w:t>
            </w:r>
          </w:p>
        </w:tc>
      </w:tr>
      <w:tr w:rsidR="00AC2E8E" w:rsidRPr="0022403C" w14:paraId="1E4A19D5" w14:textId="77777777" w:rsidTr="7D2C49E5">
        <w:trPr>
          <w:gridAfter w:val="1"/>
          <w:wAfter w:w="9" w:type="dxa"/>
        </w:trPr>
        <w:tc>
          <w:tcPr>
            <w:tcW w:w="1421" w:type="dxa"/>
            <w:vMerge/>
            <w:vAlign w:val="center"/>
          </w:tcPr>
          <w:p w14:paraId="778A0FD2" w14:textId="77777777" w:rsidR="00AC2E8E" w:rsidRPr="0022403C" w:rsidRDefault="00AC2E8E" w:rsidP="00DF1591">
            <w:pPr>
              <w:spacing w:before="40" w:after="40"/>
              <w:rPr>
                <w:rFonts w:ascii="Calibri" w:hAnsi="Calibri"/>
                <w:b/>
                <w:sz w:val="20"/>
                <w:szCs w:val="20"/>
              </w:rPr>
            </w:pPr>
          </w:p>
        </w:tc>
        <w:tc>
          <w:tcPr>
            <w:tcW w:w="1418" w:type="dxa"/>
            <w:shd w:val="clear" w:color="auto" w:fill="FF0000"/>
            <w:vAlign w:val="center"/>
          </w:tcPr>
          <w:p w14:paraId="068DED71" w14:textId="77777777" w:rsidR="00AC2E8E" w:rsidRPr="0022403C" w:rsidRDefault="00AC2E8E" w:rsidP="7D2C49E5">
            <w:pPr>
              <w:spacing w:before="40" w:after="40"/>
              <w:rPr>
                <w:rFonts w:ascii="Calibri" w:hAnsi="Calibri"/>
                <w:b/>
                <w:bCs/>
                <w:sz w:val="20"/>
                <w:szCs w:val="20"/>
              </w:rPr>
            </w:pPr>
            <w:r w:rsidRPr="7D2C49E5">
              <w:rPr>
                <w:rFonts w:ascii="Calibri" w:hAnsi="Calibri"/>
                <w:b/>
                <w:bCs/>
                <w:sz w:val="20"/>
                <w:szCs w:val="20"/>
                <w:highlight w:val="red"/>
              </w:rPr>
              <w:t>5.</w:t>
            </w:r>
            <w:r w:rsidRPr="7D2C49E5">
              <w:rPr>
                <w:rFonts w:ascii="Calibri" w:hAnsi="Calibri"/>
                <w:b/>
                <w:bCs/>
                <w:sz w:val="20"/>
                <w:szCs w:val="20"/>
              </w:rPr>
              <w:t>All Needs Unmet</w:t>
            </w:r>
          </w:p>
        </w:tc>
        <w:tc>
          <w:tcPr>
            <w:tcW w:w="7228" w:type="dxa"/>
            <w:shd w:val="clear" w:color="auto" w:fill="FFFFFF" w:themeFill="background1"/>
            <w:vAlign w:val="center"/>
          </w:tcPr>
          <w:p w14:paraId="0DDACF29" w14:textId="771E3E4E" w:rsidR="00AC2E8E" w:rsidRPr="005C0761" w:rsidRDefault="00AC2E8E" w:rsidP="00F65945">
            <w:pPr>
              <w:ind w:right="-113"/>
              <w:rPr>
                <w:rFonts w:ascii="Calibri" w:hAnsi="Calibri"/>
                <w:sz w:val="20"/>
                <w:szCs w:val="20"/>
              </w:rPr>
            </w:pPr>
            <w:r w:rsidRPr="7D2C49E5">
              <w:rPr>
                <w:rFonts w:ascii="Calibri" w:hAnsi="Calibri"/>
                <w:sz w:val="20"/>
                <w:szCs w:val="20"/>
              </w:rPr>
              <w:t>Parent</w:t>
            </w:r>
            <w:r w:rsidR="57AA99F8" w:rsidRPr="7D2C49E5">
              <w:rPr>
                <w:rFonts w:ascii="Calibri" w:hAnsi="Calibri"/>
                <w:sz w:val="20"/>
                <w:szCs w:val="20"/>
              </w:rPr>
              <w:t xml:space="preserve">/caregiver </w:t>
            </w:r>
            <w:r w:rsidRPr="7D2C49E5">
              <w:rPr>
                <w:rFonts w:ascii="Calibri" w:hAnsi="Calibri"/>
                <w:sz w:val="20"/>
                <w:szCs w:val="20"/>
              </w:rPr>
              <w:t>ha</w:t>
            </w:r>
            <w:r w:rsidR="57AA99F8" w:rsidRPr="7D2C49E5">
              <w:rPr>
                <w:rFonts w:ascii="Calibri" w:hAnsi="Calibri"/>
                <w:sz w:val="20"/>
                <w:szCs w:val="20"/>
              </w:rPr>
              <w:t>s</w:t>
            </w:r>
            <w:r w:rsidRPr="7D2C49E5">
              <w:rPr>
                <w:rFonts w:ascii="Calibri" w:hAnsi="Calibri"/>
                <w:sz w:val="20"/>
                <w:szCs w:val="20"/>
              </w:rPr>
              <w:t xml:space="preserve"> no capacity to understand child’s health needs and when a child is unwell</w:t>
            </w:r>
            <w:r w:rsidR="2D25795E" w:rsidRPr="7D2C49E5">
              <w:rPr>
                <w:rFonts w:ascii="Calibri" w:hAnsi="Calibri"/>
                <w:sz w:val="20"/>
                <w:szCs w:val="20"/>
              </w:rPr>
              <w:t>,</w:t>
            </w:r>
            <w:r w:rsidR="13E6940D" w:rsidRPr="7D2C49E5">
              <w:rPr>
                <w:rFonts w:ascii="Calibri" w:hAnsi="Calibri"/>
                <w:sz w:val="20"/>
                <w:szCs w:val="20"/>
              </w:rPr>
              <w:t xml:space="preserve"> ailments left untreated</w:t>
            </w:r>
            <w:r w:rsidRPr="7D2C49E5">
              <w:rPr>
                <w:rFonts w:ascii="Calibri" w:hAnsi="Calibri"/>
                <w:sz w:val="20"/>
                <w:szCs w:val="20"/>
              </w:rPr>
              <w:t>. Does not seek opinion on health matters even when illness becomes chronic. Child not brought to appointments even when prompted</w:t>
            </w:r>
            <w:r w:rsidR="13E6940D" w:rsidRPr="7D2C49E5">
              <w:rPr>
                <w:rFonts w:ascii="Calibri" w:hAnsi="Calibri"/>
                <w:sz w:val="20"/>
                <w:szCs w:val="20"/>
              </w:rPr>
              <w:t>, n</w:t>
            </w:r>
            <w:r w:rsidRPr="7D2C49E5">
              <w:rPr>
                <w:rFonts w:ascii="Calibri" w:hAnsi="Calibri"/>
                <w:sz w:val="20"/>
                <w:szCs w:val="20"/>
              </w:rPr>
              <w:t xml:space="preserve">o access </w:t>
            </w:r>
            <w:r w:rsidR="13E6940D" w:rsidRPr="7D2C49E5">
              <w:rPr>
                <w:rFonts w:ascii="Calibri" w:hAnsi="Calibri"/>
                <w:sz w:val="20"/>
                <w:szCs w:val="20"/>
              </w:rPr>
              <w:t>o</w:t>
            </w:r>
            <w:r w:rsidR="57AA99F8" w:rsidRPr="7D2C49E5">
              <w:rPr>
                <w:rFonts w:ascii="Calibri" w:hAnsi="Calibri"/>
                <w:sz w:val="20"/>
                <w:szCs w:val="20"/>
              </w:rPr>
              <w:t>n</w:t>
            </w:r>
            <w:r w:rsidRPr="7D2C49E5">
              <w:rPr>
                <w:rFonts w:ascii="Calibri" w:hAnsi="Calibri"/>
                <w:sz w:val="20"/>
                <w:szCs w:val="20"/>
              </w:rPr>
              <w:t xml:space="preserve"> home visits. Child is at risk as a result of unmet health needs. </w:t>
            </w:r>
          </w:p>
        </w:tc>
      </w:tr>
      <w:tr w:rsidR="00AC2E8E" w:rsidRPr="00465592" w14:paraId="4253725D" w14:textId="77777777" w:rsidTr="7D2C49E5">
        <w:tc>
          <w:tcPr>
            <w:tcW w:w="10076" w:type="dxa"/>
            <w:gridSpan w:val="4"/>
            <w:shd w:val="clear" w:color="auto" w:fill="000000" w:themeFill="text1"/>
          </w:tcPr>
          <w:p w14:paraId="1BCDD43A" w14:textId="77777777" w:rsidR="00AC2E8E" w:rsidRPr="00465592" w:rsidRDefault="00AC2E8E" w:rsidP="00DF1591">
            <w:pPr>
              <w:rPr>
                <w:rFonts w:ascii="Calibri" w:hAnsi="Calibri"/>
                <w:sz w:val="6"/>
                <w:szCs w:val="6"/>
              </w:rPr>
            </w:pPr>
          </w:p>
        </w:tc>
      </w:tr>
      <w:tr w:rsidR="00AC2E8E" w:rsidRPr="0022403C" w14:paraId="2CD6CB5C" w14:textId="77777777" w:rsidTr="7D2C49E5">
        <w:trPr>
          <w:gridAfter w:val="1"/>
          <w:wAfter w:w="9" w:type="dxa"/>
        </w:trPr>
        <w:tc>
          <w:tcPr>
            <w:tcW w:w="1421" w:type="dxa"/>
            <w:vMerge w:val="restart"/>
            <w:shd w:val="clear" w:color="auto" w:fill="D9D9D9" w:themeFill="background1" w:themeFillShade="D9"/>
            <w:vAlign w:val="center"/>
          </w:tcPr>
          <w:p w14:paraId="16572398" w14:textId="77777777" w:rsidR="00AC2E8E" w:rsidRPr="00F65945" w:rsidRDefault="00AC2E8E" w:rsidP="00DF1591">
            <w:pPr>
              <w:spacing w:before="40" w:after="40"/>
              <w:rPr>
                <w:rFonts w:ascii="Calibri" w:hAnsi="Calibri"/>
                <w:b/>
              </w:rPr>
            </w:pPr>
            <w:r w:rsidRPr="00F65945">
              <w:rPr>
                <w:rFonts w:ascii="Calibri" w:hAnsi="Calibri"/>
                <w:b/>
              </w:rPr>
              <w:t>c)</w:t>
            </w:r>
          </w:p>
          <w:p w14:paraId="27FD2E79" w14:textId="77777777" w:rsidR="00AC2E8E" w:rsidRPr="009F7E71" w:rsidRDefault="00AC2E8E" w:rsidP="00DF1591">
            <w:pPr>
              <w:spacing w:before="40" w:after="40"/>
              <w:rPr>
                <w:rFonts w:ascii="Calibri" w:hAnsi="Calibri"/>
                <w:b/>
                <w:sz w:val="20"/>
                <w:szCs w:val="20"/>
              </w:rPr>
            </w:pPr>
            <w:r w:rsidRPr="00F65945">
              <w:rPr>
                <w:rFonts w:ascii="Calibri" w:hAnsi="Calibri"/>
                <w:b/>
              </w:rPr>
              <w:t>Disability, complex health needs or chronic illness</w:t>
            </w:r>
          </w:p>
        </w:tc>
        <w:tc>
          <w:tcPr>
            <w:tcW w:w="1418" w:type="dxa"/>
            <w:shd w:val="clear" w:color="auto" w:fill="00B050"/>
            <w:vAlign w:val="center"/>
          </w:tcPr>
          <w:p w14:paraId="36ECB0E6" w14:textId="77777777" w:rsidR="00AC2E8E" w:rsidRPr="0022403C" w:rsidRDefault="00AC2E8E" w:rsidP="00DF1591">
            <w:pPr>
              <w:spacing w:before="40" w:after="40"/>
              <w:rPr>
                <w:rFonts w:ascii="Calibri" w:hAnsi="Calibri"/>
                <w:b/>
                <w:sz w:val="20"/>
                <w:szCs w:val="20"/>
              </w:rPr>
            </w:pPr>
            <w:r>
              <w:rPr>
                <w:rFonts w:ascii="Calibri" w:hAnsi="Calibri"/>
                <w:b/>
                <w:sz w:val="20"/>
                <w:szCs w:val="20"/>
              </w:rPr>
              <w:t>1.</w:t>
            </w:r>
            <w:r w:rsidRPr="0022403C">
              <w:rPr>
                <w:rFonts w:ascii="Calibri" w:hAnsi="Calibri"/>
                <w:b/>
                <w:sz w:val="20"/>
                <w:szCs w:val="20"/>
              </w:rPr>
              <w:t>All Needs Met</w:t>
            </w:r>
          </w:p>
        </w:tc>
        <w:tc>
          <w:tcPr>
            <w:tcW w:w="7228" w:type="dxa"/>
            <w:shd w:val="clear" w:color="auto" w:fill="FFFFFF" w:themeFill="background1"/>
            <w:vAlign w:val="center"/>
          </w:tcPr>
          <w:p w14:paraId="314B3256" w14:textId="7578C220" w:rsidR="00AC2E8E" w:rsidRPr="00AE27E9" w:rsidRDefault="00AC2E8E" w:rsidP="00DF1591">
            <w:pPr>
              <w:spacing w:before="20" w:after="20"/>
              <w:rPr>
                <w:rFonts w:ascii="Calibri" w:hAnsi="Calibri"/>
                <w:sz w:val="20"/>
                <w:szCs w:val="20"/>
              </w:rPr>
            </w:pPr>
            <w:r>
              <w:rPr>
                <w:rFonts w:ascii="Calibri" w:hAnsi="Calibri"/>
                <w:sz w:val="20"/>
                <w:szCs w:val="20"/>
              </w:rPr>
              <w:t>Parent</w:t>
            </w:r>
            <w:r w:rsidR="00F65945">
              <w:rPr>
                <w:rFonts w:ascii="Calibri" w:hAnsi="Calibri"/>
                <w:sz w:val="20"/>
                <w:szCs w:val="20"/>
              </w:rPr>
              <w:t>/caregiver</w:t>
            </w:r>
            <w:r>
              <w:rPr>
                <w:rFonts w:ascii="Calibri" w:hAnsi="Calibri"/>
                <w:sz w:val="20"/>
                <w:szCs w:val="20"/>
              </w:rPr>
              <w:t xml:space="preserve"> fully understand</w:t>
            </w:r>
            <w:r w:rsidR="00130A46">
              <w:rPr>
                <w:rFonts w:ascii="Calibri" w:hAnsi="Calibri"/>
                <w:sz w:val="20"/>
                <w:szCs w:val="20"/>
              </w:rPr>
              <w:t>s the</w:t>
            </w:r>
            <w:r>
              <w:rPr>
                <w:rFonts w:ascii="Calibri" w:hAnsi="Calibri"/>
                <w:sz w:val="20"/>
                <w:szCs w:val="20"/>
              </w:rPr>
              <w:t xml:space="preserve"> child’s</w:t>
            </w:r>
            <w:r w:rsidR="00F65945">
              <w:rPr>
                <w:rFonts w:ascii="Calibri" w:hAnsi="Calibri"/>
                <w:sz w:val="20"/>
                <w:szCs w:val="20"/>
              </w:rPr>
              <w:t xml:space="preserve"> specific needs and </w:t>
            </w:r>
            <w:r>
              <w:rPr>
                <w:rFonts w:ascii="Calibri" w:hAnsi="Calibri"/>
                <w:sz w:val="20"/>
                <w:szCs w:val="20"/>
              </w:rPr>
              <w:t>engage</w:t>
            </w:r>
            <w:r w:rsidR="00130A46">
              <w:rPr>
                <w:rFonts w:ascii="Calibri" w:hAnsi="Calibri"/>
                <w:sz w:val="20"/>
                <w:szCs w:val="20"/>
              </w:rPr>
              <w:t>s</w:t>
            </w:r>
            <w:r>
              <w:rPr>
                <w:rFonts w:ascii="Calibri" w:hAnsi="Calibri"/>
                <w:sz w:val="20"/>
                <w:szCs w:val="20"/>
              </w:rPr>
              <w:t xml:space="preserve"> with professional support, advice and treatment plan to ensure child’s complex health needs are met. Medical equipment provided is used consistently.  </w:t>
            </w:r>
          </w:p>
        </w:tc>
      </w:tr>
      <w:tr w:rsidR="00AC2E8E" w:rsidRPr="0022403C" w14:paraId="03692351" w14:textId="77777777" w:rsidTr="7D2C49E5">
        <w:trPr>
          <w:gridAfter w:val="1"/>
          <w:wAfter w:w="9" w:type="dxa"/>
        </w:trPr>
        <w:tc>
          <w:tcPr>
            <w:tcW w:w="1421" w:type="dxa"/>
            <w:vMerge/>
            <w:vAlign w:val="center"/>
          </w:tcPr>
          <w:p w14:paraId="47445227" w14:textId="77777777" w:rsidR="00AC2E8E" w:rsidRPr="0022403C" w:rsidRDefault="00AC2E8E" w:rsidP="00DF1591">
            <w:pPr>
              <w:spacing w:before="40" w:after="40"/>
              <w:rPr>
                <w:rFonts w:ascii="Calibri" w:hAnsi="Calibri"/>
                <w:b/>
                <w:sz w:val="20"/>
                <w:szCs w:val="20"/>
              </w:rPr>
            </w:pPr>
          </w:p>
        </w:tc>
        <w:tc>
          <w:tcPr>
            <w:tcW w:w="1418" w:type="dxa"/>
            <w:shd w:val="clear" w:color="auto" w:fill="D6E3BC" w:themeFill="accent3" w:themeFillTint="66"/>
            <w:vAlign w:val="center"/>
          </w:tcPr>
          <w:p w14:paraId="231071D2" w14:textId="77777777" w:rsidR="00AC2E8E" w:rsidRPr="0022403C" w:rsidRDefault="00AC2E8E" w:rsidP="00DF1591">
            <w:pPr>
              <w:spacing w:before="40" w:after="40"/>
              <w:rPr>
                <w:rFonts w:ascii="Calibri" w:hAnsi="Calibri"/>
                <w:b/>
                <w:sz w:val="20"/>
                <w:szCs w:val="20"/>
              </w:rPr>
            </w:pPr>
            <w:r>
              <w:rPr>
                <w:rFonts w:ascii="Calibri" w:hAnsi="Calibri"/>
                <w:b/>
                <w:sz w:val="20"/>
                <w:szCs w:val="20"/>
              </w:rPr>
              <w:t xml:space="preserve">2.Many </w:t>
            </w:r>
            <w:r w:rsidRPr="0022403C">
              <w:rPr>
                <w:rFonts w:ascii="Calibri" w:hAnsi="Calibri"/>
                <w:b/>
                <w:sz w:val="20"/>
                <w:szCs w:val="20"/>
              </w:rPr>
              <w:t>Needs Met</w:t>
            </w:r>
          </w:p>
        </w:tc>
        <w:tc>
          <w:tcPr>
            <w:tcW w:w="7228" w:type="dxa"/>
            <w:shd w:val="clear" w:color="auto" w:fill="FFFFFF" w:themeFill="background1"/>
            <w:vAlign w:val="center"/>
          </w:tcPr>
          <w:p w14:paraId="48EB3BFD" w14:textId="672E7BB3" w:rsidR="00AC2E8E" w:rsidRPr="00AE27E9" w:rsidRDefault="00AC2E8E" w:rsidP="00DF1591">
            <w:pPr>
              <w:rPr>
                <w:rFonts w:ascii="Calibri" w:hAnsi="Calibri"/>
              </w:rPr>
            </w:pPr>
            <w:r>
              <w:rPr>
                <w:rFonts w:ascii="Calibri" w:hAnsi="Calibri"/>
                <w:sz w:val="20"/>
                <w:szCs w:val="20"/>
              </w:rPr>
              <w:t>Parent</w:t>
            </w:r>
            <w:r w:rsidR="00F65945">
              <w:rPr>
                <w:rFonts w:ascii="Calibri" w:hAnsi="Calibri"/>
                <w:sz w:val="20"/>
                <w:szCs w:val="20"/>
              </w:rPr>
              <w:t>/caregiver</w:t>
            </w:r>
            <w:r>
              <w:rPr>
                <w:rFonts w:ascii="Calibri" w:hAnsi="Calibri"/>
                <w:sz w:val="20"/>
                <w:szCs w:val="20"/>
              </w:rPr>
              <w:t xml:space="preserve"> ha</w:t>
            </w:r>
            <w:r w:rsidR="00F65945">
              <w:rPr>
                <w:rFonts w:ascii="Calibri" w:hAnsi="Calibri"/>
                <w:sz w:val="20"/>
                <w:szCs w:val="20"/>
              </w:rPr>
              <w:t>s</w:t>
            </w:r>
            <w:r>
              <w:rPr>
                <w:rFonts w:ascii="Calibri" w:hAnsi="Calibri"/>
                <w:sz w:val="20"/>
                <w:szCs w:val="20"/>
              </w:rPr>
              <w:t xml:space="preserve"> </w:t>
            </w:r>
            <w:r w:rsidR="00130A46">
              <w:rPr>
                <w:rFonts w:ascii="Calibri" w:hAnsi="Calibri"/>
                <w:sz w:val="20"/>
                <w:szCs w:val="20"/>
              </w:rPr>
              <w:t>a full</w:t>
            </w:r>
            <w:r>
              <w:rPr>
                <w:rFonts w:ascii="Calibri" w:hAnsi="Calibri"/>
                <w:sz w:val="20"/>
                <w:szCs w:val="20"/>
              </w:rPr>
              <w:t xml:space="preserve"> understand</w:t>
            </w:r>
            <w:r w:rsidR="00130A46">
              <w:rPr>
                <w:rFonts w:ascii="Calibri" w:hAnsi="Calibri"/>
                <w:sz w:val="20"/>
                <w:szCs w:val="20"/>
              </w:rPr>
              <w:t>ing</w:t>
            </w:r>
            <w:r>
              <w:rPr>
                <w:rFonts w:ascii="Calibri" w:hAnsi="Calibri"/>
                <w:sz w:val="20"/>
                <w:szCs w:val="20"/>
              </w:rPr>
              <w:t xml:space="preserve"> </w:t>
            </w:r>
            <w:r w:rsidR="00130A46">
              <w:rPr>
                <w:rFonts w:ascii="Calibri" w:hAnsi="Calibri"/>
                <w:sz w:val="20"/>
                <w:szCs w:val="20"/>
              </w:rPr>
              <w:t xml:space="preserve">of the </w:t>
            </w:r>
            <w:r>
              <w:rPr>
                <w:rFonts w:ascii="Calibri" w:hAnsi="Calibri"/>
                <w:sz w:val="20"/>
                <w:szCs w:val="20"/>
              </w:rPr>
              <w:t>child’s</w:t>
            </w:r>
            <w:r w:rsidR="00F65945">
              <w:rPr>
                <w:rFonts w:ascii="Calibri" w:hAnsi="Calibri"/>
                <w:sz w:val="20"/>
                <w:szCs w:val="20"/>
              </w:rPr>
              <w:t xml:space="preserve"> specific </w:t>
            </w:r>
            <w:r w:rsidR="00130A46">
              <w:rPr>
                <w:rFonts w:ascii="Calibri" w:hAnsi="Calibri"/>
                <w:sz w:val="20"/>
                <w:szCs w:val="20"/>
              </w:rPr>
              <w:t xml:space="preserve">needs </w:t>
            </w:r>
            <w:r w:rsidR="00F65945">
              <w:rPr>
                <w:rFonts w:ascii="Calibri" w:hAnsi="Calibri"/>
                <w:sz w:val="20"/>
                <w:szCs w:val="20"/>
              </w:rPr>
              <w:t xml:space="preserve">and </w:t>
            </w:r>
            <w:r>
              <w:rPr>
                <w:rFonts w:ascii="Calibri" w:hAnsi="Calibri"/>
                <w:sz w:val="20"/>
                <w:szCs w:val="20"/>
              </w:rPr>
              <w:t>engage</w:t>
            </w:r>
            <w:r w:rsidR="00130A46">
              <w:rPr>
                <w:rFonts w:ascii="Calibri" w:hAnsi="Calibri"/>
                <w:sz w:val="20"/>
                <w:szCs w:val="20"/>
              </w:rPr>
              <w:t>s</w:t>
            </w:r>
            <w:r>
              <w:rPr>
                <w:rFonts w:ascii="Calibri" w:hAnsi="Calibri"/>
                <w:sz w:val="20"/>
                <w:szCs w:val="20"/>
              </w:rPr>
              <w:t xml:space="preserve"> with professional support, advice and treatment plan </w:t>
            </w:r>
            <w:proofErr w:type="gramStart"/>
            <w:r>
              <w:rPr>
                <w:rFonts w:ascii="Calibri" w:hAnsi="Calibri"/>
                <w:sz w:val="20"/>
                <w:szCs w:val="20"/>
              </w:rPr>
              <w:t>the majority of</w:t>
            </w:r>
            <w:proofErr w:type="gramEnd"/>
            <w:r>
              <w:rPr>
                <w:rFonts w:ascii="Calibri" w:hAnsi="Calibri"/>
                <w:sz w:val="20"/>
                <w:szCs w:val="20"/>
              </w:rPr>
              <w:t xml:space="preserve"> the time to ensure child’s complex health needs are met. Medical equipment provided is used </w:t>
            </w:r>
            <w:proofErr w:type="gramStart"/>
            <w:r>
              <w:rPr>
                <w:rFonts w:ascii="Calibri" w:hAnsi="Calibri"/>
                <w:sz w:val="20"/>
                <w:szCs w:val="20"/>
              </w:rPr>
              <w:t>the majority of</w:t>
            </w:r>
            <w:proofErr w:type="gramEnd"/>
            <w:r>
              <w:rPr>
                <w:rFonts w:ascii="Calibri" w:hAnsi="Calibri"/>
                <w:sz w:val="20"/>
                <w:szCs w:val="20"/>
              </w:rPr>
              <w:t xml:space="preserve"> the time.  </w:t>
            </w:r>
          </w:p>
        </w:tc>
      </w:tr>
      <w:tr w:rsidR="00AC2E8E" w:rsidRPr="0022403C" w14:paraId="1F378F4F" w14:textId="77777777" w:rsidTr="7D2C49E5">
        <w:trPr>
          <w:gridAfter w:val="1"/>
          <w:wAfter w:w="9" w:type="dxa"/>
        </w:trPr>
        <w:tc>
          <w:tcPr>
            <w:tcW w:w="1421" w:type="dxa"/>
            <w:vMerge/>
            <w:vAlign w:val="center"/>
          </w:tcPr>
          <w:p w14:paraId="737C9C0F" w14:textId="77777777" w:rsidR="00AC2E8E" w:rsidRPr="0022403C" w:rsidRDefault="00AC2E8E" w:rsidP="00DF1591">
            <w:pPr>
              <w:spacing w:before="40" w:after="40"/>
              <w:rPr>
                <w:rFonts w:ascii="Calibri" w:hAnsi="Calibri"/>
                <w:b/>
                <w:sz w:val="20"/>
                <w:szCs w:val="20"/>
              </w:rPr>
            </w:pPr>
          </w:p>
        </w:tc>
        <w:tc>
          <w:tcPr>
            <w:tcW w:w="1418" w:type="dxa"/>
            <w:shd w:val="clear" w:color="auto" w:fill="FFF2CC"/>
            <w:vAlign w:val="center"/>
          </w:tcPr>
          <w:p w14:paraId="0E7BF027" w14:textId="77777777" w:rsidR="00AC2E8E" w:rsidRPr="0022403C" w:rsidRDefault="00AC2E8E" w:rsidP="00DF1591">
            <w:pPr>
              <w:spacing w:before="40" w:after="40"/>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7228" w:type="dxa"/>
            <w:shd w:val="clear" w:color="auto" w:fill="FFFFFF" w:themeFill="background1"/>
            <w:vAlign w:val="center"/>
          </w:tcPr>
          <w:p w14:paraId="43B8AFA8" w14:textId="5B20DB5E" w:rsidR="00AC2E8E" w:rsidRPr="00AE27E9" w:rsidRDefault="00AC2E8E" w:rsidP="00DF1591">
            <w:pPr>
              <w:rPr>
                <w:rFonts w:ascii="Calibri" w:hAnsi="Calibri"/>
              </w:rPr>
            </w:pPr>
            <w:r w:rsidRPr="4B41BC83">
              <w:rPr>
                <w:rFonts w:ascii="Calibri" w:hAnsi="Calibri"/>
                <w:sz w:val="20"/>
                <w:szCs w:val="20"/>
              </w:rPr>
              <w:t>Parent</w:t>
            </w:r>
            <w:r w:rsidR="00BF4035" w:rsidRPr="4B41BC83">
              <w:rPr>
                <w:rFonts w:ascii="Calibri" w:hAnsi="Calibri"/>
                <w:sz w:val="20"/>
                <w:szCs w:val="20"/>
              </w:rPr>
              <w:t>/caregiver</w:t>
            </w:r>
            <w:r w:rsidRPr="4B41BC83">
              <w:rPr>
                <w:rFonts w:ascii="Calibri" w:hAnsi="Calibri"/>
                <w:sz w:val="20"/>
                <w:szCs w:val="20"/>
              </w:rPr>
              <w:t xml:space="preserve"> ha</w:t>
            </w:r>
            <w:r w:rsidR="00BF4035" w:rsidRPr="4B41BC83">
              <w:rPr>
                <w:rFonts w:ascii="Calibri" w:hAnsi="Calibri"/>
                <w:sz w:val="20"/>
                <w:szCs w:val="20"/>
              </w:rPr>
              <w:t>s</w:t>
            </w:r>
            <w:r w:rsidRPr="4B41BC83">
              <w:rPr>
                <w:rFonts w:ascii="Calibri" w:hAnsi="Calibri"/>
                <w:sz w:val="20"/>
                <w:szCs w:val="20"/>
              </w:rPr>
              <w:t xml:space="preserve"> some understand</w:t>
            </w:r>
            <w:r w:rsidR="00130A46" w:rsidRPr="4B41BC83">
              <w:rPr>
                <w:rFonts w:ascii="Calibri" w:hAnsi="Calibri"/>
                <w:sz w:val="20"/>
                <w:szCs w:val="20"/>
              </w:rPr>
              <w:t>ing of the</w:t>
            </w:r>
            <w:r w:rsidRPr="4B41BC83">
              <w:rPr>
                <w:rFonts w:ascii="Calibri" w:hAnsi="Calibri"/>
                <w:sz w:val="20"/>
                <w:szCs w:val="20"/>
              </w:rPr>
              <w:t xml:space="preserve"> child’s </w:t>
            </w:r>
            <w:r w:rsidR="00F65945" w:rsidRPr="4B41BC83">
              <w:rPr>
                <w:rFonts w:ascii="Calibri" w:hAnsi="Calibri"/>
                <w:sz w:val="20"/>
                <w:szCs w:val="20"/>
              </w:rPr>
              <w:t xml:space="preserve">specific </w:t>
            </w:r>
            <w:r w:rsidRPr="4B41BC83">
              <w:rPr>
                <w:rFonts w:ascii="Calibri" w:hAnsi="Calibri"/>
                <w:sz w:val="20"/>
                <w:szCs w:val="20"/>
              </w:rPr>
              <w:t>needs</w:t>
            </w:r>
            <w:r w:rsidR="00F65945" w:rsidRPr="4B41BC83">
              <w:rPr>
                <w:rFonts w:ascii="Calibri" w:hAnsi="Calibri"/>
                <w:sz w:val="20"/>
                <w:szCs w:val="20"/>
              </w:rPr>
              <w:t xml:space="preserve"> and </w:t>
            </w:r>
            <w:r w:rsidR="23800ED9" w:rsidRPr="4B41BC83">
              <w:rPr>
                <w:rFonts w:ascii="Calibri" w:hAnsi="Calibri"/>
                <w:sz w:val="20"/>
                <w:szCs w:val="20"/>
              </w:rPr>
              <w:t>engages with</w:t>
            </w:r>
            <w:r w:rsidRPr="4B41BC83">
              <w:rPr>
                <w:rFonts w:ascii="Calibri" w:hAnsi="Calibri"/>
                <w:sz w:val="20"/>
                <w:szCs w:val="20"/>
              </w:rPr>
              <w:t xml:space="preserve"> professional support, advice and treatment plan some of the time and child’s complex health needs are partially met. Medical equipment provided is used some of the time. </w:t>
            </w:r>
          </w:p>
        </w:tc>
      </w:tr>
      <w:tr w:rsidR="00AC2E8E" w:rsidRPr="0022403C" w14:paraId="686B07BA" w14:textId="77777777" w:rsidTr="7D2C49E5">
        <w:trPr>
          <w:gridAfter w:val="1"/>
          <w:wAfter w:w="9" w:type="dxa"/>
        </w:trPr>
        <w:tc>
          <w:tcPr>
            <w:tcW w:w="1421" w:type="dxa"/>
            <w:vMerge/>
            <w:vAlign w:val="center"/>
          </w:tcPr>
          <w:p w14:paraId="318183EB" w14:textId="77777777" w:rsidR="00AC2E8E" w:rsidRPr="0022403C" w:rsidRDefault="00AC2E8E" w:rsidP="00DF1591">
            <w:pPr>
              <w:spacing w:before="40" w:after="40"/>
              <w:rPr>
                <w:rFonts w:ascii="Calibri" w:hAnsi="Calibri"/>
                <w:b/>
                <w:sz w:val="20"/>
                <w:szCs w:val="20"/>
              </w:rPr>
            </w:pPr>
          </w:p>
        </w:tc>
        <w:tc>
          <w:tcPr>
            <w:tcW w:w="1418" w:type="dxa"/>
            <w:shd w:val="clear" w:color="auto" w:fill="F2DBDB" w:themeFill="accent2" w:themeFillTint="33"/>
            <w:vAlign w:val="center"/>
          </w:tcPr>
          <w:p w14:paraId="50AEAD61" w14:textId="77777777" w:rsidR="00AC2E8E" w:rsidRPr="0022403C" w:rsidRDefault="00AC2E8E" w:rsidP="00DF1591">
            <w:pPr>
              <w:spacing w:before="40" w:after="40"/>
              <w:rPr>
                <w:rFonts w:ascii="Calibri" w:hAnsi="Calibri"/>
                <w:b/>
                <w:sz w:val="20"/>
                <w:szCs w:val="20"/>
              </w:rPr>
            </w:pPr>
            <w:r>
              <w:rPr>
                <w:rFonts w:ascii="Calibri" w:hAnsi="Calibri"/>
                <w:b/>
                <w:sz w:val="20"/>
                <w:szCs w:val="20"/>
              </w:rPr>
              <w:t>4.Many</w:t>
            </w:r>
            <w:r w:rsidRPr="0022403C">
              <w:rPr>
                <w:rFonts w:ascii="Calibri" w:hAnsi="Calibri"/>
                <w:b/>
                <w:sz w:val="20"/>
                <w:szCs w:val="20"/>
              </w:rPr>
              <w:t xml:space="preserve"> Needs Unmet</w:t>
            </w:r>
          </w:p>
        </w:tc>
        <w:tc>
          <w:tcPr>
            <w:tcW w:w="7228" w:type="dxa"/>
            <w:shd w:val="clear" w:color="auto" w:fill="FFFFFF" w:themeFill="background1"/>
            <w:vAlign w:val="center"/>
          </w:tcPr>
          <w:p w14:paraId="583E485D" w14:textId="59BE2C54" w:rsidR="00AC2E8E" w:rsidRPr="00AE27E9" w:rsidRDefault="00AC2E8E" w:rsidP="00DF1591">
            <w:pPr>
              <w:rPr>
                <w:rFonts w:ascii="Calibri" w:hAnsi="Calibri"/>
              </w:rPr>
            </w:pPr>
            <w:r>
              <w:rPr>
                <w:rFonts w:ascii="Calibri" w:hAnsi="Calibri"/>
                <w:sz w:val="20"/>
                <w:szCs w:val="20"/>
              </w:rPr>
              <w:t>Parent</w:t>
            </w:r>
            <w:r w:rsidR="00BF4035">
              <w:rPr>
                <w:rFonts w:ascii="Calibri" w:hAnsi="Calibri"/>
                <w:sz w:val="20"/>
                <w:szCs w:val="20"/>
              </w:rPr>
              <w:t>/caregiver</w:t>
            </w:r>
            <w:r>
              <w:rPr>
                <w:rFonts w:ascii="Calibri" w:hAnsi="Calibri"/>
                <w:sz w:val="20"/>
                <w:szCs w:val="20"/>
              </w:rPr>
              <w:t xml:space="preserve"> have limited understand</w:t>
            </w:r>
            <w:r w:rsidR="00130A46">
              <w:rPr>
                <w:rFonts w:ascii="Calibri" w:hAnsi="Calibri"/>
                <w:sz w:val="20"/>
                <w:szCs w:val="20"/>
              </w:rPr>
              <w:t>ing of</w:t>
            </w:r>
            <w:r>
              <w:rPr>
                <w:rFonts w:ascii="Calibri" w:hAnsi="Calibri"/>
                <w:sz w:val="20"/>
                <w:szCs w:val="20"/>
              </w:rPr>
              <w:t xml:space="preserve"> the</w:t>
            </w:r>
            <w:r w:rsidRPr="00533D2D">
              <w:rPr>
                <w:rFonts w:ascii="Calibri" w:hAnsi="Calibri"/>
                <w:sz w:val="20"/>
                <w:szCs w:val="20"/>
              </w:rPr>
              <w:t xml:space="preserve"> child’s </w:t>
            </w:r>
            <w:r w:rsidR="00BF4035">
              <w:rPr>
                <w:rFonts w:ascii="Calibri" w:hAnsi="Calibri"/>
                <w:sz w:val="20"/>
                <w:szCs w:val="20"/>
              </w:rPr>
              <w:t xml:space="preserve">specific </w:t>
            </w:r>
            <w:r w:rsidRPr="00533D2D">
              <w:rPr>
                <w:rFonts w:ascii="Calibri" w:hAnsi="Calibri"/>
                <w:sz w:val="20"/>
                <w:szCs w:val="20"/>
              </w:rPr>
              <w:t>need</w:t>
            </w:r>
            <w:r w:rsidR="00BF4035">
              <w:rPr>
                <w:rFonts w:ascii="Calibri" w:hAnsi="Calibri"/>
                <w:sz w:val="20"/>
                <w:szCs w:val="20"/>
              </w:rPr>
              <w:t>s and</w:t>
            </w:r>
            <w:r>
              <w:rPr>
                <w:rFonts w:ascii="Calibri" w:hAnsi="Calibri"/>
                <w:sz w:val="20"/>
                <w:szCs w:val="20"/>
              </w:rPr>
              <w:t xml:space="preserve"> rarely engage with professional support, advice and treatment plan therefore child’s complex health needs are not always met.  Medical equipment provided is rarely used. </w:t>
            </w:r>
          </w:p>
        </w:tc>
      </w:tr>
      <w:tr w:rsidR="00AC2E8E" w:rsidRPr="0022403C" w14:paraId="0E33202E" w14:textId="77777777" w:rsidTr="7D2C49E5">
        <w:trPr>
          <w:gridAfter w:val="1"/>
          <w:wAfter w:w="9" w:type="dxa"/>
        </w:trPr>
        <w:tc>
          <w:tcPr>
            <w:tcW w:w="1421" w:type="dxa"/>
            <w:vMerge/>
            <w:vAlign w:val="center"/>
          </w:tcPr>
          <w:p w14:paraId="6D1452A5" w14:textId="77777777" w:rsidR="00AC2E8E" w:rsidRPr="0022403C" w:rsidRDefault="00AC2E8E" w:rsidP="00DF1591">
            <w:pPr>
              <w:spacing w:before="40" w:after="40"/>
              <w:rPr>
                <w:rFonts w:ascii="Calibri" w:hAnsi="Calibri"/>
                <w:b/>
                <w:sz w:val="20"/>
                <w:szCs w:val="20"/>
              </w:rPr>
            </w:pPr>
          </w:p>
        </w:tc>
        <w:tc>
          <w:tcPr>
            <w:tcW w:w="1418" w:type="dxa"/>
            <w:shd w:val="clear" w:color="auto" w:fill="FF5050"/>
            <w:vAlign w:val="center"/>
          </w:tcPr>
          <w:p w14:paraId="3FB3693F" w14:textId="77777777" w:rsidR="00AC2E8E" w:rsidRPr="0022403C" w:rsidRDefault="00AC2E8E" w:rsidP="00DF1591">
            <w:pPr>
              <w:spacing w:before="40" w:after="40"/>
              <w:rPr>
                <w:rFonts w:ascii="Calibri" w:hAnsi="Calibri"/>
                <w:b/>
                <w:sz w:val="20"/>
                <w:szCs w:val="20"/>
              </w:rPr>
            </w:pPr>
            <w:r>
              <w:rPr>
                <w:rFonts w:ascii="Calibri" w:hAnsi="Calibri"/>
                <w:b/>
                <w:sz w:val="20"/>
                <w:szCs w:val="20"/>
              </w:rPr>
              <w:t>5.All</w:t>
            </w:r>
            <w:r w:rsidRPr="0022403C">
              <w:rPr>
                <w:rFonts w:ascii="Calibri" w:hAnsi="Calibri"/>
                <w:b/>
                <w:sz w:val="20"/>
                <w:szCs w:val="20"/>
              </w:rPr>
              <w:t xml:space="preserve"> Needs Unmet</w:t>
            </w:r>
          </w:p>
        </w:tc>
        <w:tc>
          <w:tcPr>
            <w:tcW w:w="7228" w:type="dxa"/>
            <w:shd w:val="clear" w:color="auto" w:fill="FFFFFF" w:themeFill="background1"/>
            <w:vAlign w:val="center"/>
          </w:tcPr>
          <w:p w14:paraId="60D95F8A" w14:textId="643878E8" w:rsidR="00AC2E8E" w:rsidRPr="00AE27E9" w:rsidRDefault="00AC2E8E" w:rsidP="00DF1591">
            <w:pPr>
              <w:rPr>
                <w:rFonts w:ascii="Calibri" w:hAnsi="Calibri"/>
              </w:rPr>
            </w:pPr>
            <w:r w:rsidRPr="4B41BC83">
              <w:rPr>
                <w:rFonts w:ascii="Calibri" w:hAnsi="Calibri"/>
                <w:sz w:val="20"/>
                <w:szCs w:val="20"/>
              </w:rPr>
              <w:t xml:space="preserve">Parents have </w:t>
            </w:r>
            <w:r w:rsidR="00130A46" w:rsidRPr="4B41BC83">
              <w:rPr>
                <w:rFonts w:ascii="Calibri" w:hAnsi="Calibri"/>
                <w:sz w:val="20"/>
                <w:szCs w:val="20"/>
              </w:rPr>
              <w:t xml:space="preserve">limited to </w:t>
            </w:r>
            <w:r w:rsidRPr="4B41BC83">
              <w:rPr>
                <w:rFonts w:ascii="Calibri" w:hAnsi="Calibri"/>
                <w:sz w:val="20"/>
                <w:szCs w:val="20"/>
              </w:rPr>
              <w:t>no understand</w:t>
            </w:r>
            <w:r w:rsidR="00130A46" w:rsidRPr="4B41BC83">
              <w:rPr>
                <w:rFonts w:ascii="Calibri" w:hAnsi="Calibri"/>
                <w:sz w:val="20"/>
                <w:szCs w:val="20"/>
              </w:rPr>
              <w:t>ing of</w:t>
            </w:r>
            <w:r w:rsidRPr="4B41BC83">
              <w:rPr>
                <w:rFonts w:ascii="Calibri" w:hAnsi="Calibri"/>
                <w:sz w:val="20"/>
                <w:szCs w:val="20"/>
              </w:rPr>
              <w:t xml:space="preserve"> the child’s </w:t>
            </w:r>
            <w:r w:rsidR="00BF4035" w:rsidRPr="4B41BC83">
              <w:rPr>
                <w:rFonts w:ascii="Calibri" w:hAnsi="Calibri"/>
                <w:sz w:val="20"/>
                <w:szCs w:val="20"/>
              </w:rPr>
              <w:t xml:space="preserve">specific </w:t>
            </w:r>
            <w:r w:rsidRPr="4B41BC83">
              <w:rPr>
                <w:rFonts w:ascii="Calibri" w:hAnsi="Calibri"/>
                <w:sz w:val="20"/>
                <w:szCs w:val="20"/>
              </w:rPr>
              <w:t>needs</w:t>
            </w:r>
            <w:r w:rsidR="00BF4035" w:rsidRPr="4B41BC83">
              <w:rPr>
                <w:rFonts w:ascii="Calibri" w:hAnsi="Calibri"/>
                <w:sz w:val="20"/>
                <w:szCs w:val="20"/>
              </w:rPr>
              <w:t xml:space="preserve"> or </w:t>
            </w:r>
            <w:r w:rsidRPr="4B41BC83">
              <w:rPr>
                <w:rFonts w:ascii="Calibri" w:hAnsi="Calibri"/>
                <w:sz w:val="20"/>
                <w:szCs w:val="20"/>
              </w:rPr>
              <w:t>engage with professional support, advice and treatment plan therefore there is serious failure to meet the child’s complex health needs.  Medical equipment provided is not used</w:t>
            </w:r>
            <w:r w:rsidR="00BF4035" w:rsidRPr="4B41BC83">
              <w:rPr>
                <w:rFonts w:ascii="Calibri" w:hAnsi="Calibri"/>
                <w:sz w:val="20"/>
                <w:szCs w:val="20"/>
              </w:rPr>
              <w:t xml:space="preserve"> correctly</w:t>
            </w:r>
            <w:r w:rsidR="00130A46" w:rsidRPr="4B41BC83">
              <w:rPr>
                <w:rFonts w:ascii="Calibri" w:hAnsi="Calibri"/>
                <w:sz w:val="20"/>
                <w:szCs w:val="20"/>
              </w:rPr>
              <w:t>.</w:t>
            </w:r>
            <w:r w:rsidR="36AA2346" w:rsidRPr="4B41BC83">
              <w:rPr>
                <w:rFonts w:ascii="Calibri" w:hAnsi="Calibri"/>
                <w:sz w:val="20"/>
                <w:szCs w:val="20"/>
              </w:rPr>
              <w:t xml:space="preserve"> </w:t>
            </w:r>
            <w:r w:rsidRPr="4B41BC83">
              <w:rPr>
                <w:rFonts w:ascii="Calibri" w:hAnsi="Calibri"/>
                <w:sz w:val="20"/>
                <w:szCs w:val="20"/>
              </w:rPr>
              <w:t>There is deterioration in the child’s well-being</w:t>
            </w:r>
            <w:r w:rsidR="00BF4035" w:rsidRPr="4B41BC83">
              <w:rPr>
                <w:rFonts w:ascii="Calibri" w:hAnsi="Calibri"/>
                <w:sz w:val="20"/>
                <w:szCs w:val="20"/>
              </w:rPr>
              <w:t xml:space="preserve"> and c</w:t>
            </w:r>
            <w:r w:rsidRPr="4B41BC83">
              <w:rPr>
                <w:rFonts w:ascii="Calibri" w:hAnsi="Calibri"/>
                <w:sz w:val="20"/>
                <w:szCs w:val="20"/>
              </w:rPr>
              <w:t>hild is at risk</w:t>
            </w:r>
            <w:r w:rsidR="00BF4035" w:rsidRPr="4B41BC83">
              <w:rPr>
                <w:rFonts w:ascii="Calibri" w:hAnsi="Calibri"/>
                <w:sz w:val="20"/>
                <w:szCs w:val="20"/>
              </w:rPr>
              <w:t xml:space="preserve"> as a result.</w:t>
            </w:r>
          </w:p>
        </w:tc>
      </w:tr>
    </w:tbl>
    <w:p w14:paraId="5A663F87" w14:textId="77777777" w:rsidR="00AC2E8E" w:rsidRDefault="00AC2E8E" w:rsidP="00AC2E8E"/>
    <w:p w14:paraId="5A56A3D8" w14:textId="77777777" w:rsidR="00AC2E8E" w:rsidRPr="00BF4035" w:rsidRDefault="00AC2E8E" w:rsidP="00AC2E8E">
      <w:pPr>
        <w:rPr>
          <w:rFonts w:asciiTheme="minorHAnsi" w:hAnsiTheme="minorHAnsi" w:cstheme="minorHAnsi"/>
          <w:b/>
          <w:bCs/>
          <w:color w:val="009634"/>
        </w:rPr>
      </w:pPr>
      <w:r w:rsidRPr="00BF4035">
        <w:rPr>
          <w:rFonts w:asciiTheme="minorHAnsi" w:hAnsiTheme="minorHAnsi" w:cstheme="minorHAnsi"/>
          <w:b/>
          <w:bCs/>
          <w:color w:val="009634"/>
        </w:rPr>
        <w:t>SUMMARY AND SIGNPOSTING</w:t>
      </w:r>
    </w:p>
    <w:p w14:paraId="48D88869" w14:textId="77777777" w:rsidR="00AC2E8E" w:rsidRPr="002939CA" w:rsidRDefault="00AC2E8E" w:rsidP="00AC2E8E">
      <w:pPr>
        <w:rPr>
          <w:rFonts w:asciiTheme="minorHAnsi" w:hAnsiTheme="minorHAnsi" w:cstheme="minorHAnsi"/>
          <w:b/>
          <w:bCs/>
          <w:color w:val="000000" w:themeColor="text1"/>
        </w:rPr>
      </w:pPr>
    </w:p>
    <w:tbl>
      <w:tblPr>
        <w:tblStyle w:val="TableGrid"/>
        <w:tblW w:w="9889" w:type="dxa"/>
        <w:tblLook w:val="04A0" w:firstRow="1" w:lastRow="0" w:firstColumn="1" w:lastColumn="0" w:noHBand="0" w:noVBand="1"/>
      </w:tblPr>
      <w:tblGrid>
        <w:gridCol w:w="9889"/>
      </w:tblGrid>
      <w:tr w:rsidR="00AC2E8E" w:rsidRPr="002939CA" w14:paraId="783C5BC1" w14:textId="77777777" w:rsidTr="00DF1591">
        <w:tc>
          <w:tcPr>
            <w:tcW w:w="9889" w:type="dxa"/>
          </w:tcPr>
          <w:p w14:paraId="6B1A509D" w14:textId="4F7444EB" w:rsidR="00130A46" w:rsidRPr="00242BA7" w:rsidRDefault="00130A46" w:rsidP="00130A46">
            <w:pPr>
              <w:rPr>
                <w:rFonts w:asciiTheme="minorHAnsi" w:hAnsiTheme="minorHAnsi" w:cstheme="minorHAnsi"/>
                <w:b/>
                <w:sz w:val="22"/>
                <w:szCs w:val="22"/>
              </w:rPr>
            </w:pPr>
            <w:r w:rsidRPr="002D33D7">
              <w:rPr>
                <w:rFonts w:asciiTheme="minorHAnsi" w:hAnsiTheme="minorHAnsi" w:cstheme="minorHAnsi"/>
                <w:b/>
                <w:sz w:val="22"/>
                <w:szCs w:val="22"/>
              </w:rPr>
              <w:t xml:space="preserve">Summary of discussion, including what may need to change and what is working </w:t>
            </w:r>
            <w:r w:rsidRPr="00242BA7">
              <w:rPr>
                <w:rFonts w:asciiTheme="minorHAnsi" w:hAnsiTheme="minorHAnsi" w:cstheme="minorHAnsi"/>
                <w:b/>
                <w:sz w:val="22"/>
                <w:szCs w:val="22"/>
              </w:rPr>
              <w:t>well (underlying driver</w:t>
            </w:r>
            <w:r w:rsidR="002D33D7">
              <w:rPr>
                <w:rFonts w:asciiTheme="minorHAnsi" w:hAnsiTheme="minorHAnsi" w:cstheme="minorHAnsi"/>
                <w:b/>
                <w:sz w:val="22"/>
                <w:szCs w:val="22"/>
              </w:rPr>
              <w:t xml:space="preserve">s </w:t>
            </w:r>
            <w:r w:rsidR="002D33D7" w:rsidRPr="00242BA7">
              <w:rPr>
                <w:rFonts w:asciiTheme="minorHAnsi" w:hAnsiTheme="minorHAnsi" w:cstheme="minorHAnsi"/>
                <w:b/>
                <w:sz w:val="22"/>
                <w:szCs w:val="22"/>
              </w:rPr>
              <w:t>to</w:t>
            </w:r>
            <w:r w:rsidRPr="00242BA7">
              <w:rPr>
                <w:rFonts w:asciiTheme="minorHAnsi" w:hAnsiTheme="minorHAnsi" w:cstheme="minorHAnsi"/>
                <w:b/>
                <w:sz w:val="22"/>
                <w:szCs w:val="22"/>
              </w:rPr>
              <w:t xml:space="preserve"> the strengths and needs should be considered here)</w:t>
            </w:r>
          </w:p>
          <w:p w14:paraId="6B9398CF" w14:textId="77777777" w:rsidR="00130A46" w:rsidRPr="00242BA7" w:rsidRDefault="00130A46" w:rsidP="00130A46">
            <w:pPr>
              <w:rPr>
                <w:rFonts w:asciiTheme="minorHAnsi" w:hAnsiTheme="minorHAnsi" w:cstheme="minorHAnsi"/>
                <w:b/>
                <w:sz w:val="22"/>
                <w:szCs w:val="22"/>
              </w:rPr>
            </w:pPr>
          </w:p>
          <w:p w14:paraId="185A39A8" w14:textId="77777777" w:rsidR="00130A46" w:rsidRPr="00242BA7" w:rsidRDefault="00130A46" w:rsidP="00130A46">
            <w:pPr>
              <w:rPr>
                <w:rFonts w:asciiTheme="minorHAnsi" w:hAnsiTheme="minorHAnsi" w:cstheme="minorHAnsi"/>
                <w:b/>
                <w:sz w:val="22"/>
                <w:szCs w:val="22"/>
              </w:rPr>
            </w:pPr>
          </w:p>
          <w:p w14:paraId="5862B0A1" w14:textId="77777777" w:rsidR="00130A46" w:rsidRPr="00242BA7" w:rsidRDefault="00130A46" w:rsidP="00130A46">
            <w:pPr>
              <w:rPr>
                <w:rFonts w:asciiTheme="minorHAnsi" w:hAnsiTheme="minorHAnsi" w:cstheme="minorHAnsi"/>
                <w:b/>
                <w:sz w:val="22"/>
                <w:szCs w:val="22"/>
              </w:rPr>
            </w:pPr>
          </w:p>
          <w:p w14:paraId="5D1EFF15" w14:textId="77777777" w:rsidR="00130A46" w:rsidRPr="00242BA7" w:rsidRDefault="00130A46" w:rsidP="00130A46">
            <w:pPr>
              <w:rPr>
                <w:rFonts w:asciiTheme="minorHAnsi" w:hAnsiTheme="minorHAnsi" w:cstheme="minorHAnsi"/>
                <w:b/>
                <w:sz w:val="22"/>
                <w:szCs w:val="22"/>
              </w:rPr>
            </w:pPr>
          </w:p>
          <w:p w14:paraId="254ACA43" w14:textId="77777777" w:rsidR="00B97170" w:rsidRPr="00242BA7" w:rsidRDefault="00B97170" w:rsidP="00B97170">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Pr>
                <w:rFonts w:asciiTheme="minorHAnsi" w:hAnsiTheme="minorHAnsi" w:cstheme="minorHAnsi"/>
                <w:b/>
              </w:rPr>
              <w:t>?</w:t>
            </w:r>
            <w:r w:rsidRPr="00216318">
              <w:rPr>
                <w:rFonts w:asciiTheme="minorHAnsi" w:hAnsiTheme="minorHAnsi" w:cstheme="minorHAnsi"/>
                <w:b/>
              </w:rPr>
              <w:t xml:space="preserve"> </w:t>
            </w:r>
            <w:r w:rsidRPr="00A24403">
              <w:rPr>
                <w:rFonts w:asciiTheme="minorHAnsi" w:hAnsiTheme="minorHAnsi" w:cstheme="minorHAnsi"/>
                <w:bCs/>
              </w:rPr>
              <w:t xml:space="preserve">Please utilise </w:t>
            </w:r>
            <w:r>
              <w:rPr>
                <w:rFonts w:asciiTheme="minorHAnsi" w:hAnsiTheme="minorHAnsi" w:cstheme="minorHAnsi"/>
                <w:bCs/>
              </w:rPr>
              <w:t xml:space="preserve">relevant </w:t>
            </w:r>
            <w:r w:rsidRPr="00A24403">
              <w:rPr>
                <w:rFonts w:asciiTheme="minorHAnsi" w:hAnsiTheme="minorHAnsi" w:cstheme="minorHAnsi"/>
                <w:bCs/>
              </w:rPr>
              <w:t>tools i.e. The Family Partnership Tool:</w:t>
            </w:r>
            <w:r w:rsidRPr="00216318">
              <w:rPr>
                <w:rFonts w:asciiTheme="minorHAnsi" w:hAnsiTheme="minorHAnsi" w:cstheme="minorHAnsi"/>
                <w:b/>
              </w:rPr>
              <w:t xml:space="preserve"> </w:t>
            </w:r>
            <w:r w:rsidRPr="00242BA7">
              <w:rPr>
                <w:rFonts w:asciiTheme="minorHAnsi" w:hAnsiTheme="minorHAnsi" w:cstheme="minorHAnsi"/>
              </w:rPr>
              <w:t>Goal Setting: Agreeing change for the future and Goal Setting: Naming change for the future</w:t>
            </w:r>
          </w:p>
          <w:p w14:paraId="260DF921" w14:textId="77777777" w:rsidR="00AC2E8E" w:rsidRPr="00242BA7" w:rsidRDefault="00AC2E8E" w:rsidP="00DF1591">
            <w:pPr>
              <w:rPr>
                <w:rFonts w:asciiTheme="minorHAnsi" w:hAnsiTheme="minorHAnsi" w:cstheme="minorHAnsi"/>
                <w:b/>
                <w:sz w:val="22"/>
                <w:szCs w:val="22"/>
              </w:rPr>
            </w:pPr>
          </w:p>
          <w:p w14:paraId="5F479B5D" w14:textId="77777777" w:rsidR="00131C92" w:rsidRDefault="00131C92" w:rsidP="00DF1591">
            <w:pPr>
              <w:rPr>
                <w:rFonts w:asciiTheme="minorHAnsi" w:hAnsiTheme="minorHAnsi" w:cstheme="minorHAnsi"/>
                <w:b/>
                <w:sz w:val="28"/>
                <w:szCs w:val="28"/>
              </w:rPr>
            </w:pPr>
          </w:p>
          <w:p w14:paraId="7970D22F" w14:textId="4901A5EF" w:rsidR="00131C92" w:rsidRPr="002939CA" w:rsidRDefault="00131C92" w:rsidP="00DF1591">
            <w:pPr>
              <w:rPr>
                <w:rFonts w:asciiTheme="minorHAnsi" w:hAnsiTheme="minorHAnsi" w:cstheme="minorHAnsi"/>
                <w:b/>
                <w:sz w:val="28"/>
                <w:szCs w:val="28"/>
              </w:rPr>
            </w:pPr>
          </w:p>
        </w:tc>
      </w:tr>
    </w:tbl>
    <w:p w14:paraId="3E98FB51" w14:textId="77777777" w:rsidR="00AC2E8E" w:rsidRPr="002939CA" w:rsidRDefault="00AC2E8E" w:rsidP="00AC2E8E">
      <w:pPr>
        <w:rPr>
          <w:rFonts w:asciiTheme="minorHAnsi" w:hAnsiTheme="minorHAnsi" w:cstheme="minorHAnsi"/>
        </w:rPr>
      </w:pPr>
    </w:p>
    <w:p w14:paraId="0DEE242D" w14:textId="77777777" w:rsidR="00AC2E8E" w:rsidRPr="00BF4035" w:rsidRDefault="00AC2E8E" w:rsidP="00AC2E8E">
      <w:pPr>
        <w:rPr>
          <w:rFonts w:asciiTheme="minorHAnsi" w:hAnsiTheme="minorHAnsi" w:cstheme="minorHAnsi"/>
          <w:sz w:val="22"/>
          <w:szCs w:val="22"/>
        </w:rPr>
      </w:pPr>
      <w:r w:rsidRPr="00BF4035">
        <w:rPr>
          <w:rFonts w:asciiTheme="minorHAnsi" w:hAnsiTheme="minorHAnsi" w:cstheme="minorHAnsi"/>
          <w:sz w:val="22"/>
          <w:szCs w:val="22"/>
        </w:rPr>
        <w:t>Some of the potential options for support or ideas to make improvements. This includes actions that the parent/parent/caregiver can do themselves.</w:t>
      </w:r>
    </w:p>
    <w:tbl>
      <w:tblPr>
        <w:tblStyle w:val="TableGrid"/>
        <w:tblW w:w="9889" w:type="dxa"/>
        <w:tblLook w:val="04A0" w:firstRow="1" w:lastRow="0" w:firstColumn="1" w:lastColumn="0" w:noHBand="0" w:noVBand="1"/>
      </w:tblPr>
      <w:tblGrid>
        <w:gridCol w:w="4944"/>
        <w:gridCol w:w="4945"/>
      </w:tblGrid>
      <w:tr w:rsidR="00AC2E8E" w:rsidRPr="002939CA" w14:paraId="3AEA5AC2" w14:textId="77777777" w:rsidTr="2427AA4F">
        <w:tc>
          <w:tcPr>
            <w:tcW w:w="4944" w:type="dxa"/>
          </w:tcPr>
          <w:p w14:paraId="76436307" w14:textId="0682F721" w:rsidR="00AC2E8E" w:rsidRPr="002939CA" w:rsidRDefault="00AC2E8E" w:rsidP="00DF1591">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18"/>
                <w:szCs w:val="18"/>
              </w:rPr>
              <w:t>S</w:t>
            </w:r>
            <w:r w:rsidRPr="002939CA">
              <w:rPr>
                <w:rFonts w:asciiTheme="minorHAnsi" w:hAnsiTheme="minorHAnsi" w:cstheme="minorHAnsi"/>
                <w:sz w:val="20"/>
                <w:szCs w:val="20"/>
              </w:rPr>
              <w:t xml:space="preserve">upport from family members/ </w:t>
            </w:r>
            <w:r w:rsidR="00AD1305">
              <w:rPr>
                <w:rFonts w:asciiTheme="minorHAnsi" w:hAnsiTheme="minorHAnsi" w:cstheme="minorHAnsi"/>
                <w:sz w:val="20"/>
                <w:szCs w:val="20"/>
              </w:rPr>
              <w:t>f</w:t>
            </w:r>
            <w:r w:rsidRPr="002939CA">
              <w:rPr>
                <w:rFonts w:asciiTheme="minorHAnsi" w:hAnsiTheme="minorHAnsi" w:cstheme="minorHAnsi"/>
                <w:sz w:val="20"/>
                <w:szCs w:val="20"/>
              </w:rPr>
              <w:t>riends</w:t>
            </w:r>
          </w:p>
          <w:p w14:paraId="47CC4154" w14:textId="77777777" w:rsidR="00AC2E8E" w:rsidRPr="002939CA" w:rsidRDefault="00AC2E8E" w:rsidP="00DF1591">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20"/>
                <w:szCs w:val="20"/>
              </w:rPr>
              <w:t>Contact Lead Health Professional for child with complex health needs</w:t>
            </w:r>
          </w:p>
          <w:p w14:paraId="01F318F9" w14:textId="694F5034" w:rsidR="00AC2E8E" w:rsidRPr="002939CA" w:rsidRDefault="00AC2E8E" w:rsidP="00DF1591">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20"/>
                <w:szCs w:val="20"/>
              </w:rPr>
              <w:t>Consider reason for child not brought to appointments and signpost for support</w:t>
            </w:r>
          </w:p>
          <w:p w14:paraId="594608A8" w14:textId="77777777" w:rsidR="00AD1305" w:rsidRPr="002939CA" w:rsidRDefault="00AD1305" w:rsidP="00AD1305">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20"/>
                <w:szCs w:val="20"/>
              </w:rPr>
              <w:t>Portage</w:t>
            </w:r>
          </w:p>
          <w:p w14:paraId="6EC6F59C" w14:textId="77777777" w:rsidR="00AD1305" w:rsidRPr="002939CA" w:rsidRDefault="00AD1305" w:rsidP="00AD1305">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20"/>
                <w:szCs w:val="20"/>
              </w:rPr>
              <w:t xml:space="preserve">Transport for Sick Children </w:t>
            </w:r>
          </w:p>
          <w:p w14:paraId="0F92FCDB" w14:textId="1FB511F6" w:rsidR="00AC2E8E" w:rsidRPr="00AD1305" w:rsidRDefault="7727DCF8" w:rsidP="669B058C">
            <w:pPr>
              <w:pStyle w:val="ListParagraph"/>
              <w:numPr>
                <w:ilvl w:val="0"/>
                <w:numId w:val="5"/>
              </w:numPr>
              <w:rPr>
                <w:rFonts w:asciiTheme="minorHAnsi" w:hAnsiTheme="minorHAnsi" w:cstheme="minorBidi"/>
                <w:sz w:val="20"/>
                <w:szCs w:val="20"/>
              </w:rPr>
            </w:pPr>
            <w:r w:rsidRPr="669B058C">
              <w:rPr>
                <w:rFonts w:asciiTheme="minorHAnsi" w:hAnsiTheme="minorHAnsi" w:cstheme="minorBidi"/>
                <w:sz w:val="20"/>
                <w:szCs w:val="20"/>
              </w:rPr>
              <w:t>Contact Disability Social Worker if open case</w:t>
            </w:r>
          </w:p>
          <w:p w14:paraId="23461434" w14:textId="656B3A74" w:rsidR="00AC2E8E" w:rsidRPr="00AD1305" w:rsidRDefault="5E80E928" w:rsidP="669B058C">
            <w:pPr>
              <w:pStyle w:val="ListParagraph"/>
              <w:numPr>
                <w:ilvl w:val="0"/>
                <w:numId w:val="5"/>
              </w:numPr>
              <w:rPr>
                <w:sz w:val="20"/>
                <w:szCs w:val="20"/>
              </w:rPr>
            </w:pPr>
            <w:r w:rsidRPr="669B058C">
              <w:rPr>
                <w:rFonts w:asciiTheme="minorHAnsi" w:hAnsiTheme="minorHAnsi" w:cstheme="minorBidi"/>
                <w:sz w:val="20"/>
                <w:szCs w:val="20"/>
              </w:rPr>
              <w:t>Check entitlement to disability and/or carer’s benefits</w:t>
            </w:r>
          </w:p>
          <w:p w14:paraId="30B8A520" w14:textId="72D6C88E" w:rsidR="00AC2E8E" w:rsidRPr="00AD1305" w:rsidRDefault="00AC2E8E" w:rsidP="00585D98">
            <w:pPr>
              <w:pStyle w:val="ListParagraph"/>
              <w:ind w:left="360"/>
              <w:rPr>
                <w:sz w:val="20"/>
                <w:szCs w:val="20"/>
              </w:rPr>
            </w:pPr>
          </w:p>
        </w:tc>
        <w:tc>
          <w:tcPr>
            <w:tcW w:w="4945" w:type="dxa"/>
          </w:tcPr>
          <w:p w14:paraId="48D6448B" w14:textId="77777777" w:rsidR="00BF4035" w:rsidRPr="002939CA" w:rsidRDefault="00BF4035" w:rsidP="00BF4035">
            <w:pPr>
              <w:pStyle w:val="ListParagraph"/>
              <w:numPr>
                <w:ilvl w:val="0"/>
                <w:numId w:val="5"/>
              </w:numPr>
              <w:rPr>
                <w:rFonts w:asciiTheme="minorHAnsi" w:hAnsiTheme="minorHAnsi" w:cstheme="minorHAnsi"/>
                <w:sz w:val="20"/>
                <w:szCs w:val="20"/>
              </w:rPr>
            </w:pPr>
            <w:r w:rsidRPr="002939CA">
              <w:rPr>
                <w:rFonts w:asciiTheme="minorHAnsi" w:hAnsiTheme="minorHAnsi" w:cstheme="minorHAnsi"/>
                <w:sz w:val="20"/>
                <w:szCs w:val="20"/>
              </w:rPr>
              <w:t>Early Help referral</w:t>
            </w:r>
          </w:p>
          <w:p w14:paraId="5F106136" w14:textId="77777777" w:rsidR="00BF4035" w:rsidRPr="002939CA" w:rsidRDefault="00DF032E" w:rsidP="00BF4035">
            <w:pPr>
              <w:pStyle w:val="CommentText"/>
              <w:numPr>
                <w:ilvl w:val="0"/>
                <w:numId w:val="5"/>
              </w:numPr>
              <w:rPr>
                <w:rFonts w:asciiTheme="minorHAnsi" w:hAnsiTheme="minorHAnsi" w:cstheme="minorHAnsi"/>
              </w:rPr>
            </w:pPr>
            <w:hyperlink r:id="rId19" w:history="1">
              <w:r w:rsidR="00BF4035" w:rsidRPr="002939CA">
                <w:rPr>
                  <w:rStyle w:val="Hyperlink"/>
                  <w:rFonts w:asciiTheme="minorHAnsi" w:hAnsiTheme="minorHAnsi" w:cstheme="minorHAnsi"/>
                </w:rPr>
                <w:t>https://www.nhs.uk/oneyou/</w:t>
              </w:r>
            </w:hyperlink>
            <w:r w:rsidR="00BF4035" w:rsidRPr="002939CA">
              <w:rPr>
                <w:rFonts w:asciiTheme="minorHAnsi" w:hAnsiTheme="minorHAnsi" w:cstheme="minorHAnsi"/>
              </w:rPr>
              <w:t xml:space="preserve"> </w:t>
            </w:r>
          </w:p>
          <w:p w14:paraId="126E30DB" w14:textId="77777777" w:rsidR="00BF4035" w:rsidRPr="002939CA" w:rsidRDefault="00DF032E" w:rsidP="00BF4035">
            <w:pPr>
              <w:pStyle w:val="CommentText"/>
              <w:numPr>
                <w:ilvl w:val="0"/>
                <w:numId w:val="5"/>
              </w:numPr>
              <w:rPr>
                <w:rFonts w:asciiTheme="minorHAnsi" w:hAnsiTheme="minorHAnsi" w:cstheme="minorHAnsi"/>
              </w:rPr>
            </w:pPr>
            <w:hyperlink r:id="rId20" w:history="1">
              <w:r w:rsidR="00BF4035" w:rsidRPr="002939CA">
                <w:rPr>
                  <w:rStyle w:val="Hyperlink"/>
                  <w:rFonts w:asciiTheme="minorHAnsi" w:hAnsiTheme="minorHAnsi" w:cstheme="minorHAnsi"/>
                </w:rPr>
                <w:t>https://www.nhs.uk/live-well/</w:t>
              </w:r>
            </w:hyperlink>
          </w:p>
          <w:p w14:paraId="28550C0A" w14:textId="77777777" w:rsidR="00BF4035" w:rsidRPr="002939CA" w:rsidRDefault="00DF032E" w:rsidP="00BF4035">
            <w:pPr>
              <w:pStyle w:val="CommentText"/>
              <w:numPr>
                <w:ilvl w:val="0"/>
                <w:numId w:val="5"/>
              </w:numPr>
              <w:rPr>
                <w:rFonts w:asciiTheme="minorHAnsi" w:hAnsiTheme="minorHAnsi" w:cstheme="minorHAnsi"/>
              </w:rPr>
            </w:pPr>
            <w:hyperlink r:id="rId21" w:history="1">
              <w:r w:rsidR="00BF4035" w:rsidRPr="002939CA">
                <w:rPr>
                  <w:rStyle w:val="Hyperlink"/>
                  <w:rFonts w:asciiTheme="minorHAnsi" w:hAnsiTheme="minorHAnsi" w:cstheme="minorHAnsi"/>
                </w:rPr>
                <w:t>https://www.nhs.uk/live-well/eat-well</w:t>
              </w:r>
            </w:hyperlink>
            <w:r w:rsidR="00BF4035" w:rsidRPr="002939CA">
              <w:rPr>
                <w:rFonts w:asciiTheme="minorHAnsi" w:hAnsiTheme="minorHAnsi" w:cstheme="minorHAnsi"/>
              </w:rPr>
              <w:t xml:space="preserve"> </w:t>
            </w:r>
          </w:p>
          <w:p w14:paraId="61BBA43D" w14:textId="77777777" w:rsidR="00BF4035" w:rsidRPr="002939CA" w:rsidRDefault="00DF032E" w:rsidP="00BF4035">
            <w:pPr>
              <w:pStyle w:val="CommentText"/>
              <w:numPr>
                <w:ilvl w:val="0"/>
                <w:numId w:val="5"/>
              </w:numPr>
              <w:rPr>
                <w:rFonts w:asciiTheme="minorHAnsi" w:hAnsiTheme="minorHAnsi" w:cstheme="minorHAnsi"/>
              </w:rPr>
            </w:pPr>
            <w:hyperlink r:id="rId22" w:history="1">
              <w:r w:rsidR="00BF4035" w:rsidRPr="002939CA">
                <w:rPr>
                  <w:rStyle w:val="Hyperlink"/>
                  <w:rFonts w:asciiTheme="minorHAnsi" w:hAnsiTheme="minorHAnsi" w:cstheme="minorHAnsi"/>
                </w:rPr>
                <w:t>https://www.nhs.uk/start4life/baby/</w:t>
              </w:r>
            </w:hyperlink>
          </w:p>
          <w:p w14:paraId="7698925F" w14:textId="77777777" w:rsidR="00BF4035" w:rsidRPr="002939CA" w:rsidRDefault="00BF4035" w:rsidP="00BF4035">
            <w:pPr>
              <w:pStyle w:val="CommentText"/>
              <w:numPr>
                <w:ilvl w:val="0"/>
                <w:numId w:val="5"/>
              </w:numPr>
              <w:rPr>
                <w:rFonts w:asciiTheme="minorHAnsi" w:hAnsiTheme="minorHAnsi" w:cstheme="minorHAnsi"/>
              </w:rPr>
            </w:pPr>
            <w:r w:rsidRPr="002939CA">
              <w:rPr>
                <w:rFonts w:asciiTheme="minorHAnsi" w:hAnsiTheme="minorHAnsi" w:cstheme="minorHAnsi"/>
              </w:rPr>
              <w:t xml:space="preserve">Child health apps - </w:t>
            </w:r>
            <w:hyperlink r:id="rId23" w:history="1">
              <w:r w:rsidRPr="002939CA">
                <w:rPr>
                  <w:rStyle w:val="Hyperlink"/>
                  <w:rFonts w:asciiTheme="minorHAnsi" w:hAnsiTheme="minorHAnsi" w:cstheme="minorHAnsi"/>
                </w:rPr>
                <w:t>https://www.nhs.uk/apps-library/category/child-health/</w:t>
              </w:r>
            </w:hyperlink>
            <w:r w:rsidRPr="002939CA">
              <w:rPr>
                <w:rFonts w:asciiTheme="minorHAnsi" w:hAnsiTheme="minorHAnsi" w:cstheme="minorHAnsi"/>
              </w:rPr>
              <w:t xml:space="preserve"> </w:t>
            </w:r>
          </w:p>
          <w:p w14:paraId="051EE898" w14:textId="530212B1" w:rsidR="00AC2E8E" w:rsidRPr="002939CA" w:rsidRDefault="00DF032E" w:rsidP="669B058C">
            <w:pPr>
              <w:pStyle w:val="ListParagraph"/>
              <w:numPr>
                <w:ilvl w:val="0"/>
                <w:numId w:val="5"/>
              </w:numPr>
              <w:rPr>
                <w:rFonts w:asciiTheme="minorHAnsi" w:hAnsiTheme="minorHAnsi" w:cstheme="minorBidi"/>
                <w:b/>
                <w:bCs/>
              </w:rPr>
            </w:pPr>
            <w:hyperlink r:id="rId24">
              <w:r w:rsidR="3178EF07" w:rsidRPr="669B058C">
                <w:rPr>
                  <w:rStyle w:val="Hyperlink"/>
                  <w:rFonts w:asciiTheme="minorHAnsi" w:hAnsiTheme="minorHAnsi" w:cstheme="minorBidi"/>
                  <w:sz w:val="20"/>
                  <w:szCs w:val="20"/>
                </w:rPr>
                <w:t xml:space="preserve">Local offer My City Directory </w:t>
              </w:r>
              <w:proofErr w:type="spellStart"/>
              <w:r w:rsidR="3178EF07" w:rsidRPr="669B058C">
                <w:rPr>
                  <w:rStyle w:val="Hyperlink"/>
                  <w:rFonts w:asciiTheme="minorHAnsi" w:hAnsiTheme="minorHAnsi" w:cstheme="minorBidi"/>
                  <w:sz w:val="20"/>
                  <w:szCs w:val="20"/>
                </w:rPr>
                <w:t>inc</w:t>
              </w:r>
              <w:proofErr w:type="spellEnd"/>
              <w:r w:rsidR="3178EF07" w:rsidRPr="669B058C">
                <w:rPr>
                  <w:rStyle w:val="Hyperlink"/>
                  <w:rFonts w:asciiTheme="minorHAnsi" w:hAnsiTheme="minorHAnsi" w:cstheme="minorBidi"/>
                  <w:sz w:val="20"/>
                  <w:szCs w:val="20"/>
                </w:rPr>
                <w:t xml:space="preserve"> SEND</w:t>
              </w:r>
            </w:hyperlink>
          </w:p>
          <w:p w14:paraId="52E7B7A4" w14:textId="5534FD07" w:rsidR="00AC2E8E" w:rsidRPr="002939CA" w:rsidRDefault="32106BEF" w:rsidP="2427AA4F">
            <w:pPr>
              <w:pStyle w:val="ListParagraph"/>
              <w:numPr>
                <w:ilvl w:val="0"/>
                <w:numId w:val="5"/>
              </w:numPr>
              <w:rPr>
                <w:rFonts w:asciiTheme="minorHAnsi" w:eastAsiaTheme="minorEastAsia" w:hAnsiTheme="minorHAnsi" w:cstheme="minorBidi"/>
                <w:b/>
                <w:bCs/>
                <w:sz w:val="20"/>
                <w:szCs w:val="20"/>
              </w:rPr>
            </w:pPr>
            <w:r w:rsidRPr="009875BE">
              <w:rPr>
                <w:rFonts w:asciiTheme="minorHAnsi" w:hAnsiTheme="minorHAnsi" w:cstheme="minorBidi"/>
                <w:sz w:val="20"/>
                <w:szCs w:val="20"/>
              </w:rPr>
              <w:t>Welfare Rights and Debt Advice Referral</w:t>
            </w:r>
          </w:p>
          <w:p w14:paraId="5F1CA3EC" w14:textId="1DE6AF7E" w:rsidR="00585D98" w:rsidRPr="00585D98" w:rsidRDefault="32106BEF" w:rsidP="2427AA4F">
            <w:pPr>
              <w:pStyle w:val="ListParagraph"/>
              <w:numPr>
                <w:ilvl w:val="0"/>
                <w:numId w:val="5"/>
              </w:numPr>
              <w:rPr>
                <w:rFonts w:asciiTheme="minorHAnsi" w:eastAsiaTheme="minorEastAsia" w:hAnsiTheme="minorHAnsi" w:cstheme="minorBidi"/>
                <w:sz w:val="20"/>
                <w:szCs w:val="20"/>
              </w:rPr>
            </w:pPr>
            <w:r w:rsidRPr="009875BE">
              <w:rPr>
                <w:rFonts w:asciiTheme="minorHAnsi" w:eastAsiaTheme="minorEastAsia" w:hAnsiTheme="minorHAnsi" w:cstheme="minorBidi"/>
                <w:sz w:val="20"/>
                <w:szCs w:val="20"/>
              </w:rPr>
              <w:t>www.salford.gov.uk/advice-and-support/welfare-rights-and-debt-advice-service/contact-us-for-advice</w:t>
            </w:r>
          </w:p>
          <w:p w14:paraId="36A389CD" w14:textId="65897B0F" w:rsidR="00AC2E8E" w:rsidRPr="00585D98" w:rsidRDefault="00AC2E8E" w:rsidP="00585D98">
            <w:pPr>
              <w:rPr>
                <w:b/>
                <w:bCs/>
              </w:rPr>
            </w:pPr>
          </w:p>
        </w:tc>
      </w:tr>
    </w:tbl>
    <w:p w14:paraId="38099368" w14:textId="77777777" w:rsidR="00B11D2C" w:rsidRDefault="00B11D2C">
      <w:pPr>
        <w:rPr>
          <w:rFonts w:ascii="Calibri" w:hAnsi="Calibri"/>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4"/>
        <w:tblLook w:val="00A0" w:firstRow="1" w:lastRow="0" w:firstColumn="1" w:lastColumn="0" w:noHBand="0" w:noVBand="0"/>
      </w:tblPr>
      <w:tblGrid>
        <w:gridCol w:w="9923"/>
      </w:tblGrid>
      <w:tr w:rsidR="00B11D2C" w:rsidRPr="00297FC4" w14:paraId="14896C5C" w14:textId="77777777" w:rsidTr="00BE61CD">
        <w:tc>
          <w:tcPr>
            <w:tcW w:w="9923" w:type="dxa"/>
            <w:tcBorders>
              <w:top w:val="single" w:sz="4" w:space="0" w:color="auto"/>
              <w:left w:val="single" w:sz="4" w:space="0" w:color="auto"/>
              <w:bottom w:val="single" w:sz="4" w:space="0" w:color="auto"/>
              <w:right w:val="single" w:sz="4" w:space="0" w:color="auto"/>
            </w:tcBorders>
            <w:shd w:val="clear" w:color="auto" w:fill="009634"/>
            <w:vAlign w:val="center"/>
          </w:tcPr>
          <w:p w14:paraId="0C1B75F8" w14:textId="4E08FF74" w:rsidR="00B11D2C" w:rsidRPr="00B11D2C" w:rsidRDefault="00B11D2C" w:rsidP="00A66C6C">
            <w:pPr>
              <w:pStyle w:val="ListParagraph"/>
              <w:numPr>
                <w:ilvl w:val="1"/>
                <w:numId w:val="4"/>
              </w:numPr>
              <w:rPr>
                <w:rFonts w:asciiTheme="minorHAnsi" w:hAnsiTheme="minorHAnsi" w:cstheme="minorHAnsi"/>
                <w:b/>
                <w:bCs/>
                <w:color w:val="FFFFFF" w:themeColor="background1"/>
                <w:sz w:val="32"/>
                <w:szCs w:val="32"/>
              </w:rPr>
            </w:pPr>
            <w:r w:rsidRPr="00B11D2C">
              <w:rPr>
                <w:rFonts w:asciiTheme="minorHAnsi" w:hAnsiTheme="minorHAnsi" w:cstheme="minorHAnsi"/>
                <w:b/>
                <w:bCs/>
                <w:color w:val="FFFFFF" w:themeColor="background1"/>
                <w:sz w:val="32"/>
                <w:szCs w:val="32"/>
              </w:rPr>
              <w:t>PHYSICAL CARE</w:t>
            </w:r>
            <w:r>
              <w:rPr>
                <w:rFonts w:asciiTheme="minorHAnsi" w:hAnsiTheme="minorHAnsi" w:cstheme="minorHAnsi"/>
                <w:b/>
                <w:bCs/>
                <w:color w:val="FFFFFF" w:themeColor="background1"/>
                <w:sz w:val="32"/>
                <w:szCs w:val="32"/>
              </w:rPr>
              <w:t xml:space="preserve">: </w:t>
            </w:r>
            <w:r w:rsidR="0081249E">
              <w:rPr>
                <w:rFonts w:asciiTheme="minorHAnsi" w:hAnsiTheme="minorHAnsi" w:cstheme="minorHAnsi"/>
                <w:b/>
                <w:bCs/>
                <w:color w:val="FFFFFF" w:themeColor="background1"/>
                <w:sz w:val="32"/>
                <w:szCs w:val="32"/>
              </w:rPr>
              <w:t>Home and Space</w:t>
            </w:r>
          </w:p>
        </w:tc>
      </w:tr>
    </w:tbl>
    <w:p w14:paraId="73A5ECBA" w14:textId="77777777" w:rsidR="007B7639" w:rsidRPr="00463AC8" w:rsidRDefault="007B7639" w:rsidP="007B7639">
      <w:pPr>
        <w:rPr>
          <w:rFonts w:asciiTheme="minorHAnsi" w:hAnsiTheme="minorHAnsi" w:cstheme="minorHAnsi"/>
        </w:rPr>
      </w:pPr>
    </w:p>
    <w:tbl>
      <w:tblPr>
        <w:tblStyle w:val="TableGrid"/>
        <w:tblW w:w="9889" w:type="dxa"/>
        <w:tblLook w:val="04A0" w:firstRow="1" w:lastRow="0" w:firstColumn="1" w:lastColumn="0" w:noHBand="0" w:noVBand="1"/>
      </w:tblPr>
      <w:tblGrid>
        <w:gridCol w:w="9889"/>
      </w:tblGrid>
      <w:tr w:rsidR="007B7639" w:rsidRPr="00463AC8" w14:paraId="2B9F315B" w14:textId="77777777" w:rsidTr="7D2C49E5">
        <w:tc>
          <w:tcPr>
            <w:tcW w:w="9889" w:type="dxa"/>
            <w:shd w:val="clear" w:color="auto" w:fill="EAF1DD" w:themeFill="accent3" w:themeFillTint="33"/>
          </w:tcPr>
          <w:p w14:paraId="3F77963A" w14:textId="0BB5436A" w:rsidR="007B7639" w:rsidRDefault="007B7639" w:rsidP="0019640F">
            <w:pPr>
              <w:rPr>
                <w:rFonts w:asciiTheme="minorHAnsi" w:hAnsiTheme="minorHAnsi" w:cstheme="minorHAnsi"/>
                <w:b/>
                <w:bCs/>
              </w:rPr>
            </w:pPr>
            <w:r>
              <w:rPr>
                <w:rFonts w:asciiTheme="minorHAnsi" w:hAnsiTheme="minorHAnsi" w:cstheme="minorHAnsi"/>
                <w:b/>
                <w:bCs/>
              </w:rPr>
              <w:t xml:space="preserve">Why </w:t>
            </w:r>
            <w:r w:rsidR="00AE7F5C">
              <w:rPr>
                <w:rFonts w:asciiTheme="minorHAnsi" w:hAnsiTheme="minorHAnsi" w:cstheme="minorHAnsi"/>
                <w:b/>
                <w:bCs/>
              </w:rPr>
              <w:t xml:space="preserve">adequate housing </w:t>
            </w:r>
            <w:r w:rsidR="00463E0C">
              <w:rPr>
                <w:rFonts w:asciiTheme="minorHAnsi" w:hAnsiTheme="minorHAnsi" w:cstheme="minorHAnsi"/>
                <w:b/>
                <w:bCs/>
              </w:rPr>
              <w:t>is</w:t>
            </w:r>
            <w:r>
              <w:rPr>
                <w:rFonts w:asciiTheme="minorHAnsi" w:hAnsiTheme="minorHAnsi" w:cstheme="minorHAnsi"/>
                <w:b/>
                <w:bCs/>
              </w:rPr>
              <w:t xml:space="preserve"> important</w:t>
            </w:r>
          </w:p>
          <w:p w14:paraId="69CB163F" w14:textId="77777777" w:rsidR="007B7639" w:rsidRPr="00D358EE" w:rsidRDefault="007B7639" w:rsidP="0019640F">
            <w:pPr>
              <w:rPr>
                <w:rFonts w:asciiTheme="minorHAnsi" w:hAnsiTheme="minorHAnsi" w:cstheme="minorHAnsi"/>
                <w:b/>
                <w:bCs/>
              </w:rPr>
            </w:pPr>
            <w:r w:rsidRPr="00D358EE">
              <w:rPr>
                <w:rFonts w:asciiTheme="minorHAnsi" w:hAnsiTheme="minorHAnsi" w:cstheme="minorHAnsi"/>
                <w:b/>
                <w:bCs/>
              </w:rPr>
              <w:t xml:space="preserve"> </w:t>
            </w:r>
          </w:p>
          <w:p w14:paraId="27533A71" w14:textId="77777777" w:rsidR="000C5539" w:rsidRDefault="000C5539" w:rsidP="000C5539">
            <w:pPr>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We know that sometimes families may not have permanent suitable housing or be temporarily homeless for any number of reasons which can affect their ability to meet their children’s needs. </w:t>
            </w:r>
          </w:p>
          <w:p w14:paraId="0291FD30" w14:textId="030A3575" w:rsidR="000C5539" w:rsidRDefault="00D8511A" w:rsidP="2427AA4F">
            <w:pPr>
              <w:rPr>
                <w:rFonts w:asciiTheme="minorHAnsi" w:hAnsiTheme="minorHAnsi" w:cstheme="minorBidi"/>
                <w:color w:val="000000" w:themeColor="text1"/>
                <w:sz w:val="22"/>
                <w:szCs w:val="22"/>
              </w:rPr>
            </w:pPr>
            <w:r w:rsidRPr="7D2C49E5">
              <w:rPr>
                <w:rFonts w:asciiTheme="minorHAnsi" w:hAnsiTheme="minorHAnsi" w:cstheme="minorBidi"/>
                <w:color w:val="000000" w:themeColor="text1"/>
                <w:sz w:val="22"/>
                <w:szCs w:val="22"/>
              </w:rPr>
              <w:t>Housing conditions</w:t>
            </w:r>
            <w:r w:rsidR="3C55B98E" w:rsidRPr="7D2C49E5">
              <w:rPr>
                <w:rFonts w:asciiTheme="minorHAnsi" w:hAnsiTheme="minorHAnsi" w:cstheme="minorBidi"/>
                <w:color w:val="000000" w:themeColor="text1"/>
                <w:sz w:val="22"/>
                <w:szCs w:val="22"/>
              </w:rPr>
              <w:t xml:space="preserve"> (maintenance, facilities and living spaces)</w:t>
            </w:r>
            <w:r w:rsidRPr="7D2C49E5">
              <w:rPr>
                <w:rFonts w:asciiTheme="minorHAnsi" w:hAnsiTheme="minorHAnsi" w:cstheme="minorBidi"/>
                <w:color w:val="000000" w:themeColor="text1"/>
                <w:sz w:val="22"/>
                <w:szCs w:val="22"/>
              </w:rPr>
              <w:t xml:space="preserve"> affect all children, regardless of whether the home is rented or owned.   H</w:t>
            </w:r>
            <w:r w:rsidR="1785E7D7" w:rsidRPr="7D2C49E5">
              <w:rPr>
                <w:rFonts w:asciiTheme="minorHAnsi" w:hAnsiTheme="minorHAnsi" w:cstheme="minorBidi"/>
                <w:color w:val="000000" w:themeColor="text1"/>
                <w:sz w:val="22"/>
                <w:szCs w:val="22"/>
              </w:rPr>
              <w:t>ousing should be structurally sound</w:t>
            </w:r>
            <w:r w:rsidR="5C9CC3AA" w:rsidRPr="7D2C49E5">
              <w:rPr>
                <w:rFonts w:asciiTheme="minorHAnsi" w:hAnsiTheme="minorHAnsi" w:cstheme="minorBidi"/>
                <w:color w:val="000000" w:themeColor="text1"/>
                <w:sz w:val="22"/>
                <w:szCs w:val="22"/>
              </w:rPr>
              <w:t>,</w:t>
            </w:r>
            <w:r w:rsidR="1785E7D7" w:rsidRPr="7D2C49E5">
              <w:rPr>
                <w:rFonts w:asciiTheme="minorHAnsi" w:hAnsiTheme="minorHAnsi" w:cstheme="minorBidi"/>
                <w:color w:val="000000" w:themeColor="text1"/>
                <w:sz w:val="22"/>
                <w:szCs w:val="22"/>
              </w:rPr>
              <w:t xml:space="preserve"> accommodation in a good condition of repair and fit for occupancy</w:t>
            </w:r>
            <w:r w:rsidR="3C55B98E" w:rsidRPr="7D2C49E5">
              <w:rPr>
                <w:rFonts w:asciiTheme="minorHAnsi" w:hAnsiTheme="minorHAnsi" w:cstheme="minorBidi"/>
                <w:color w:val="000000" w:themeColor="text1"/>
                <w:sz w:val="22"/>
                <w:szCs w:val="22"/>
              </w:rPr>
              <w:t xml:space="preserve">, and </w:t>
            </w:r>
            <w:r w:rsidR="1785E7D7" w:rsidRPr="7D2C49E5">
              <w:rPr>
                <w:rFonts w:asciiTheme="minorHAnsi" w:hAnsiTheme="minorHAnsi" w:cstheme="minorBidi"/>
                <w:color w:val="000000" w:themeColor="text1"/>
                <w:sz w:val="22"/>
                <w:szCs w:val="22"/>
              </w:rPr>
              <w:t xml:space="preserve">sufficient in size to accommodate </w:t>
            </w:r>
            <w:r w:rsidR="3C55B98E" w:rsidRPr="7D2C49E5">
              <w:rPr>
                <w:rFonts w:asciiTheme="minorHAnsi" w:hAnsiTheme="minorHAnsi" w:cstheme="minorBidi"/>
                <w:color w:val="000000" w:themeColor="text1"/>
                <w:sz w:val="22"/>
                <w:szCs w:val="22"/>
              </w:rPr>
              <w:t>the number of people living there</w:t>
            </w:r>
            <w:r w:rsidR="1785E7D7" w:rsidRPr="7D2C49E5">
              <w:rPr>
                <w:rFonts w:asciiTheme="minorHAnsi" w:hAnsiTheme="minorHAnsi" w:cstheme="minorBidi"/>
                <w:color w:val="000000" w:themeColor="text1"/>
                <w:sz w:val="22"/>
                <w:szCs w:val="22"/>
              </w:rPr>
              <w:t>.</w:t>
            </w:r>
            <w:r w:rsidR="5C9CC3AA" w:rsidRPr="7D2C49E5">
              <w:rPr>
                <w:rFonts w:asciiTheme="minorHAnsi" w:hAnsiTheme="minorHAnsi" w:cstheme="minorBidi"/>
                <w:color w:val="000000" w:themeColor="text1"/>
                <w:sz w:val="22"/>
                <w:szCs w:val="22"/>
              </w:rPr>
              <w:t xml:space="preserve"> </w:t>
            </w:r>
            <w:r w:rsidR="1785E7D7" w:rsidRPr="7D2C49E5">
              <w:rPr>
                <w:rFonts w:asciiTheme="minorHAnsi" w:hAnsiTheme="minorHAnsi" w:cstheme="minorBidi"/>
                <w:color w:val="000000" w:themeColor="text1"/>
                <w:sz w:val="22"/>
                <w:szCs w:val="22"/>
              </w:rPr>
              <w:t xml:space="preserve">The property should also be </w:t>
            </w:r>
            <w:r w:rsidR="3C55B98E" w:rsidRPr="7D2C49E5">
              <w:rPr>
                <w:rFonts w:asciiTheme="minorHAnsi" w:hAnsiTheme="minorHAnsi" w:cstheme="minorBidi"/>
                <w:color w:val="000000" w:themeColor="text1"/>
                <w:sz w:val="22"/>
                <w:szCs w:val="22"/>
              </w:rPr>
              <w:t>clean</w:t>
            </w:r>
            <w:r w:rsidR="1785E7D7" w:rsidRPr="7D2C49E5">
              <w:rPr>
                <w:rFonts w:asciiTheme="minorHAnsi" w:hAnsiTheme="minorHAnsi" w:cstheme="minorBidi"/>
                <w:color w:val="000000" w:themeColor="text1"/>
                <w:sz w:val="22"/>
                <w:szCs w:val="22"/>
              </w:rPr>
              <w:t xml:space="preserve"> with suitable heating, </w:t>
            </w:r>
            <w:r w:rsidR="3C55B98E" w:rsidRPr="7D2C49E5">
              <w:rPr>
                <w:rFonts w:asciiTheme="minorHAnsi" w:hAnsiTheme="minorHAnsi" w:cstheme="minorBidi"/>
                <w:color w:val="000000" w:themeColor="text1"/>
                <w:sz w:val="22"/>
                <w:szCs w:val="22"/>
              </w:rPr>
              <w:t>washing and sleeping arrangements</w:t>
            </w:r>
            <w:r w:rsidR="1785E7D7" w:rsidRPr="7D2C49E5">
              <w:rPr>
                <w:rFonts w:asciiTheme="minorHAnsi" w:hAnsiTheme="minorHAnsi" w:cstheme="minorBidi"/>
                <w:color w:val="000000" w:themeColor="text1"/>
                <w:sz w:val="22"/>
                <w:szCs w:val="22"/>
              </w:rPr>
              <w:t xml:space="preserve"> suitable to individual needs</w:t>
            </w:r>
            <w:r w:rsidR="62A2D75F" w:rsidRPr="7D2C49E5">
              <w:rPr>
                <w:rFonts w:asciiTheme="minorHAnsi" w:hAnsiTheme="minorHAnsi" w:cstheme="minorBidi"/>
                <w:color w:val="000000" w:themeColor="text1"/>
                <w:sz w:val="22"/>
                <w:szCs w:val="22"/>
              </w:rPr>
              <w:t>/ A</w:t>
            </w:r>
            <w:r w:rsidR="1785E7D7" w:rsidRPr="7D2C49E5">
              <w:rPr>
                <w:rFonts w:asciiTheme="minorHAnsi" w:hAnsiTheme="minorHAnsi" w:cstheme="minorBidi"/>
                <w:color w:val="000000" w:themeColor="text1"/>
                <w:sz w:val="22"/>
                <w:szCs w:val="22"/>
              </w:rPr>
              <w:t>dults and children</w:t>
            </w:r>
            <w:r w:rsidR="62A2D75F" w:rsidRPr="7D2C49E5">
              <w:rPr>
                <w:rFonts w:asciiTheme="minorHAnsi" w:hAnsiTheme="minorHAnsi" w:cstheme="minorBidi"/>
                <w:color w:val="000000" w:themeColor="text1"/>
                <w:sz w:val="22"/>
                <w:szCs w:val="22"/>
              </w:rPr>
              <w:t xml:space="preserve"> should be able to thrive together and feel safe in the place they live and feel this is </w:t>
            </w:r>
            <w:r w:rsidR="58373F71" w:rsidRPr="7D2C49E5">
              <w:rPr>
                <w:rFonts w:asciiTheme="minorHAnsi" w:hAnsiTheme="minorHAnsi" w:cstheme="minorBidi"/>
                <w:color w:val="000000" w:themeColor="text1"/>
                <w:sz w:val="22"/>
                <w:szCs w:val="22"/>
              </w:rPr>
              <w:t>a place</w:t>
            </w:r>
            <w:r w:rsidR="62A2D75F" w:rsidRPr="7D2C49E5">
              <w:rPr>
                <w:rFonts w:asciiTheme="minorHAnsi" w:hAnsiTheme="minorHAnsi" w:cstheme="minorBidi"/>
                <w:color w:val="000000" w:themeColor="text1"/>
                <w:sz w:val="22"/>
                <w:szCs w:val="22"/>
              </w:rPr>
              <w:t xml:space="preserve"> which makes them happy to live in.</w:t>
            </w:r>
          </w:p>
          <w:p w14:paraId="75768EA6" w14:textId="5E5B1DF7" w:rsidR="785F4221" w:rsidRDefault="785F4221" w:rsidP="669B058C">
            <w:pPr>
              <w:rPr>
                <w:rFonts w:asciiTheme="minorHAnsi" w:hAnsiTheme="minorHAnsi" w:cstheme="minorBidi"/>
                <w:color w:val="000000" w:themeColor="text1"/>
                <w:sz w:val="22"/>
                <w:szCs w:val="22"/>
              </w:rPr>
            </w:pPr>
            <w:r w:rsidRPr="669B058C">
              <w:rPr>
                <w:rFonts w:asciiTheme="minorHAnsi" w:hAnsiTheme="minorHAnsi" w:cstheme="minorBidi"/>
                <w:color w:val="000000" w:themeColor="text1"/>
                <w:sz w:val="22"/>
                <w:szCs w:val="22"/>
              </w:rPr>
              <w:t xml:space="preserve">As a result of low income, insecure work and cuts to social security </w:t>
            </w:r>
            <w:proofErr w:type="spellStart"/>
            <w:r w:rsidRPr="669B058C">
              <w:rPr>
                <w:rFonts w:asciiTheme="minorHAnsi" w:hAnsiTheme="minorHAnsi" w:cstheme="minorBidi"/>
                <w:color w:val="000000" w:themeColor="text1"/>
                <w:sz w:val="22"/>
                <w:szCs w:val="22"/>
              </w:rPr>
              <w:t>eg</w:t>
            </w:r>
            <w:proofErr w:type="spellEnd"/>
            <w:r w:rsidRPr="669B058C">
              <w:rPr>
                <w:rFonts w:asciiTheme="minorHAnsi" w:hAnsiTheme="minorHAnsi" w:cstheme="minorBidi"/>
                <w:color w:val="000000" w:themeColor="text1"/>
                <w:sz w:val="22"/>
                <w:szCs w:val="22"/>
              </w:rPr>
              <w:t xml:space="preserve"> bedroom tax, benefit cap rents may be unaffordable leading to rent arrears and placing the ho</w:t>
            </w:r>
            <w:r w:rsidR="5CE23682" w:rsidRPr="669B058C">
              <w:rPr>
                <w:rFonts w:asciiTheme="minorHAnsi" w:hAnsiTheme="minorHAnsi" w:cstheme="minorBidi"/>
                <w:color w:val="000000" w:themeColor="text1"/>
                <w:sz w:val="22"/>
                <w:szCs w:val="22"/>
              </w:rPr>
              <w:t>usehold at risk of homelessness.</w:t>
            </w:r>
          </w:p>
          <w:p w14:paraId="4687106E" w14:textId="5D0EDE85" w:rsidR="5CE23682" w:rsidRDefault="2CDECD12" w:rsidP="2427AA4F">
            <w:pPr>
              <w:rPr>
                <w:rFonts w:asciiTheme="minorHAnsi" w:hAnsiTheme="minorHAnsi" w:cstheme="minorBidi"/>
                <w:color w:val="000000" w:themeColor="text1"/>
                <w:sz w:val="22"/>
                <w:szCs w:val="22"/>
              </w:rPr>
            </w:pPr>
            <w:r w:rsidRPr="7D2C49E5">
              <w:rPr>
                <w:rFonts w:asciiTheme="minorHAnsi" w:hAnsiTheme="minorHAnsi" w:cstheme="minorBidi"/>
                <w:color w:val="000000" w:themeColor="text1"/>
                <w:sz w:val="22"/>
                <w:szCs w:val="22"/>
              </w:rPr>
              <w:t xml:space="preserve">Evidence shows the adverse effects of a cold home on </w:t>
            </w:r>
            <w:r w:rsidR="3DB41D31" w:rsidRPr="7D2C49E5">
              <w:rPr>
                <w:rFonts w:asciiTheme="minorHAnsi" w:hAnsiTheme="minorHAnsi" w:cstheme="minorBidi"/>
                <w:color w:val="000000" w:themeColor="text1"/>
                <w:sz w:val="22"/>
                <w:szCs w:val="22"/>
              </w:rPr>
              <w:t>the health</w:t>
            </w:r>
            <w:r w:rsidRPr="7D2C49E5">
              <w:rPr>
                <w:rFonts w:asciiTheme="minorHAnsi" w:hAnsiTheme="minorHAnsi" w:cstheme="minorBidi"/>
                <w:color w:val="000000" w:themeColor="text1"/>
                <w:sz w:val="22"/>
                <w:szCs w:val="22"/>
              </w:rPr>
              <w:t xml:space="preserve"> and </w:t>
            </w:r>
            <w:r w:rsidR="55271EC7" w:rsidRPr="7D2C49E5">
              <w:rPr>
                <w:rFonts w:asciiTheme="minorHAnsi" w:hAnsiTheme="minorHAnsi" w:cstheme="minorBidi"/>
                <w:color w:val="000000" w:themeColor="text1"/>
                <w:sz w:val="22"/>
                <w:szCs w:val="22"/>
              </w:rPr>
              <w:t>well-being</w:t>
            </w:r>
            <w:r w:rsidRPr="7D2C49E5">
              <w:rPr>
                <w:rFonts w:asciiTheme="minorHAnsi" w:hAnsiTheme="minorHAnsi" w:cstheme="minorBidi"/>
                <w:color w:val="000000" w:themeColor="text1"/>
                <w:sz w:val="22"/>
                <w:szCs w:val="22"/>
              </w:rPr>
              <w:t xml:space="preserve"> of children and </w:t>
            </w:r>
            <w:r w:rsidR="23F1E8D4" w:rsidRPr="7D2C49E5">
              <w:rPr>
                <w:rFonts w:asciiTheme="minorHAnsi" w:hAnsiTheme="minorHAnsi" w:cstheme="minorBidi"/>
                <w:color w:val="000000" w:themeColor="text1"/>
                <w:sz w:val="22"/>
                <w:szCs w:val="22"/>
              </w:rPr>
              <w:t xml:space="preserve">households may be </w:t>
            </w:r>
            <w:r w:rsidR="207ACC83" w:rsidRPr="7D2C49E5">
              <w:rPr>
                <w:rFonts w:asciiTheme="minorHAnsi" w:hAnsiTheme="minorHAnsi" w:cstheme="minorBidi"/>
                <w:color w:val="000000" w:themeColor="text1"/>
                <w:sz w:val="22"/>
                <w:szCs w:val="22"/>
              </w:rPr>
              <w:t>in fuel</w:t>
            </w:r>
            <w:r w:rsidRPr="7D2C49E5">
              <w:rPr>
                <w:rFonts w:asciiTheme="minorHAnsi" w:hAnsiTheme="minorHAnsi" w:cstheme="minorBidi"/>
                <w:color w:val="000000" w:themeColor="text1"/>
                <w:sz w:val="22"/>
                <w:szCs w:val="22"/>
              </w:rPr>
              <w:t xml:space="preserve"> debt</w:t>
            </w:r>
            <w:r w:rsidR="69D4F92F" w:rsidRPr="7D2C49E5">
              <w:rPr>
                <w:rFonts w:asciiTheme="minorHAnsi" w:hAnsiTheme="minorHAnsi" w:cstheme="minorBidi"/>
                <w:color w:val="000000" w:themeColor="text1"/>
                <w:sz w:val="22"/>
                <w:szCs w:val="22"/>
              </w:rPr>
              <w:t xml:space="preserve"> leading to “</w:t>
            </w:r>
            <w:r w:rsidR="72F99650" w:rsidRPr="7D2C49E5">
              <w:rPr>
                <w:rFonts w:asciiTheme="minorHAnsi" w:hAnsiTheme="minorHAnsi" w:cstheme="minorBidi"/>
                <w:color w:val="000000" w:themeColor="text1"/>
                <w:sz w:val="22"/>
                <w:szCs w:val="22"/>
              </w:rPr>
              <w:t>self-disconnection</w:t>
            </w:r>
            <w:r w:rsidR="69D4F92F" w:rsidRPr="7D2C49E5">
              <w:rPr>
                <w:rFonts w:asciiTheme="minorHAnsi" w:hAnsiTheme="minorHAnsi" w:cstheme="minorBidi"/>
                <w:color w:val="000000" w:themeColor="text1"/>
                <w:sz w:val="22"/>
                <w:szCs w:val="22"/>
              </w:rPr>
              <w:t>” by not heating the property adequately.</w:t>
            </w:r>
          </w:p>
          <w:p w14:paraId="2F214D4C" w14:textId="249380BB" w:rsidR="00D8511A" w:rsidRPr="00463AC8" w:rsidRDefault="00D8511A" w:rsidP="000C5539">
            <w:pPr>
              <w:rPr>
                <w:rFonts w:asciiTheme="minorHAnsi" w:hAnsiTheme="minorHAnsi" w:cstheme="minorHAnsi"/>
              </w:rPr>
            </w:pPr>
          </w:p>
        </w:tc>
      </w:tr>
    </w:tbl>
    <w:p w14:paraId="1535343F" w14:textId="6E34154A" w:rsidR="007B7639" w:rsidRDefault="007B7639" w:rsidP="007B7639">
      <w:pPr>
        <w:tabs>
          <w:tab w:val="left" w:pos="3206"/>
        </w:tabs>
      </w:pPr>
      <w:r>
        <w:tab/>
      </w:r>
    </w:p>
    <w:tbl>
      <w:tblPr>
        <w:tblStyle w:val="TableGrid"/>
        <w:tblW w:w="9889" w:type="dxa"/>
        <w:tblLook w:val="04A0" w:firstRow="1" w:lastRow="0" w:firstColumn="1" w:lastColumn="0" w:noHBand="0" w:noVBand="1"/>
      </w:tblPr>
      <w:tblGrid>
        <w:gridCol w:w="9889"/>
      </w:tblGrid>
      <w:tr w:rsidR="00E74336" w14:paraId="7F53873B" w14:textId="77777777" w:rsidTr="00BE61CD">
        <w:tc>
          <w:tcPr>
            <w:tcW w:w="9889" w:type="dxa"/>
          </w:tcPr>
          <w:p w14:paraId="0E66C2BF" w14:textId="77777777" w:rsidR="00E74336" w:rsidRDefault="00E74336" w:rsidP="00E74336">
            <w:pPr>
              <w:tabs>
                <w:tab w:val="left" w:pos="3206"/>
              </w:tabs>
              <w:rPr>
                <w:rFonts w:asciiTheme="minorHAnsi" w:hAnsiTheme="minorHAnsi" w:cstheme="minorHAnsi"/>
                <w:b/>
                <w:bCs/>
              </w:rPr>
            </w:pPr>
            <w:r>
              <w:rPr>
                <w:rFonts w:asciiTheme="minorHAnsi" w:hAnsiTheme="minorHAnsi" w:cstheme="minorHAnsi"/>
                <w:b/>
                <w:bCs/>
              </w:rPr>
              <w:t>Lived Experiences</w:t>
            </w:r>
          </w:p>
          <w:p w14:paraId="217D1652" w14:textId="4E978FB8" w:rsidR="005F00A7" w:rsidRDefault="005F00A7" w:rsidP="005F00A7">
            <w:pPr>
              <w:tabs>
                <w:tab w:val="left" w:pos="3206"/>
              </w:tabs>
            </w:pPr>
            <w:r>
              <w:rPr>
                <w:rFonts w:asciiTheme="minorHAnsi" w:hAnsiTheme="minorHAnsi" w:cstheme="minorHAnsi"/>
                <w:bCs/>
                <w:i/>
                <w:sz w:val="22"/>
              </w:rPr>
              <w:t xml:space="preserve">How the child and the parent/care giver </w:t>
            </w:r>
            <w:r w:rsidR="00262C71">
              <w:rPr>
                <w:rFonts w:asciiTheme="minorHAnsi" w:hAnsiTheme="minorHAnsi" w:cstheme="minorHAnsi"/>
                <w:bCs/>
                <w:i/>
                <w:sz w:val="22"/>
              </w:rPr>
              <w:t>to describe their housing provision</w:t>
            </w:r>
            <w:r>
              <w:rPr>
                <w:rFonts w:asciiTheme="minorHAnsi" w:hAnsiTheme="minorHAnsi" w:cstheme="minorHAnsi"/>
                <w:bCs/>
                <w:i/>
                <w:sz w:val="22"/>
              </w:rPr>
              <w:t>.</w:t>
            </w:r>
          </w:p>
          <w:p w14:paraId="08AEE4A5" w14:textId="77777777" w:rsidR="00E74336" w:rsidRDefault="00E74336" w:rsidP="00E74336">
            <w:pPr>
              <w:tabs>
                <w:tab w:val="left" w:pos="3206"/>
              </w:tabs>
            </w:pPr>
          </w:p>
          <w:p w14:paraId="38864E28" w14:textId="77777777" w:rsidR="00E74336" w:rsidRDefault="00E74336" w:rsidP="00E74336">
            <w:pPr>
              <w:tabs>
                <w:tab w:val="left" w:pos="3206"/>
              </w:tabs>
            </w:pPr>
          </w:p>
          <w:p w14:paraId="13712190" w14:textId="77777777" w:rsidR="00E74336" w:rsidRDefault="00E74336" w:rsidP="00E74336">
            <w:pPr>
              <w:tabs>
                <w:tab w:val="left" w:pos="3206"/>
              </w:tabs>
            </w:pPr>
          </w:p>
          <w:p w14:paraId="76213A4C" w14:textId="77777777" w:rsidR="00E74336" w:rsidRDefault="00E74336" w:rsidP="00E74336">
            <w:pPr>
              <w:tabs>
                <w:tab w:val="left" w:pos="3206"/>
              </w:tabs>
            </w:pPr>
          </w:p>
          <w:p w14:paraId="73C65D28" w14:textId="77777777" w:rsidR="00E74336" w:rsidRDefault="00E74336" w:rsidP="00E74336">
            <w:pPr>
              <w:tabs>
                <w:tab w:val="left" w:pos="3206"/>
              </w:tabs>
            </w:pPr>
          </w:p>
          <w:p w14:paraId="1BF0C8C9" w14:textId="77777777" w:rsidR="00E74336" w:rsidRDefault="00E74336" w:rsidP="00E74336">
            <w:pPr>
              <w:tabs>
                <w:tab w:val="left" w:pos="3206"/>
              </w:tabs>
            </w:pPr>
          </w:p>
        </w:tc>
      </w:tr>
    </w:tbl>
    <w:p w14:paraId="4277D5D3" w14:textId="7A63E53A" w:rsidR="00E74336" w:rsidRDefault="00E74336" w:rsidP="00E74336"/>
    <w:p w14:paraId="655DE199" w14:textId="5DA48A6A" w:rsidR="00AE287C" w:rsidRDefault="00AE287C" w:rsidP="00E74336"/>
    <w:p w14:paraId="0C5EEA90" w14:textId="305958ED" w:rsidR="00AE287C" w:rsidRDefault="00AE287C" w:rsidP="00E74336"/>
    <w:p w14:paraId="6EB541EE" w14:textId="3AAF2C64" w:rsidR="00AE287C" w:rsidRDefault="00AE287C" w:rsidP="00E74336"/>
    <w:p w14:paraId="6D46C594" w14:textId="4F16A305" w:rsidR="00AE287C" w:rsidRDefault="00AE287C" w:rsidP="00E74336"/>
    <w:p w14:paraId="3278D228" w14:textId="60230C1D" w:rsidR="00AE287C" w:rsidRDefault="00AE287C" w:rsidP="00E74336"/>
    <w:p w14:paraId="3B94AE98" w14:textId="77777777" w:rsidR="00AE287C" w:rsidRDefault="00AE287C" w:rsidP="00E74336"/>
    <w:tbl>
      <w:tblPr>
        <w:tblW w:w="992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418"/>
        <w:gridCol w:w="7654"/>
      </w:tblGrid>
      <w:tr w:rsidR="00E74336" w:rsidRPr="009D3D01" w14:paraId="25DC1A8E" w14:textId="77777777" w:rsidTr="4B41BC83">
        <w:tc>
          <w:tcPr>
            <w:tcW w:w="9926" w:type="dxa"/>
            <w:gridSpan w:val="3"/>
            <w:shd w:val="clear" w:color="auto" w:fill="D9D9D9" w:themeFill="background1" w:themeFillShade="D9"/>
            <w:vAlign w:val="center"/>
          </w:tcPr>
          <w:p w14:paraId="0A52CF01" w14:textId="77777777" w:rsidR="00E74336" w:rsidRPr="009D3D01" w:rsidRDefault="00E74336" w:rsidP="00E74336">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D47E07" w:rsidRPr="0022403C" w14:paraId="2DE276ED" w14:textId="77777777" w:rsidTr="4B41BC83">
        <w:trPr>
          <w:trHeight w:val="724"/>
        </w:trPr>
        <w:tc>
          <w:tcPr>
            <w:tcW w:w="854" w:type="dxa"/>
            <w:vMerge w:val="restart"/>
            <w:shd w:val="clear" w:color="auto" w:fill="D9D9D9" w:themeFill="background1" w:themeFillShade="D9"/>
            <w:vAlign w:val="center"/>
          </w:tcPr>
          <w:p w14:paraId="5C6657FC" w14:textId="77777777" w:rsidR="001E6949" w:rsidRPr="000B61F4" w:rsidRDefault="001E6949" w:rsidP="000B61F4">
            <w:pPr>
              <w:spacing w:before="40" w:after="40"/>
              <w:rPr>
                <w:rFonts w:ascii="Calibri" w:hAnsi="Calibri"/>
                <w:b/>
                <w:sz w:val="18"/>
                <w:szCs w:val="20"/>
              </w:rPr>
            </w:pPr>
          </w:p>
          <w:p w14:paraId="2BCE6476" w14:textId="3EF5BC18" w:rsidR="00D47E07" w:rsidRPr="001E6949" w:rsidRDefault="00D47E07" w:rsidP="00B3470A">
            <w:pPr>
              <w:spacing w:before="40" w:after="40"/>
              <w:rPr>
                <w:rFonts w:ascii="Calibri" w:hAnsi="Calibri"/>
                <w:b/>
                <w:sz w:val="20"/>
                <w:szCs w:val="20"/>
              </w:rPr>
            </w:pPr>
          </w:p>
        </w:tc>
        <w:tc>
          <w:tcPr>
            <w:tcW w:w="1418" w:type="dxa"/>
            <w:shd w:val="clear" w:color="auto" w:fill="00B050"/>
            <w:vAlign w:val="center"/>
          </w:tcPr>
          <w:p w14:paraId="27F0BDEA" w14:textId="7BC8306A" w:rsidR="00D47E07" w:rsidRPr="0022403C" w:rsidRDefault="00ED1999" w:rsidP="00D47E07">
            <w:pPr>
              <w:spacing w:before="40" w:after="40"/>
              <w:rPr>
                <w:rFonts w:ascii="Calibri" w:hAnsi="Calibri"/>
                <w:b/>
                <w:sz w:val="20"/>
                <w:szCs w:val="20"/>
              </w:rPr>
            </w:pPr>
            <w:r>
              <w:rPr>
                <w:rFonts w:ascii="Calibri" w:hAnsi="Calibri"/>
                <w:b/>
                <w:sz w:val="20"/>
                <w:szCs w:val="20"/>
              </w:rPr>
              <w:t>1.</w:t>
            </w:r>
            <w:r w:rsidR="00D47E07" w:rsidRPr="0022403C">
              <w:rPr>
                <w:rFonts w:ascii="Calibri" w:hAnsi="Calibri"/>
                <w:b/>
                <w:sz w:val="20"/>
                <w:szCs w:val="20"/>
              </w:rPr>
              <w:t>All Needs Met</w:t>
            </w:r>
          </w:p>
        </w:tc>
        <w:tc>
          <w:tcPr>
            <w:tcW w:w="7654" w:type="dxa"/>
            <w:shd w:val="clear" w:color="auto" w:fill="FFFFFF" w:themeFill="background1"/>
            <w:vAlign w:val="center"/>
          </w:tcPr>
          <w:p w14:paraId="59B27294" w14:textId="62348D4D" w:rsidR="00D47E07" w:rsidRPr="0022403C" w:rsidRDefault="00D47E07" w:rsidP="000C5539">
            <w:pPr>
              <w:ind w:left="1" w:hanging="1"/>
              <w:rPr>
                <w:rFonts w:ascii="Calibri" w:hAnsi="Calibri"/>
                <w:sz w:val="20"/>
                <w:szCs w:val="20"/>
              </w:rPr>
            </w:pPr>
            <w:r>
              <w:rPr>
                <w:rFonts w:ascii="Calibri" w:hAnsi="Calibri"/>
                <w:sz w:val="20"/>
                <w:szCs w:val="20"/>
              </w:rPr>
              <w:t>The home is v</w:t>
            </w:r>
            <w:r w:rsidRPr="00BE7E5D">
              <w:rPr>
                <w:rFonts w:ascii="Calibri" w:hAnsi="Calibri"/>
                <w:sz w:val="20"/>
                <w:szCs w:val="20"/>
              </w:rPr>
              <w:t>ery well maintained</w:t>
            </w:r>
            <w:r w:rsidR="000B61F4">
              <w:rPr>
                <w:rFonts w:ascii="Calibri" w:hAnsi="Calibri"/>
                <w:sz w:val="20"/>
                <w:szCs w:val="20"/>
              </w:rPr>
              <w:t xml:space="preserve">, safe, warm, clean and comfortable with appropriate sleeping arrangements. All </w:t>
            </w:r>
            <w:r w:rsidR="000B61F4" w:rsidRPr="00AE27E9">
              <w:rPr>
                <w:rFonts w:ascii="Calibri" w:hAnsi="Calibri"/>
                <w:sz w:val="20"/>
                <w:szCs w:val="20"/>
              </w:rPr>
              <w:t>essential facilities</w:t>
            </w:r>
            <w:r w:rsidR="000B61F4">
              <w:rPr>
                <w:rFonts w:ascii="Calibri" w:hAnsi="Calibri"/>
                <w:sz w:val="20"/>
                <w:szCs w:val="20"/>
              </w:rPr>
              <w:t xml:space="preserve"> provided </w:t>
            </w:r>
            <w:proofErr w:type="gramStart"/>
            <w:r w:rsidR="000B61F4">
              <w:rPr>
                <w:rFonts w:ascii="Calibri" w:hAnsi="Calibri"/>
                <w:sz w:val="20"/>
                <w:szCs w:val="20"/>
              </w:rPr>
              <w:t>including</w:t>
            </w:r>
            <w:r w:rsidR="00AD584A">
              <w:rPr>
                <w:rFonts w:ascii="Calibri" w:hAnsi="Calibri"/>
                <w:sz w:val="20"/>
                <w:szCs w:val="20"/>
              </w:rPr>
              <w:t>:</w:t>
            </w:r>
            <w:proofErr w:type="gramEnd"/>
            <w:r w:rsidR="000B61F4">
              <w:rPr>
                <w:rFonts w:ascii="Calibri" w:hAnsi="Calibri"/>
                <w:sz w:val="20"/>
                <w:szCs w:val="20"/>
              </w:rPr>
              <w:t xml:space="preserve"> </w:t>
            </w:r>
            <w:r w:rsidR="000B61F4" w:rsidRPr="00AE27E9">
              <w:rPr>
                <w:rFonts w:ascii="Calibri" w:hAnsi="Calibri"/>
                <w:sz w:val="20"/>
                <w:szCs w:val="20"/>
              </w:rPr>
              <w:t>heating, shower</w:t>
            </w:r>
            <w:r w:rsidR="000C5539">
              <w:rPr>
                <w:rFonts w:ascii="Calibri" w:hAnsi="Calibri"/>
                <w:sz w:val="20"/>
                <w:szCs w:val="20"/>
              </w:rPr>
              <w:t xml:space="preserve">/ </w:t>
            </w:r>
            <w:r w:rsidR="000B61F4" w:rsidRPr="00AE27E9">
              <w:rPr>
                <w:rFonts w:ascii="Calibri" w:hAnsi="Calibri"/>
                <w:sz w:val="20"/>
                <w:szCs w:val="20"/>
              </w:rPr>
              <w:t>bath</w:t>
            </w:r>
            <w:r w:rsidR="000B61F4">
              <w:rPr>
                <w:rFonts w:ascii="Calibri" w:hAnsi="Calibri"/>
                <w:sz w:val="20"/>
                <w:szCs w:val="20"/>
              </w:rPr>
              <w:t xml:space="preserve">. </w:t>
            </w:r>
            <w:bookmarkStart w:id="10" w:name="_Hlk28081275"/>
            <w:r w:rsidR="000B61F4">
              <w:rPr>
                <w:rFonts w:ascii="Calibri" w:hAnsi="Calibri"/>
                <w:sz w:val="20"/>
                <w:szCs w:val="20"/>
              </w:rPr>
              <w:t xml:space="preserve">Child’s needs </w:t>
            </w:r>
            <w:r w:rsidR="00AD584A">
              <w:rPr>
                <w:rFonts w:ascii="Calibri" w:hAnsi="Calibri"/>
                <w:sz w:val="20"/>
                <w:szCs w:val="20"/>
              </w:rPr>
              <w:t>met</w:t>
            </w:r>
            <w:r w:rsidR="000B61F4">
              <w:rPr>
                <w:rFonts w:ascii="Calibri" w:hAnsi="Calibri"/>
                <w:sz w:val="20"/>
                <w:szCs w:val="20"/>
              </w:rPr>
              <w:t xml:space="preserve"> for example space for play, learning and entertainment </w:t>
            </w:r>
            <w:r w:rsidR="00126EDD">
              <w:rPr>
                <w:rFonts w:ascii="Calibri" w:hAnsi="Calibri"/>
                <w:sz w:val="20"/>
                <w:szCs w:val="20"/>
              </w:rPr>
              <w:t xml:space="preserve">and appropriate safety locks in place </w:t>
            </w:r>
            <w:r w:rsidR="000B61F4">
              <w:rPr>
                <w:rFonts w:ascii="Calibri" w:hAnsi="Calibri"/>
                <w:sz w:val="20"/>
                <w:szCs w:val="20"/>
              </w:rPr>
              <w:t>(including safe outside spaces</w:t>
            </w:r>
            <w:r w:rsidR="00262C71">
              <w:rPr>
                <w:rFonts w:ascii="Calibri" w:hAnsi="Calibri"/>
                <w:sz w:val="20"/>
                <w:szCs w:val="20"/>
              </w:rPr>
              <w:t>, that maybe communal</w:t>
            </w:r>
            <w:r w:rsidR="000B61F4">
              <w:rPr>
                <w:rFonts w:ascii="Calibri" w:hAnsi="Calibri"/>
                <w:sz w:val="20"/>
                <w:szCs w:val="20"/>
              </w:rPr>
              <w:t xml:space="preserve">). </w:t>
            </w:r>
            <w:bookmarkEnd w:id="10"/>
            <w:r w:rsidR="000B61F4">
              <w:rPr>
                <w:rFonts w:ascii="Calibri" w:hAnsi="Calibri"/>
                <w:sz w:val="20"/>
                <w:szCs w:val="20"/>
              </w:rPr>
              <w:t xml:space="preserve"> </w:t>
            </w:r>
          </w:p>
        </w:tc>
      </w:tr>
      <w:tr w:rsidR="00D47E07" w:rsidRPr="0022403C" w14:paraId="11642671" w14:textId="77777777" w:rsidTr="4B41BC83">
        <w:trPr>
          <w:trHeight w:val="486"/>
        </w:trPr>
        <w:tc>
          <w:tcPr>
            <w:tcW w:w="854" w:type="dxa"/>
            <w:vMerge/>
            <w:vAlign w:val="center"/>
          </w:tcPr>
          <w:p w14:paraId="63F92FCC" w14:textId="77777777" w:rsidR="00D47E07" w:rsidRPr="0022403C" w:rsidRDefault="00D47E07" w:rsidP="00D47E07">
            <w:pPr>
              <w:spacing w:before="40" w:after="40"/>
              <w:jc w:val="center"/>
              <w:rPr>
                <w:rFonts w:ascii="Calibri" w:hAnsi="Calibri"/>
                <w:b/>
                <w:sz w:val="20"/>
                <w:szCs w:val="20"/>
              </w:rPr>
            </w:pPr>
          </w:p>
        </w:tc>
        <w:tc>
          <w:tcPr>
            <w:tcW w:w="1418" w:type="dxa"/>
            <w:shd w:val="clear" w:color="auto" w:fill="D6E3BC" w:themeFill="accent3" w:themeFillTint="66"/>
            <w:vAlign w:val="center"/>
          </w:tcPr>
          <w:p w14:paraId="69AB8CCF" w14:textId="0668E8FB" w:rsidR="00D47E07" w:rsidRPr="0022403C" w:rsidRDefault="00ED1999" w:rsidP="00D47E07">
            <w:pPr>
              <w:spacing w:before="40" w:after="40"/>
              <w:rPr>
                <w:rFonts w:ascii="Calibri" w:hAnsi="Calibri"/>
                <w:b/>
                <w:sz w:val="20"/>
                <w:szCs w:val="20"/>
              </w:rPr>
            </w:pPr>
            <w:r>
              <w:rPr>
                <w:rFonts w:ascii="Calibri" w:hAnsi="Calibri"/>
                <w:b/>
                <w:sz w:val="20"/>
                <w:szCs w:val="20"/>
              </w:rPr>
              <w:t>2.</w:t>
            </w:r>
            <w:r w:rsidR="00D47E07">
              <w:rPr>
                <w:rFonts w:ascii="Calibri" w:hAnsi="Calibri"/>
                <w:b/>
                <w:sz w:val="20"/>
                <w:szCs w:val="20"/>
              </w:rPr>
              <w:t xml:space="preserve">Many </w:t>
            </w:r>
            <w:r w:rsidR="00D47E07" w:rsidRPr="0022403C">
              <w:rPr>
                <w:rFonts w:ascii="Calibri" w:hAnsi="Calibri"/>
                <w:b/>
                <w:sz w:val="20"/>
                <w:szCs w:val="20"/>
              </w:rPr>
              <w:t>Needs Met</w:t>
            </w:r>
          </w:p>
        </w:tc>
        <w:tc>
          <w:tcPr>
            <w:tcW w:w="7654" w:type="dxa"/>
            <w:shd w:val="clear" w:color="auto" w:fill="FFFFFF" w:themeFill="background1"/>
            <w:vAlign w:val="center"/>
          </w:tcPr>
          <w:p w14:paraId="7545CA05" w14:textId="3A335BC2" w:rsidR="00D47E07" w:rsidRPr="007E0BF4" w:rsidRDefault="000B61F4" w:rsidP="00D47E07">
            <w:pPr>
              <w:rPr>
                <w:rFonts w:ascii="Calibri" w:hAnsi="Calibri"/>
                <w:sz w:val="20"/>
                <w:szCs w:val="20"/>
              </w:rPr>
            </w:pPr>
            <w:r w:rsidRPr="00E41CBA">
              <w:rPr>
                <w:rFonts w:ascii="Calibri" w:hAnsi="Calibri"/>
                <w:sz w:val="20"/>
                <w:szCs w:val="20"/>
              </w:rPr>
              <w:t xml:space="preserve">The home is </w:t>
            </w:r>
            <w:r w:rsidR="00262C71" w:rsidRPr="00AD584A">
              <w:rPr>
                <w:rFonts w:ascii="Calibri" w:hAnsi="Calibri"/>
                <w:sz w:val="20"/>
                <w:szCs w:val="20"/>
              </w:rPr>
              <w:t xml:space="preserve">well </w:t>
            </w:r>
            <w:r w:rsidRPr="00AD584A">
              <w:rPr>
                <w:rFonts w:ascii="Calibri" w:hAnsi="Calibri"/>
                <w:sz w:val="20"/>
                <w:szCs w:val="20"/>
              </w:rPr>
              <w:t xml:space="preserve">maintained, safe, warm, clean and comfortable with appropriate sleeping arrangements. </w:t>
            </w:r>
            <w:r w:rsidR="00262C71" w:rsidRPr="0025624A">
              <w:rPr>
                <w:rFonts w:ascii="Calibri" w:hAnsi="Calibri"/>
                <w:sz w:val="20"/>
                <w:szCs w:val="20"/>
              </w:rPr>
              <w:t>All</w:t>
            </w:r>
            <w:r w:rsidRPr="0025624A">
              <w:rPr>
                <w:rFonts w:ascii="Calibri" w:hAnsi="Calibri"/>
                <w:sz w:val="20"/>
                <w:szCs w:val="20"/>
              </w:rPr>
              <w:t xml:space="preserve"> essential facilities</w:t>
            </w:r>
            <w:r w:rsidRPr="0043335C">
              <w:rPr>
                <w:rFonts w:ascii="Calibri" w:hAnsi="Calibri"/>
                <w:sz w:val="20"/>
                <w:szCs w:val="20"/>
              </w:rPr>
              <w:t xml:space="preserve"> </w:t>
            </w:r>
            <w:r w:rsidR="00262C71" w:rsidRPr="0043335C">
              <w:rPr>
                <w:rFonts w:ascii="Calibri" w:hAnsi="Calibri"/>
                <w:sz w:val="20"/>
                <w:szCs w:val="20"/>
              </w:rPr>
              <w:t>are</w:t>
            </w:r>
            <w:r w:rsidR="007E0BF4" w:rsidRPr="0043335C">
              <w:rPr>
                <w:rFonts w:ascii="Calibri" w:hAnsi="Calibri"/>
                <w:sz w:val="20"/>
                <w:szCs w:val="20"/>
              </w:rPr>
              <w:t xml:space="preserve"> </w:t>
            </w:r>
            <w:r w:rsidRPr="006E327C">
              <w:rPr>
                <w:rFonts w:ascii="Calibri" w:hAnsi="Calibri"/>
                <w:sz w:val="20"/>
                <w:szCs w:val="20"/>
              </w:rPr>
              <w:t>provided</w:t>
            </w:r>
            <w:r w:rsidR="00262C71" w:rsidRPr="006E327C">
              <w:rPr>
                <w:rFonts w:ascii="Calibri" w:hAnsi="Calibri"/>
                <w:sz w:val="20"/>
                <w:szCs w:val="20"/>
              </w:rPr>
              <w:t>,</w:t>
            </w:r>
            <w:r w:rsidRPr="006E327C">
              <w:rPr>
                <w:rFonts w:ascii="Calibri" w:hAnsi="Calibri"/>
                <w:sz w:val="20"/>
                <w:szCs w:val="20"/>
              </w:rPr>
              <w:t xml:space="preserve"> including </w:t>
            </w:r>
            <w:r w:rsidRPr="00352CA6">
              <w:rPr>
                <w:rFonts w:ascii="Calibri" w:hAnsi="Calibri"/>
                <w:sz w:val="20"/>
                <w:szCs w:val="20"/>
              </w:rPr>
              <w:t>heating, shower</w:t>
            </w:r>
            <w:r w:rsidR="000C5539" w:rsidRPr="00352CA6">
              <w:rPr>
                <w:rFonts w:ascii="Calibri" w:hAnsi="Calibri"/>
                <w:sz w:val="20"/>
                <w:szCs w:val="20"/>
              </w:rPr>
              <w:t>/</w:t>
            </w:r>
            <w:r w:rsidRPr="00352CA6">
              <w:rPr>
                <w:rFonts w:ascii="Calibri" w:hAnsi="Calibri"/>
                <w:sz w:val="20"/>
                <w:szCs w:val="20"/>
              </w:rPr>
              <w:t>bath</w:t>
            </w:r>
            <w:r w:rsidR="007E0BF4" w:rsidRPr="00352CA6">
              <w:rPr>
                <w:rFonts w:ascii="Calibri" w:hAnsi="Calibri"/>
                <w:sz w:val="20"/>
                <w:szCs w:val="20"/>
              </w:rPr>
              <w:t>, lacking only due to practical constraints e.g. finance</w:t>
            </w:r>
            <w:r w:rsidRPr="00352CA6">
              <w:rPr>
                <w:rFonts w:ascii="Calibri" w:hAnsi="Calibri"/>
                <w:sz w:val="20"/>
                <w:szCs w:val="20"/>
              </w:rPr>
              <w:t xml:space="preserve">. </w:t>
            </w:r>
            <w:r w:rsidR="00AD584A">
              <w:rPr>
                <w:rFonts w:ascii="Calibri" w:hAnsi="Calibri"/>
                <w:sz w:val="20"/>
                <w:szCs w:val="20"/>
              </w:rPr>
              <w:t>Child’s needs met for example space for play, learning and entertainment and appropriate safety locks in place (including safe outside spaces, that maybe communal).</w:t>
            </w:r>
          </w:p>
        </w:tc>
      </w:tr>
      <w:tr w:rsidR="00D47E07" w:rsidRPr="0022403C" w14:paraId="658E5AF4" w14:textId="77777777" w:rsidTr="4B41BC83">
        <w:trPr>
          <w:trHeight w:val="337"/>
        </w:trPr>
        <w:tc>
          <w:tcPr>
            <w:tcW w:w="854" w:type="dxa"/>
            <w:vMerge/>
            <w:vAlign w:val="center"/>
          </w:tcPr>
          <w:p w14:paraId="4A238402" w14:textId="77777777" w:rsidR="00D47E07" w:rsidRPr="0022403C" w:rsidRDefault="00D47E07" w:rsidP="00D47E07">
            <w:pPr>
              <w:spacing w:before="40" w:after="40"/>
              <w:jc w:val="center"/>
              <w:rPr>
                <w:rFonts w:ascii="Calibri" w:hAnsi="Calibri"/>
                <w:b/>
                <w:sz w:val="20"/>
                <w:szCs w:val="20"/>
              </w:rPr>
            </w:pPr>
          </w:p>
        </w:tc>
        <w:tc>
          <w:tcPr>
            <w:tcW w:w="1418" w:type="dxa"/>
            <w:shd w:val="clear" w:color="auto" w:fill="FFF2CC"/>
            <w:vAlign w:val="center"/>
          </w:tcPr>
          <w:p w14:paraId="4F8C1B17" w14:textId="054A1BB8" w:rsidR="00D47E07" w:rsidRPr="0022403C" w:rsidRDefault="00ED1999" w:rsidP="00D47E07">
            <w:pPr>
              <w:spacing w:before="40" w:after="40"/>
              <w:rPr>
                <w:rFonts w:ascii="Calibri" w:hAnsi="Calibri"/>
                <w:b/>
                <w:sz w:val="20"/>
                <w:szCs w:val="20"/>
              </w:rPr>
            </w:pPr>
            <w:r>
              <w:rPr>
                <w:rFonts w:ascii="Calibri" w:hAnsi="Calibri"/>
                <w:b/>
                <w:sz w:val="20"/>
                <w:szCs w:val="20"/>
              </w:rPr>
              <w:t>3.</w:t>
            </w:r>
            <w:r w:rsidR="00D47E07" w:rsidRPr="0022403C">
              <w:rPr>
                <w:rFonts w:ascii="Calibri" w:hAnsi="Calibri"/>
                <w:b/>
                <w:sz w:val="20"/>
                <w:szCs w:val="20"/>
              </w:rPr>
              <w:t>Some Needs</w:t>
            </w:r>
            <w:r w:rsidR="00D47E07">
              <w:rPr>
                <w:rFonts w:ascii="Calibri" w:hAnsi="Calibri"/>
                <w:b/>
                <w:sz w:val="20"/>
                <w:szCs w:val="20"/>
              </w:rPr>
              <w:t xml:space="preserve"> Unmet</w:t>
            </w:r>
          </w:p>
        </w:tc>
        <w:tc>
          <w:tcPr>
            <w:tcW w:w="7654" w:type="dxa"/>
            <w:shd w:val="clear" w:color="auto" w:fill="FFFFFF" w:themeFill="background1"/>
            <w:vAlign w:val="center"/>
          </w:tcPr>
          <w:p w14:paraId="4CF81D71" w14:textId="6E583ED6" w:rsidR="00D47E07" w:rsidRPr="00ED1999" w:rsidRDefault="007E0BF4" w:rsidP="00077472">
            <w:pPr>
              <w:rPr>
                <w:rFonts w:ascii="Calibri" w:hAnsi="Calibri"/>
                <w:sz w:val="20"/>
                <w:szCs w:val="20"/>
              </w:rPr>
            </w:pPr>
            <w:r>
              <w:rPr>
                <w:rFonts w:ascii="Calibri" w:hAnsi="Calibri"/>
                <w:sz w:val="20"/>
                <w:szCs w:val="20"/>
              </w:rPr>
              <w:t xml:space="preserve">The home is </w:t>
            </w:r>
            <w:r w:rsidR="00AD584A">
              <w:rPr>
                <w:rFonts w:ascii="Calibri" w:hAnsi="Calibri"/>
                <w:sz w:val="20"/>
                <w:szCs w:val="20"/>
              </w:rPr>
              <w:t xml:space="preserve">sometimes </w:t>
            </w:r>
            <w:r w:rsidRPr="00BE7E5D">
              <w:rPr>
                <w:rFonts w:ascii="Calibri" w:hAnsi="Calibri"/>
                <w:sz w:val="20"/>
                <w:szCs w:val="20"/>
              </w:rPr>
              <w:t>maintained</w:t>
            </w:r>
            <w:r>
              <w:rPr>
                <w:rFonts w:ascii="Calibri" w:hAnsi="Calibri"/>
                <w:sz w:val="20"/>
                <w:szCs w:val="20"/>
              </w:rPr>
              <w:t xml:space="preserve">, safe, warm, clean </w:t>
            </w:r>
            <w:r w:rsidR="000C5539">
              <w:rPr>
                <w:rFonts w:ascii="Calibri" w:hAnsi="Calibri"/>
                <w:sz w:val="20"/>
                <w:szCs w:val="20"/>
              </w:rPr>
              <w:t>or</w:t>
            </w:r>
            <w:r>
              <w:rPr>
                <w:rFonts w:ascii="Calibri" w:hAnsi="Calibri"/>
                <w:sz w:val="20"/>
                <w:szCs w:val="20"/>
              </w:rPr>
              <w:t xml:space="preserve"> comfortable. Some repair</w:t>
            </w:r>
            <w:r w:rsidR="000C5539">
              <w:rPr>
                <w:rFonts w:ascii="Calibri" w:hAnsi="Calibri"/>
                <w:sz w:val="20"/>
                <w:szCs w:val="20"/>
              </w:rPr>
              <w:t xml:space="preserve">, </w:t>
            </w:r>
            <w:r>
              <w:rPr>
                <w:rFonts w:ascii="Calibri" w:hAnsi="Calibri"/>
                <w:sz w:val="20"/>
                <w:szCs w:val="20"/>
              </w:rPr>
              <w:t xml:space="preserve">decoration or facilities issues which can be rectified. Sleeping arrangements may not be appropriate, or there may some overcrowding. Child’s needs may not </w:t>
            </w:r>
            <w:r w:rsidR="000C5539">
              <w:rPr>
                <w:rFonts w:ascii="Calibri" w:hAnsi="Calibri"/>
                <w:sz w:val="20"/>
                <w:szCs w:val="20"/>
              </w:rPr>
              <w:t xml:space="preserve">always </w:t>
            </w:r>
            <w:r>
              <w:rPr>
                <w:rFonts w:ascii="Calibri" w:hAnsi="Calibri"/>
                <w:sz w:val="20"/>
                <w:szCs w:val="20"/>
              </w:rPr>
              <w:t xml:space="preserve">be met for example space for play, learning and entertainment </w:t>
            </w:r>
            <w:r w:rsidR="00AD584A">
              <w:rPr>
                <w:rFonts w:ascii="Calibri" w:hAnsi="Calibri"/>
                <w:sz w:val="20"/>
                <w:szCs w:val="20"/>
              </w:rPr>
              <w:t xml:space="preserve">and appropriate safety locks in place (including safe outside spaces, that maybe communal).  </w:t>
            </w:r>
          </w:p>
        </w:tc>
      </w:tr>
      <w:tr w:rsidR="00D47E07" w:rsidRPr="0022403C" w14:paraId="7CFDB17C" w14:textId="77777777" w:rsidTr="4B41BC83">
        <w:trPr>
          <w:trHeight w:val="347"/>
        </w:trPr>
        <w:tc>
          <w:tcPr>
            <w:tcW w:w="854" w:type="dxa"/>
            <w:vMerge/>
            <w:vAlign w:val="center"/>
          </w:tcPr>
          <w:p w14:paraId="214439DB" w14:textId="77777777" w:rsidR="00D47E07" w:rsidRPr="0022403C" w:rsidRDefault="00D47E07" w:rsidP="00D47E07">
            <w:pPr>
              <w:spacing w:before="40" w:after="40"/>
              <w:jc w:val="center"/>
              <w:rPr>
                <w:rFonts w:ascii="Calibri" w:hAnsi="Calibri"/>
                <w:b/>
                <w:sz w:val="20"/>
                <w:szCs w:val="20"/>
              </w:rPr>
            </w:pPr>
          </w:p>
        </w:tc>
        <w:tc>
          <w:tcPr>
            <w:tcW w:w="1418" w:type="dxa"/>
            <w:shd w:val="clear" w:color="auto" w:fill="F2DBDB" w:themeFill="accent2" w:themeFillTint="33"/>
            <w:vAlign w:val="center"/>
          </w:tcPr>
          <w:p w14:paraId="516C39A9" w14:textId="61F1E5CF" w:rsidR="00D47E07" w:rsidRPr="0022403C" w:rsidRDefault="00ED1999" w:rsidP="00D47E07">
            <w:pPr>
              <w:spacing w:before="40" w:after="40"/>
              <w:rPr>
                <w:rFonts w:ascii="Calibri" w:hAnsi="Calibri"/>
                <w:b/>
                <w:sz w:val="20"/>
                <w:szCs w:val="20"/>
              </w:rPr>
            </w:pPr>
            <w:r>
              <w:rPr>
                <w:rFonts w:ascii="Calibri" w:hAnsi="Calibri"/>
                <w:b/>
                <w:sz w:val="20"/>
                <w:szCs w:val="20"/>
              </w:rPr>
              <w:t>4.Many</w:t>
            </w:r>
            <w:r w:rsidR="00D47E07" w:rsidRPr="0022403C">
              <w:rPr>
                <w:rFonts w:ascii="Calibri" w:hAnsi="Calibri"/>
                <w:b/>
                <w:sz w:val="20"/>
                <w:szCs w:val="20"/>
              </w:rPr>
              <w:t xml:space="preserve"> Needs Unmet</w:t>
            </w:r>
          </w:p>
        </w:tc>
        <w:tc>
          <w:tcPr>
            <w:tcW w:w="7654" w:type="dxa"/>
            <w:shd w:val="clear" w:color="auto" w:fill="FFFFFF" w:themeFill="background1"/>
            <w:vAlign w:val="center"/>
          </w:tcPr>
          <w:p w14:paraId="3FECDD97" w14:textId="7F88ECEA" w:rsidR="00D47E07" w:rsidRPr="00347003" w:rsidRDefault="301E3480" w:rsidP="00077472">
            <w:pPr>
              <w:rPr>
                <w:rFonts w:ascii="Calibri" w:hAnsi="Calibri"/>
                <w:sz w:val="20"/>
                <w:szCs w:val="20"/>
              </w:rPr>
            </w:pPr>
            <w:r w:rsidRPr="4B41BC83">
              <w:rPr>
                <w:rFonts w:ascii="Calibri" w:hAnsi="Calibri"/>
                <w:sz w:val="20"/>
                <w:szCs w:val="20"/>
              </w:rPr>
              <w:t>The home is i</w:t>
            </w:r>
            <w:r w:rsidR="333FC21D" w:rsidRPr="4B41BC83">
              <w:rPr>
                <w:rFonts w:ascii="Calibri" w:hAnsi="Calibri"/>
                <w:sz w:val="20"/>
                <w:szCs w:val="20"/>
              </w:rPr>
              <w:t xml:space="preserve">n disrepair and/or urgent need of </w:t>
            </w:r>
            <w:r w:rsidR="106442DD" w:rsidRPr="4B41BC83">
              <w:rPr>
                <w:rFonts w:ascii="Calibri" w:hAnsi="Calibri"/>
                <w:sz w:val="20"/>
                <w:szCs w:val="20"/>
              </w:rPr>
              <w:t>essential maintenance</w:t>
            </w:r>
            <w:r w:rsidR="26801832" w:rsidRPr="4B41BC83">
              <w:rPr>
                <w:rFonts w:ascii="Calibri" w:hAnsi="Calibri"/>
                <w:sz w:val="20"/>
                <w:szCs w:val="20"/>
              </w:rPr>
              <w:t>. M</w:t>
            </w:r>
            <w:r w:rsidR="3CFB2ADB" w:rsidRPr="4B41BC83">
              <w:rPr>
                <w:rFonts w:ascii="Calibri" w:hAnsi="Calibri"/>
                <w:sz w:val="20"/>
                <w:szCs w:val="20"/>
              </w:rPr>
              <w:t>any essential facilities are not provide</w:t>
            </w:r>
            <w:r w:rsidRPr="4B41BC83">
              <w:rPr>
                <w:rFonts w:ascii="Calibri" w:hAnsi="Calibri"/>
                <w:sz w:val="20"/>
                <w:szCs w:val="20"/>
              </w:rPr>
              <w:t>d</w:t>
            </w:r>
            <w:r w:rsidR="26801832" w:rsidRPr="4B41BC83">
              <w:rPr>
                <w:rFonts w:ascii="Calibri" w:hAnsi="Calibri"/>
                <w:sz w:val="20"/>
                <w:szCs w:val="20"/>
              </w:rPr>
              <w:t xml:space="preserve"> to meet the child’s needs and </w:t>
            </w:r>
            <w:r w:rsidRPr="4B41BC83">
              <w:rPr>
                <w:rFonts w:ascii="Calibri" w:hAnsi="Calibri"/>
                <w:sz w:val="20"/>
                <w:szCs w:val="20"/>
              </w:rPr>
              <w:t>sleeping arrangements</w:t>
            </w:r>
            <w:r w:rsidR="26801832" w:rsidRPr="4B41BC83">
              <w:rPr>
                <w:rFonts w:ascii="Calibri" w:hAnsi="Calibri"/>
                <w:sz w:val="20"/>
                <w:szCs w:val="20"/>
              </w:rPr>
              <w:t xml:space="preserve"> are </w:t>
            </w:r>
            <w:r w:rsidR="106442DD" w:rsidRPr="4B41BC83">
              <w:rPr>
                <w:rFonts w:ascii="Calibri" w:hAnsi="Calibri"/>
                <w:sz w:val="20"/>
                <w:szCs w:val="20"/>
              </w:rPr>
              <w:t>not safe</w:t>
            </w:r>
            <w:r w:rsidR="3CFB2ADB" w:rsidRPr="4B41BC83">
              <w:rPr>
                <w:rFonts w:ascii="Calibri" w:hAnsi="Calibri"/>
                <w:sz w:val="20"/>
                <w:szCs w:val="20"/>
              </w:rPr>
              <w:t xml:space="preserve">.  </w:t>
            </w:r>
            <w:r w:rsidRPr="4B41BC83">
              <w:rPr>
                <w:rFonts w:ascii="Calibri" w:hAnsi="Calibri"/>
                <w:sz w:val="20"/>
                <w:szCs w:val="20"/>
              </w:rPr>
              <w:t xml:space="preserve">There are no </w:t>
            </w:r>
            <w:r w:rsidR="106442DD" w:rsidRPr="4B41BC83">
              <w:rPr>
                <w:rFonts w:ascii="Calibri" w:hAnsi="Calibri"/>
                <w:sz w:val="20"/>
                <w:szCs w:val="20"/>
              </w:rPr>
              <w:t xml:space="preserve">realistic </w:t>
            </w:r>
            <w:r w:rsidRPr="4B41BC83">
              <w:rPr>
                <w:rFonts w:ascii="Calibri" w:hAnsi="Calibri"/>
                <w:sz w:val="20"/>
                <w:szCs w:val="20"/>
              </w:rPr>
              <w:t xml:space="preserve">plans to </w:t>
            </w:r>
            <w:r w:rsidR="106442DD" w:rsidRPr="4B41BC83">
              <w:rPr>
                <w:rFonts w:ascii="Calibri" w:hAnsi="Calibri"/>
                <w:sz w:val="20"/>
                <w:szCs w:val="20"/>
              </w:rPr>
              <w:t>address these needs.</w:t>
            </w:r>
          </w:p>
        </w:tc>
      </w:tr>
      <w:tr w:rsidR="00D47E07" w:rsidRPr="0022403C" w14:paraId="6817AC3E" w14:textId="77777777" w:rsidTr="4B41BC83">
        <w:trPr>
          <w:trHeight w:val="486"/>
        </w:trPr>
        <w:tc>
          <w:tcPr>
            <w:tcW w:w="854" w:type="dxa"/>
            <w:vMerge/>
            <w:vAlign w:val="center"/>
          </w:tcPr>
          <w:p w14:paraId="2B8ED4C3" w14:textId="77777777" w:rsidR="00D47E07" w:rsidRPr="0022403C" w:rsidRDefault="00D47E07" w:rsidP="00D47E07">
            <w:pPr>
              <w:spacing w:before="40" w:after="40"/>
              <w:jc w:val="center"/>
              <w:rPr>
                <w:rFonts w:ascii="Calibri" w:hAnsi="Calibri"/>
                <w:b/>
                <w:sz w:val="20"/>
                <w:szCs w:val="20"/>
              </w:rPr>
            </w:pPr>
          </w:p>
        </w:tc>
        <w:tc>
          <w:tcPr>
            <w:tcW w:w="1418" w:type="dxa"/>
            <w:shd w:val="clear" w:color="auto" w:fill="FF5050"/>
            <w:vAlign w:val="center"/>
          </w:tcPr>
          <w:p w14:paraId="21851A47" w14:textId="1672995A" w:rsidR="00D47E07" w:rsidRPr="0022403C" w:rsidRDefault="00D47E07" w:rsidP="00D47E07">
            <w:pPr>
              <w:spacing w:before="40" w:after="40"/>
              <w:rPr>
                <w:rFonts w:ascii="Calibri" w:hAnsi="Calibri"/>
                <w:b/>
                <w:sz w:val="20"/>
                <w:szCs w:val="20"/>
              </w:rPr>
            </w:pPr>
            <w:r>
              <w:rPr>
                <w:rFonts w:ascii="Calibri" w:hAnsi="Calibri"/>
                <w:b/>
                <w:sz w:val="20"/>
                <w:szCs w:val="20"/>
              </w:rPr>
              <w:t>All</w:t>
            </w:r>
            <w:r w:rsidRPr="0022403C">
              <w:rPr>
                <w:rFonts w:ascii="Calibri" w:hAnsi="Calibri"/>
                <w:b/>
                <w:sz w:val="20"/>
                <w:szCs w:val="20"/>
              </w:rPr>
              <w:t xml:space="preserve"> Needs Unmet</w:t>
            </w:r>
          </w:p>
        </w:tc>
        <w:tc>
          <w:tcPr>
            <w:tcW w:w="7654" w:type="dxa"/>
            <w:shd w:val="clear" w:color="auto" w:fill="FFFFFF" w:themeFill="background1"/>
            <w:vAlign w:val="center"/>
          </w:tcPr>
          <w:p w14:paraId="0A4DDCAE" w14:textId="3BA9C4A6" w:rsidR="00D47E07" w:rsidRPr="00347003" w:rsidRDefault="00ED1999" w:rsidP="00077472">
            <w:pPr>
              <w:rPr>
                <w:rFonts w:ascii="Calibri" w:hAnsi="Calibri"/>
                <w:sz w:val="20"/>
                <w:szCs w:val="20"/>
              </w:rPr>
            </w:pPr>
            <w:r>
              <w:rPr>
                <w:rFonts w:ascii="Calibri" w:hAnsi="Calibri"/>
                <w:sz w:val="20"/>
                <w:szCs w:val="20"/>
              </w:rPr>
              <w:t>The home is in d</w:t>
            </w:r>
            <w:r w:rsidR="00D47E07" w:rsidRPr="00347003">
              <w:rPr>
                <w:rFonts w:ascii="Calibri" w:hAnsi="Calibri"/>
                <w:sz w:val="20"/>
                <w:szCs w:val="20"/>
              </w:rPr>
              <w:t>angerous disrepair (expos</w:t>
            </w:r>
            <w:r w:rsidR="00B11D2C">
              <w:rPr>
                <w:rFonts w:ascii="Calibri" w:hAnsi="Calibri"/>
                <w:sz w:val="20"/>
                <w:szCs w:val="20"/>
              </w:rPr>
              <w:t>ed nails, live wires)</w:t>
            </w:r>
            <w:r w:rsidR="00F6127F">
              <w:rPr>
                <w:rFonts w:ascii="Calibri" w:hAnsi="Calibri"/>
                <w:sz w:val="20"/>
                <w:szCs w:val="20"/>
              </w:rPr>
              <w:t xml:space="preserve">, </w:t>
            </w:r>
            <w:r>
              <w:rPr>
                <w:rFonts w:ascii="Calibri" w:hAnsi="Calibri"/>
                <w:sz w:val="20"/>
                <w:szCs w:val="20"/>
              </w:rPr>
              <w:t xml:space="preserve">unsafe, </w:t>
            </w:r>
            <w:r w:rsidR="00AD584A">
              <w:rPr>
                <w:rFonts w:ascii="Calibri" w:hAnsi="Calibri"/>
                <w:sz w:val="20"/>
                <w:szCs w:val="20"/>
              </w:rPr>
              <w:t>unclean</w:t>
            </w:r>
            <w:r>
              <w:rPr>
                <w:rFonts w:ascii="Calibri" w:hAnsi="Calibri"/>
                <w:sz w:val="20"/>
                <w:szCs w:val="20"/>
              </w:rPr>
              <w:t>, without adequate warmth</w:t>
            </w:r>
            <w:r w:rsidR="00F6127F">
              <w:rPr>
                <w:rFonts w:ascii="Calibri" w:hAnsi="Calibri"/>
                <w:sz w:val="20"/>
                <w:szCs w:val="20"/>
              </w:rPr>
              <w:t xml:space="preserve"> or washing facilities</w:t>
            </w:r>
            <w:r>
              <w:rPr>
                <w:rFonts w:ascii="Calibri" w:hAnsi="Calibri"/>
                <w:sz w:val="20"/>
                <w:szCs w:val="20"/>
              </w:rPr>
              <w:t>.</w:t>
            </w:r>
            <w:r w:rsidR="00F02211">
              <w:rPr>
                <w:rFonts w:ascii="Calibri" w:hAnsi="Calibri"/>
                <w:sz w:val="20"/>
                <w:szCs w:val="20"/>
              </w:rPr>
              <w:t xml:space="preserve"> </w:t>
            </w:r>
            <w:r>
              <w:rPr>
                <w:rFonts w:ascii="Calibri" w:hAnsi="Calibri"/>
                <w:sz w:val="20"/>
                <w:szCs w:val="20"/>
              </w:rPr>
              <w:t>The c</w:t>
            </w:r>
            <w:r w:rsidR="000B61F4" w:rsidRPr="00AE27E9">
              <w:rPr>
                <w:rFonts w:ascii="Calibri" w:hAnsi="Calibri"/>
                <w:sz w:val="20"/>
                <w:szCs w:val="20"/>
              </w:rPr>
              <w:t xml:space="preserve">hild </w:t>
            </w:r>
            <w:r>
              <w:rPr>
                <w:rFonts w:ascii="Calibri" w:hAnsi="Calibri"/>
                <w:sz w:val="20"/>
                <w:szCs w:val="20"/>
              </w:rPr>
              <w:t xml:space="preserve">is </w:t>
            </w:r>
            <w:r w:rsidR="000B61F4" w:rsidRPr="00AE27E9">
              <w:rPr>
                <w:rFonts w:ascii="Calibri" w:hAnsi="Calibri"/>
                <w:sz w:val="20"/>
                <w:szCs w:val="20"/>
              </w:rPr>
              <w:t>dangerously exposed</w:t>
            </w:r>
            <w:r>
              <w:rPr>
                <w:rFonts w:ascii="Calibri" w:hAnsi="Calibri"/>
                <w:sz w:val="20"/>
                <w:szCs w:val="20"/>
              </w:rPr>
              <w:t xml:space="preserve">, without adequate bedding, anywhere to play or learn, </w:t>
            </w:r>
            <w:r w:rsidR="00F02211">
              <w:rPr>
                <w:rFonts w:ascii="Calibri" w:hAnsi="Calibri"/>
                <w:sz w:val="20"/>
                <w:szCs w:val="20"/>
              </w:rPr>
              <w:t>without privacy. There are no plans to improve</w:t>
            </w:r>
            <w:r w:rsidR="00AD584A">
              <w:rPr>
                <w:rFonts w:ascii="Calibri" w:hAnsi="Calibri"/>
                <w:sz w:val="20"/>
                <w:szCs w:val="20"/>
              </w:rPr>
              <w:t xml:space="preserve"> and the child is residing in an unsafe home</w:t>
            </w:r>
          </w:p>
        </w:tc>
      </w:tr>
      <w:tr w:rsidR="00AE7F5C" w:rsidRPr="0022403C" w14:paraId="077A4ED5" w14:textId="77777777" w:rsidTr="4B41BC83">
        <w:tc>
          <w:tcPr>
            <w:tcW w:w="9926" w:type="dxa"/>
            <w:gridSpan w:val="3"/>
            <w:shd w:val="clear" w:color="auto" w:fill="000000" w:themeFill="text1"/>
            <w:vAlign w:val="center"/>
          </w:tcPr>
          <w:p w14:paraId="3C32E4A4" w14:textId="77777777" w:rsidR="00AE7F5C" w:rsidRPr="007B7639" w:rsidRDefault="00AE7F5C" w:rsidP="0019640F">
            <w:pPr>
              <w:rPr>
                <w:rFonts w:ascii="Calibri" w:hAnsi="Calibri"/>
                <w:sz w:val="4"/>
                <w:szCs w:val="4"/>
              </w:rPr>
            </w:pPr>
          </w:p>
        </w:tc>
      </w:tr>
    </w:tbl>
    <w:p w14:paraId="11249531" w14:textId="77777777" w:rsidR="00072222" w:rsidRDefault="00072222"/>
    <w:p w14:paraId="5CA00D58" w14:textId="7FCF40BD" w:rsidR="00F02211" w:rsidRDefault="00F02211" w:rsidP="00F02211">
      <w:pPr>
        <w:rPr>
          <w:rFonts w:asciiTheme="minorHAnsi" w:hAnsiTheme="minorHAnsi" w:cstheme="minorHAnsi"/>
          <w:b/>
          <w:bCs/>
          <w:color w:val="009634"/>
        </w:rPr>
      </w:pPr>
      <w:bookmarkStart w:id="11" w:name="_Hlk35012660"/>
      <w:r w:rsidRPr="00F6127F">
        <w:rPr>
          <w:rFonts w:asciiTheme="minorHAnsi" w:hAnsiTheme="minorHAnsi" w:cstheme="minorHAnsi"/>
          <w:b/>
          <w:bCs/>
          <w:color w:val="009634"/>
        </w:rPr>
        <w:t>SUMMARY AND SIGNPOSTING</w:t>
      </w:r>
    </w:p>
    <w:p w14:paraId="4CF3914A" w14:textId="77777777" w:rsidR="00F6127F" w:rsidRPr="00F6127F" w:rsidRDefault="00F6127F" w:rsidP="00F02211">
      <w:pPr>
        <w:rPr>
          <w:rFonts w:asciiTheme="minorHAnsi" w:hAnsiTheme="minorHAnsi" w:cstheme="minorHAnsi"/>
          <w:b/>
          <w:bCs/>
          <w:color w:val="009634"/>
        </w:rPr>
      </w:pPr>
    </w:p>
    <w:tbl>
      <w:tblPr>
        <w:tblStyle w:val="TableGrid"/>
        <w:tblW w:w="9889" w:type="dxa"/>
        <w:tblLook w:val="04A0" w:firstRow="1" w:lastRow="0" w:firstColumn="1" w:lastColumn="0" w:noHBand="0" w:noVBand="1"/>
      </w:tblPr>
      <w:tblGrid>
        <w:gridCol w:w="9889"/>
      </w:tblGrid>
      <w:tr w:rsidR="00F02211" w14:paraId="67CF7DF8" w14:textId="77777777" w:rsidTr="0094370D">
        <w:tc>
          <w:tcPr>
            <w:tcW w:w="9889" w:type="dxa"/>
          </w:tcPr>
          <w:p w14:paraId="107F9CA7" w14:textId="77777777" w:rsidR="00AD584A" w:rsidRPr="00145796" w:rsidRDefault="00AD584A" w:rsidP="00AD584A">
            <w:pPr>
              <w:rPr>
                <w:rFonts w:asciiTheme="minorHAnsi" w:hAnsiTheme="minorHAnsi" w:cstheme="minorHAnsi"/>
                <w:b/>
                <w:sz w:val="22"/>
                <w:szCs w:val="22"/>
              </w:rPr>
            </w:pPr>
            <w:r w:rsidRPr="002D33D7">
              <w:rPr>
                <w:rFonts w:asciiTheme="minorHAnsi" w:hAnsiTheme="minorHAnsi" w:cstheme="minorHAnsi"/>
                <w:b/>
                <w:sz w:val="22"/>
                <w:szCs w:val="22"/>
              </w:rPr>
              <w:t xml:space="preserve">Summary of discussion, including what may need to change and what is working </w:t>
            </w:r>
            <w:r w:rsidRPr="00145796">
              <w:rPr>
                <w:rFonts w:asciiTheme="minorHAnsi" w:hAnsiTheme="minorHAnsi" w:cstheme="minorHAnsi"/>
                <w:b/>
                <w:sz w:val="22"/>
                <w:szCs w:val="22"/>
              </w:rPr>
              <w:t>well (underlying driver</w:t>
            </w:r>
            <w:r>
              <w:rPr>
                <w:rFonts w:asciiTheme="minorHAnsi" w:hAnsiTheme="minorHAnsi" w:cstheme="minorHAnsi"/>
                <w:b/>
                <w:sz w:val="22"/>
                <w:szCs w:val="22"/>
              </w:rPr>
              <w:t xml:space="preserve">s </w:t>
            </w:r>
            <w:r w:rsidRPr="00145796">
              <w:rPr>
                <w:rFonts w:asciiTheme="minorHAnsi" w:hAnsiTheme="minorHAnsi" w:cstheme="minorHAnsi"/>
                <w:b/>
                <w:sz w:val="22"/>
                <w:szCs w:val="22"/>
              </w:rPr>
              <w:t>to the strengths and needs should be considered here)</w:t>
            </w:r>
          </w:p>
          <w:p w14:paraId="0AA95E48" w14:textId="77777777" w:rsidR="00AD584A" w:rsidRPr="00145796" w:rsidRDefault="00AD584A" w:rsidP="00AD584A">
            <w:pPr>
              <w:rPr>
                <w:rFonts w:asciiTheme="minorHAnsi" w:hAnsiTheme="minorHAnsi" w:cstheme="minorHAnsi"/>
                <w:b/>
                <w:sz w:val="22"/>
                <w:szCs w:val="22"/>
              </w:rPr>
            </w:pPr>
          </w:p>
          <w:p w14:paraId="1E9298B2" w14:textId="77777777" w:rsidR="00AD584A" w:rsidRPr="00145796" w:rsidRDefault="00AD584A" w:rsidP="00AD584A">
            <w:pPr>
              <w:rPr>
                <w:rFonts w:asciiTheme="minorHAnsi" w:hAnsiTheme="minorHAnsi" w:cstheme="minorHAnsi"/>
                <w:b/>
                <w:sz w:val="22"/>
                <w:szCs w:val="22"/>
              </w:rPr>
            </w:pPr>
          </w:p>
          <w:p w14:paraId="78F8A267" w14:textId="77777777" w:rsidR="00AD584A" w:rsidRPr="00145796" w:rsidRDefault="00AD584A" w:rsidP="00AD584A">
            <w:pPr>
              <w:rPr>
                <w:rFonts w:asciiTheme="minorHAnsi" w:hAnsiTheme="minorHAnsi" w:cstheme="minorHAnsi"/>
                <w:b/>
                <w:sz w:val="22"/>
                <w:szCs w:val="22"/>
              </w:rPr>
            </w:pPr>
          </w:p>
          <w:p w14:paraId="757B3D08" w14:textId="77777777" w:rsidR="00AD584A" w:rsidRPr="00145796" w:rsidRDefault="00AD584A" w:rsidP="00AD584A">
            <w:pPr>
              <w:rPr>
                <w:rFonts w:asciiTheme="minorHAnsi" w:hAnsiTheme="minorHAnsi" w:cstheme="minorHAnsi"/>
                <w:b/>
                <w:sz w:val="22"/>
                <w:szCs w:val="22"/>
              </w:rPr>
            </w:pPr>
          </w:p>
          <w:p w14:paraId="13E1403D" w14:textId="54F4F159" w:rsidR="00AD584A" w:rsidRPr="00145796" w:rsidRDefault="00AD584A" w:rsidP="00AD584A">
            <w:pPr>
              <w:spacing w:line="276" w:lineRule="auto"/>
              <w:rPr>
                <w:rFonts w:asciiTheme="minorHAnsi" w:hAnsiTheme="minorHAnsi" w:cstheme="minorHAnsi"/>
                <w:sz w:val="22"/>
                <w:szCs w:val="22"/>
              </w:rPr>
            </w:pPr>
            <w:r w:rsidRPr="00145796">
              <w:rPr>
                <w:rFonts w:asciiTheme="minorHAnsi" w:hAnsiTheme="minorHAnsi" w:cstheme="minorHAnsi"/>
                <w:b/>
                <w:sz w:val="22"/>
                <w:szCs w:val="22"/>
              </w:rPr>
              <w:t>What would help achieve this</w:t>
            </w:r>
            <w:r w:rsidR="00585D98">
              <w:rPr>
                <w:rFonts w:asciiTheme="minorHAnsi" w:hAnsiTheme="minorHAnsi" w:cstheme="minorHAnsi"/>
                <w:b/>
                <w:sz w:val="22"/>
                <w:szCs w:val="22"/>
              </w:rPr>
              <w:t>?</w:t>
            </w:r>
          </w:p>
          <w:p w14:paraId="2DA80AE2" w14:textId="77777777" w:rsidR="00F02211" w:rsidRDefault="00F02211" w:rsidP="0094370D">
            <w:pPr>
              <w:rPr>
                <w:rFonts w:asciiTheme="minorHAnsi" w:hAnsiTheme="minorHAnsi" w:cstheme="minorHAnsi"/>
                <w:b/>
              </w:rPr>
            </w:pPr>
          </w:p>
          <w:p w14:paraId="22B64B68" w14:textId="77777777" w:rsidR="00F02211" w:rsidRDefault="00F02211" w:rsidP="0094370D">
            <w:pPr>
              <w:rPr>
                <w:rFonts w:asciiTheme="minorHAnsi" w:hAnsiTheme="minorHAnsi" w:cstheme="minorHAnsi"/>
                <w:b/>
              </w:rPr>
            </w:pPr>
          </w:p>
          <w:p w14:paraId="46779D50" w14:textId="77777777" w:rsidR="00F02211" w:rsidRDefault="00F02211" w:rsidP="0094370D">
            <w:pPr>
              <w:rPr>
                <w:rFonts w:asciiTheme="minorHAnsi" w:hAnsiTheme="minorHAnsi" w:cstheme="minorHAnsi"/>
                <w:b/>
              </w:rPr>
            </w:pPr>
          </w:p>
          <w:p w14:paraId="75DAD94E" w14:textId="77777777" w:rsidR="00F02211" w:rsidRDefault="00F02211" w:rsidP="0094370D">
            <w:pPr>
              <w:rPr>
                <w:rFonts w:ascii="Calibri" w:hAnsi="Calibri"/>
                <w:b/>
                <w:sz w:val="28"/>
                <w:szCs w:val="28"/>
              </w:rPr>
            </w:pPr>
          </w:p>
        </w:tc>
      </w:tr>
      <w:bookmarkEnd w:id="11"/>
    </w:tbl>
    <w:p w14:paraId="45572A6D" w14:textId="77777777" w:rsidR="007E658A" w:rsidRDefault="007E658A" w:rsidP="007E658A">
      <w:pPr>
        <w:rPr>
          <w:rFonts w:asciiTheme="minorHAnsi" w:hAnsiTheme="minorHAnsi" w:cstheme="minorHAnsi"/>
        </w:rPr>
      </w:pPr>
    </w:p>
    <w:tbl>
      <w:tblPr>
        <w:tblStyle w:val="TableGrid"/>
        <w:tblW w:w="9889" w:type="dxa"/>
        <w:shd w:val="clear" w:color="auto" w:fill="009634"/>
        <w:tblLook w:val="04A0" w:firstRow="1" w:lastRow="0" w:firstColumn="1" w:lastColumn="0" w:noHBand="0" w:noVBand="1"/>
      </w:tblPr>
      <w:tblGrid>
        <w:gridCol w:w="9889"/>
      </w:tblGrid>
      <w:tr w:rsidR="007E658A" w:rsidRPr="00463AC8" w14:paraId="68D0A221" w14:textId="77777777" w:rsidTr="00077472">
        <w:tc>
          <w:tcPr>
            <w:tcW w:w="9889" w:type="dxa"/>
            <w:shd w:val="clear" w:color="auto" w:fill="009634"/>
          </w:tcPr>
          <w:p w14:paraId="3C0361ED" w14:textId="6A0463B0" w:rsidR="007E658A" w:rsidRPr="00F85B98" w:rsidRDefault="00F85B98" w:rsidP="00A66C6C">
            <w:pPr>
              <w:pStyle w:val="ListParagraph"/>
              <w:numPr>
                <w:ilvl w:val="0"/>
                <w:numId w:val="4"/>
              </w:numPr>
              <w:rPr>
                <w:rFonts w:asciiTheme="minorHAnsi" w:hAnsiTheme="minorHAnsi" w:cstheme="minorHAnsi"/>
                <w:b/>
                <w:bCs/>
                <w:color w:val="FFFFFF" w:themeColor="background1"/>
                <w:sz w:val="28"/>
                <w:szCs w:val="28"/>
              </w:rPr>
            </w:pPr>
            <w:bookmarkStart w:id="12" w:name="_Hlk25998430"/>
            <w:r>
              <w:rPr>
                <w:rFonts w:asciiTheme="minorHAnsi" w:hAnsiTheme="minorHAnsi" w:cstheme="minorHAnsi"/>
                <w:b/>
                <w:bCs/>
                <w:color w:val="FFFFFF" w:themeColor="background1"/>
                <w:sz w:val="32"/>
                <w:szCs w:val="32"/>
              </w:rPr>
              <w:t xml:space="preserve"> </w:t>
            </w:r>
            <w:r w:rsidR="007E658A" w:rsidRPr="00F85B98">
              <w:rPr>
                <w:rFonts w:asciiTheme="minorHAnsi" w:hAnsiTheme="minorHAnsi" w:cstheme="minorHAnsi"/>
                <w:b/>
                <w:bCs/>
                <w:color w:val="FFFFFF" w:themeColor="background1"/>
                <w:sz w:val="32"/>
                <w:szCs w:val="32"/>
              </w:rPr>
              <w:t>SAFETY</w:t>
            </w:r>
          </w:p>
        </w:tc>
      </w:tr>
      <w:bookmarkEnd w:id="12"/>
    </w:tbl>
    <w:p w14:paraId="5D13DC24" w14:textId="77777777" w:rsidR="008F718D" w:rsidRDefault="008F718D"/>
    <w:tbl>
      <w:tblPr>
        <w:tblStyle w:val="TableGrid"/>
        <w:tblW w:w="9889" w:type="dxa"/>
        <w:tblLook w:val="04A0" w:firstRow="1" w:lastRow="0" w:firstColumn="1" w:lastColumn="0" w:noHBand="0" w:noVBand="1"/>
      </w:tblPr>
      <w:tblGrid>
        <w:gridCol w:w="9889"/>
      </w:tblGrid>
      <w:tr w:rsidR="00F85B98" w:rsidRPr="00463AC8" w14:paraId="38C20719" w14:textId="77777777" w:rsidTr="0B16EC4D">
        <w:tc>
          <w:tcPr>
            <w:tcW w:w="9889" w:type="dxa"/>
            <w:shd w:val="clear" w:color="auto" w:fill="EAF1DD" w:themeFill="accent3" w:themeFillTint="33"/>
          </w:tcPr>
          <w:p w14:paraId="7D05D64F" w14:textId="7534AE36" w:rsidR="00F85B98" w:rsidRDefault="00F85B98" w:rsidP="00837483">
            <w:pPr>
              <w:rPr>
                <w:rFonts w:asciiTheme="minorHAnsi" w:hAnsiTheme="minorHAnsi" w:cstheme="minorHAnsi"/>
                <w:b/>
                <w:bCs/>
              </w:rPr>
            </w:pPr>
            <w:r w:rsidRPr="007B7639">
              <w:rPr>
                <w:rFonts w:asciiTheme="minorHAnsi" w:hAnsiTheme="minorHAnsi" w:cstheme="minorHAnsi"/>
              </w:rPr>
              <w:t xml:space="preserve"> </w:t>
            </w:r>
            <w:r>
              <w:rPr>
                <w:rFonts w:asciiTheme="minorHAnsi" w:hAnsiTheme="minorHAnsi" w:cstheme="minorHAnsi"/>
                <w:b/>
                <w:bCs/>
              </w:rPr>
              <w:t>Why safety is important</w:t>
            </w:r>
          </w:p>
          <w:p w14:paraId="63FB8A09" w14:textId="77777777" w:rsidR="00F85B98" w:rsidRPr="006E0E9B" w:rsidRDefault="00F85B98" w:rsidP="00837483">
            <w:pPr>
              <w:rPr>
                <w:rFonts w:asciiTheme="minorHAnsi" w:hAnsiTheme="minorHAnsi" w:cstheme="minorHAnsi"/>
                <w:b/>
                <w:bCs/>
                <w:sz w:val="12"/>
              </w:rPr>
            </w:pPr>
            <w:r w:rsidRPr="00D358EE">
              <w:rPr>
                <w:rFonts w:asciiTheme="minorHAnsi" w:hAnsiTheme="minorHAnsi" w:cstheme="minorHAnsi"/>
                <w:b/>
                <w:bCs/>
              </w:rPr>
              <w:t xml:space="preserve"> </w:t>
            </w:r>
          </w:p>
          <w:p w14:paraId="3A26DAC0" w14:textId="7FA2CE83" w:rsidR="00D0202D" w:rsidRDefault="00D0202D" w:rsidP="0086427F">
            <w:pPr>
              <w:rPr>
                <w:rFonts w:asciiTheme="minorHAnsi" w:hAnsiTheme="minorHAnsi" w:cstheme="minorHAnsi"/>
                <w:sz w:val="22"/>
                <w:szCs w:val="22"/>
              </w:rPr>
            </w:pPr>
            <w:r w:rsidRPr="00D0202D">
              <w:rPr>
                <w:rFonts w:asciiTheme="minorHAnsi" w:hAnsiTheme="minorHAnsi" w:cstheme="minorHAnsi"/>
                <w:sz w:val="22"/>
                <w:szCs w:val="22"/>
              </w:rPr>
              <w:t>More than 2 million children under 15yrs experience accidents in/around the home every year, for which they are taken to A&amp;E. (ROSPA October 2019)</w:t>
            </w:r>
          </w:p>
          <w:p w14:paraId="43EB6658" w14:textId="7EEADDC2" w:rsidR="001672D3" w:rsidRPr="00131C92" w:rsidRDefault="33307389" w:rsidP="0086427F">
            <w:pPr>
              <w:rPr>
                <w:rFonts w:asciiTheme="minorHAnsi" w:hAnsiTheme="minorHAnsi" w:cstheme="minorBidi"/>
                <w:sz w:val="22"/>
                <w:szCs w:val="22"/>
              </w:rPr>
            </w:pPr>
            <w:r w:rsidRPr="0B16EC4D">
              <w:rPr>
                <w:rFonts w:asciiTheme="minorHAnsi" w:hAnsiTheme="minorHAnsi" w:cstheme="minorBidi"/>
                <w:sz w:val="22"/>
                <w:szCs w:val="22"/>
              </w:rPr>
              <w:t xml:space="preserve">Keeping children safe is one of the most important tasks </w:t>
            </w:r>
            <w:r w:rsidR="4D0205F5" w:rsidRPr="0B16EC4D">
              <w:rPr>
                <w:rFonts w:asciiTheme="minorHAnsi" w:hAnsiTheme="minorHAnsi" w:cstheme="minorBidi"/>
                <w:sz w:val="22"/>
                <w:szCs w:val="22"/>
              </w:rPr>
              <w:t>for</w:t>
            </w:r>
            <w:r w:rsidRPr="0B16EC4D">
              <w:rPr>
                <w:rFonts w:asciiTheme="minorHAnsi" w:hAnsiTheme="minorHAnsi" w:cstheme="minorBidi"/>
                <w:sz w:val="22"/>
                <w:szCs w:val="22"/>
              </w:rPr>
              <w:t xml:space="preserve"> parent/</w:t>
            </w:r>
            <w:r w:rsidR="729ADF8A" w:rsidRPr="0B16EC4D">
              <w:rPr>
                <w:rFonts w:asciiTheme="minorHAnsi" w:hAnsiTheme="minorHAnsi" w:cstheme="minorBidi"/>
                <w:sz w:val="22"/>
                <w:szCs w:val="22"/>
              </w:rPr>
              <w:t>caregivers</w:t>
            </w:r>
            <w:r w:rsidRPr="0B16EC4D">
              <w:rPr>
                <w:rFonts w:asciiTheme="minorHAnsi" w:hAnsiTheme="minorHAnsi" w:cstheme="minorBidi"/>
                <w:sz w:val="22"/>
                <w:szCs w:val="22"/>
              </w:rPr>
              <w:t xml:space="preserve">. It is </w:t>
            </w:r>
            <w:r w:rsidR="4D0205F5" w:rsidRPr="0B16EC4D">
              <w:rPr>
                <w:rFonts w:asciiTheme="minorHAnsi" w:hAnsiTheme="minorHAnsi" w:cstheme="minorBidi"/>
                <w:sz w:val="22"/>
                <w:szCs w:val="22"/>
              </w:rPr>
              <w:t xml:space="preserve">their </w:t>
            </w:r>
            <w:r w:rsidRPr="0B16EC4D">
              <w:rPr>
                <w:rFonts w:asciiTheme="minorHAnsi" w:hAnsiTheme="minorHAnsi" w:cstheme="minorBidi"/>
                <w:sz w:val="22"/>
                <w:szCs w:val="22"/>
              </w:rPr>
              <w:t xml:space="preserve">responsibility to keep their children safe in the home, community and in the care of </w:t>
            </w:r>
            <w:proofErr w:type="gramStart"/>
            <w:r w:rsidRPr="0B16EC4D">
              <w:rPr>
                <w:rFonts w:asciiTheme="minorHAnsi" w:hAnsiTheme="minorHAnsi" w:cstheme="minorBidi"/>
                <w:sz w:val="22"/>
                <w:szCs w:val="22"/>
              </w:rPr>
              <w:t>others .</w:t>
            </w:r>
            <w:proofErr w:type="spellStart"/>
            <w:r w:rsidRPr="0B16EC4D">
              <w:rPr>
                <w:rFonts w:asciiTheme="minorHAnsi" w:hAnsiTheme="minorHAnsi" w:cstheme="minorBidi"/>
                <w:sz w:val="22"/>
                <w:szCs w:val="22"/>
              </w:rPr>
              <w:t>e</w:t>
            </w:r>
            <w:proofErr w:type="gramEnd"/>
            <w:r w:rsidRPr="0B16EC4D">
              <w:rPr>
                <w:rFonts w:asciiTheme="minorHAnsi" w:hAnsiTheme="minorHAnsi" w:cstheme="minorBidi"/>
                <w:sz w:val="22"/>
                <w:szCs w:val="22"/>
              </w:rPr>
              <w:t>.g</w:t>
            </w:r>
            <w:proofErr w:type="spellEnd"/>
            <w:r w:rsidRPr="0B16EC4D">
              <w:rPr>
                <w:rFonts w:asciiTheme="minorHAnsi" w:hAnsiTheme="minorHAnsi" w:cstheme="minorBidi"/>
                <w:sz w:val="22"/>
                <w:szCs w:val="22"/>
              </w:rPr>
              <w:t xml:space="preserve"> stranger danger; online safety. A child that feels safe will be able to explore the world around them and be more able to learn. As parents/carers it is our responsibility to teach children ways to keep safe, be aware of dangers and to become independent.</w:t>
            </w:r>
          </w:p>
        </w:tc>
      </w:tr>
    </w:tbl>
    <w:p w14:paraId="06972EB7" w14:textId="77777777" w:rsidR="00F85B98" w:rsidRDefault="00F85B98" w:rsidP="00F85B98"/>
    <w:tbl>
      <w:tblPr>
        <w:tblStyle w:val="TableGrid"/>
        <w:tblW w:w="9889" w:type="dxa"/>
        <w:tblLook w:val="04A0" w:firstRow="1" w:lastRow="0" w:firstColumn="1" w:lastColumn="0" w:noHBand="0" w:noVBand="1"/>
      </w:tblPr>
      <w:tblGrid>
        <w:gridCol w:w="9889"/>
      </w:tblGrid>
      <w:tr w:rsidR="00F85B98" w14:paraId="271B01A4" w14:textId="77777777" w:rsidTr="00077472">
        <w:tc>
          <w:tcPr>
            <w:tcW w:w="9889" w:type="dxa"/>
          </w:tcPr>
          <w:p w14:paraId="70E7D3C8" w14:textId="77777777" w:rsidR="00F85B98" w:rsidRDefault="00F85B98" w:rsidP="00837483">
            <w:pPr>
              <w:tabs>
                <w:tab w:val="left" w:pos="3206"/>
              </w:tabs>
              <w:rPr>
                <w:rFonts w:asciiTheme="minorHAnsi" w:hAnsiTheme="minorHAnsi" w:cstheme="minorHAnsi"/>
                <w:b/>
                <w:bCs/>
              </w:rPr>
            </w:pPr>
            <w:r>
              <w:rPr>
                <w:rFonts w:asciiTheme="minorHAnsi" w:hAnsiTheme="minorHAnsi" w:cstheme="minorHAnsi"/>
                <w:b/>
                <w:bCs/>
              </w:rPr>
              <w:lastRenderedPageBreak/>
              <w:t>Lived Experiences</w:t>
            </w:r>
          </w:p>
          <w:p w14:paraId="4AFFF62F" w14:textId="56BB0871" w:rsidR="005F00A7" w:rsidRDefault="005F00A7" w:rsidP="005F00A7">
            <w:pPr>
              <w:tabs>
                <w:tab w:val="left" w:pos="3206"/>
              </w:tabs>
            </w:pPr>
            <w:r>
              <w:rPr>
                <w:rFonts w:asciiTheme="minorHAnsi" w:hAnsiTheme="minorHAnsi" w:cstheme="minorHAnsi"/>
                <w:bCs/>
                <w:i/>
                <w:sz w:val="22"/>
              </w:rPr>
              <w:t xml:space="preserve">How the child and the parent/care giver describe </w:t>
            </w:r>
            <w:r w:rsidR="0043335C">
              <w:rPr>
                <w:rFonts w:asciiTheme="minorHAnsi" w:hAnsiTheme="minorHAnsi" w:cstheme="minorHAnsi"/>
                <w:bCs/>
                <w:i/>
                <w:sz w:val="22"/>
              </w:rPr>
              <w:t>how they keep and are kept safe:</w:t>
            </w:r>
          </w:p>
          <w:p w14:paraId="11A26C7C" w14:textId="77777777" w:rsidR="00F85B98" w:rsidRDefault="00F85B98" w:rsidP="00837483">
            <w:pPr>
              <w:tabs>
                <w:tab w:val="left" w:pos="3206"/>
              </w:tabs>
            </w:pPr>
          </w:p>
          <w:p w14:paraId="1F289B61" w14:textId="77777777" w:rsidR="00F85B98" w:rsidRDefault="00F85B98" w:rsidP="00837483">
            <w:pPr>
              <w:tabs>
                <w:tab w:val="left" w:pos="3206"/>
              </w:tabs>
            </w:pPr>
          </w:p>
          <w:p w14:paraId="73DD92E8" w14:textId="77777777" w:rsidR="00F85B98" w:rsidRDefault="00F85B98" w:rsidP="00837483">
            <w:pPr>
              <w:tabs>
                <w:tab w:val="left" w:pos="3206"/>
              </w:tabs>
            </w:pPr>
          </w:p>
          <w:p w14:paraId="1659B0BD" w14:textId="77777777" w:rsidR="00F85B98" w:rsidRDefault="00F85B98" w:rsidP="00837483">
            <w:pPr>
              <w:tabs>
                <w:tab w:val="left" w:pos="3206"/>
              </w:tabs>
            </w:pPr>
          </w:p>
          <w:p w14:paraId="09DE1011" w14:textId="77777777" w:rsidR="00F85B98" w:rsidRDefault="00F85B98" w:rsidP="00837483">
            <w:pPr>
              <w:tabs>
                <w:tab w:val="left" w:pos="3206"/>
              </w:tabs>
            </w:pPr>
          </w:p>
        </w:tc>
      </w:tr>
    </w:tbl>
    <w:p w14:paraId="314A04D6" w14:textId="77777777" w:rsidR="00F85B98" w:rsidRDefault="00F85B98" w:rsidP="00F85B98"/>
    <w:tbl>
      <w:tblPr>
        <w:tblW w:w="1009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1417"/>
        <w:gridCol w:w="7118"/>
      </w:tblGrid>
      <w:tr w:rsidR="00F85B98" w:rsidRPr="009D3D01" w14:paraId="0FD56BF3" w14:textId="77777777" w:rsidTr="00AE287C">
        <w:tc>
          <w:tcPr>
            <w:tcW w:w="10097" w:type="dxa"/>
            <w:gridSpan w:val="3"/>
            <w:shd w:val="clear" w:color="auto" w:fill="D9D9D9" w:themeFill="background1" w:themeFillShade="D9"/>
            <w:vAlign w:val="center"/>
          </w:tcPr>
          <w:p w14:paraId="67CBC870" w14:textId="77777777" w:rsidR="00F85B98" w:rsidRPr="009D3D01" w:rsidRDefault="00F85B98" w:rsidP="00837483">
            <w:pPr>
              <w:tabs>
                <w:tab w:val="left" w:pos="3206"/>
              </w:tabs>
              <w:rPr>
                <w:rFonts w:asciiTheme="minorHAnsi" w:hAnsiTheme="minorHAnsi" w:cstheme="minorHAnsi"/>
                <w:b/>
                <w:bCs/>
                <w:sz w:val="28"/>
              </w:rPr>
            </w:pPr>
            <w:bookmarkStart w:id="13" w:name="_Hlk31116823"/>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940F6B" w:rsidRPr="00465592" w14:paraId="5C8E68A9" w14:textId="77777777" w:rsidTr="00AE287C">
        <w:tc>
          <w:tcPr>
            <w:tcW w:w="10097" w:type="dxa"/>
            <w:gridSpan w:val="3"/>
            <w:shd w:val="clear" w:color="auto" w:fill="000000" w:themeFill="text1"/>
          </w:tcPr>
          <w:p w14:paraId="147EB910" w14:textId="77777777" w:rsidR="00940F6B" w:rsidRPr="00465592" w:rsidRDefault="00940F6B" w:rsidP="00AE27E9">
            <w:pPr>
              <w:rPr>
                <w:rFonts w:ascii="Calibri" w:hAnsi="Calibri"/>
                <w:sz w:val="6"/>
                <w:szCs w:val="6"/>
              </w:rPr>
            </w:pPr>
          </w:p>
        </w:tc>
      </w:tr>
      <w:tr w:rsidR="0086427F" w:rsidRPr="0022403C" w14:paraId="364F03FE" w14:textId="77777777" w:rsidTr="00AE287C">
        <w:tc>
          <w:tcPr>
            <w:tcW w:w="1562" w:type="dxa"/>
            <w:vMerge w:val="restart"/>
            <w:shd w:val="clear" w:color="auto" w:fill="D9D9D9" w:themeFill="background1" w:themeFillShade="D9"/>
            <w:vAlign w:val="center"/>
          </w:tcPr>
          <w:p w14:paraId="3C8C47A1" w14:textId="77777777" w:rsidR="009F7E71" w:rsidRPr="009F7E71" w:rsidRDefault="009F7E71" w:rsidP="00A66C6C">
            <w:pPr>
              <w:pStyle w:val="ListParagraph"/>
              <w:numPr>
                <w:ilvl w:val="0"/>
                <w:numId w:val="13"/>
              </w:numPr>
              <w:spacing w:before="40" w:after="40"/>
              <w:rPr>
                <w:rFonts w:ascii="Calibri" w:hAnsi="Calibri"/>
                <w:b/>
              </w:rPr>
            </w:pPr>
            <w:bookmarkStart w:id="14" w:name="_Hlk31116807"/>
          </w:p>
          <w:p w14:paraId="5A0ADA6B" w14:textId="1C0062E7" w:rsidR="0086427F" w:rsidRPr="009F7E71" w:rsidRDefault="0086427F" w:rsidP="009F7E71">
            <w:pPr>
              <w:spacing w:before="40" w:after="40"/>
              <w:rPr>
                <w:rFonts w:ascii="Calibri" w:hAnsi="Calibri"/>
                <w:b/>
              </w:rPr>
            </w:pPr>
            <w:r w:rsidRPr="009F7E71">
              <w:rPr>
                <w:rFonts w:ascii="Calibri" w:hAnsi="Calibri"/>
                <w:b/>
                <w:color w:val="000000"/>
              </w:rPr>
              <w:t>Awareness of Safety and Prevention</w:t>
            </w:r>
          </w:p>
        </w:tc>
        <w:tc>
          <w:tcPr>
            <w:tcW w:w="1417" w:type="dxa"/>
            <w:shd w:val="clear" w:color="auto" w:fill="00B050"/>
            <w:vAlign w:val="center"/>
          </w:tcPr>
          <w:p w14:paraId="6D6A20FF" w14:textId="337701B5" w:rsidR="0086427F" w:rsidRPr="009F7E71" w:rsidRDefault="002939CA" w:rsidP="00D47E07">
            <w:pPr>
              <w:spacing w:before="40" w:after="40"/>
              <w:rPr>
                <w:rFonts w:ascii="Calibri" w:hAnsi="Calibri"/>
                <w:b/>
                <w:sz w:val="20"/>
              </w:rPr>
            </w:pPr>
            <w:r>
              <w:rPr>
                <w:rFonts w:ascii="Calibri" w:hAnsi="Calibri"/>
                <w:b/>
                <w:sz w:val="20"/>
              </w:rPr>
              <w:t>1.</w:t>
            </w:r>
            <w:r w:rsidR="0086427F" w:rsidRPr="009F7E71">
              <w:rPr>
                <w:rFonts w:ascii="Calibri" w:hAnsi="Calibri"/>
                <w:b/>
                <w:sz w:val="20"/>
              </w:rPr>
              <w:t>All Needs Met</w:t>
            </w:r>
          </w:p>
        </w:tc>
        <w:tc>
          <w:tcPr>
            <w:tcW w:w="7118" w:type="dxa"/>
            <w:shd w:val="clear" w:color="auto" w:fill="FFFFFF" w:themeFill="background1"/>
            <w:vAlign w:val="center"/>
          </w:tcPr>
          <w:p w14:paraId="1B80C695" w14:textId="2525E602" w:rsidR="0086427F" w:rsidRPr="00F85B98" w:rsidRDefault="0086427F" w:rsidP="00F85B98">
            <w:pPr>
              <w:rPr>
                <w:rFonts w:ascii="Calibri" w:hAnsi="Calibri"/>
                <w:color w:val="000000" w:themeColor="text1"/>
              </w:rPr>
            </w:pPr>
            <w:r w:rsidRPr="00F85B98">
              <w:rPr>
                <w:rFonts w:ascii="Calibri" w:hAnsi="Calibri"/>
                <w:color w:val="000000" w:themeColor="text1"/>
                <w:sz w:val="20"/>
                <w:szCs w:val="20"/>
              </w:rPr>
              <w:t xml:space="preserve">Very aware of </w:t>
            </w:r>
            <w:r w:rsidR="00D0202D">
              <w:rPr>
                <w:rFonts w:ascii="Calibri" w:hAnsi="Calibri"/>
                <w:color w:val="000000" w:themeColor="text1"/>
                <w:sz w:val="20"/>
                <w:szCs w:val="20"/>
              </w:rPr>
              <w:t xml:space="preserve">age-appropriate </w:t>
            </w:r>
            <w:r w:rsidRPr="00F85B98">
              <w:rPr>
                <w:rFonts w:ascii="Calibri" w:hAnsi="Calibri"/>
                <w:color w:val="000000" w:themeColor="text1"/>
                <w:sz w:val="20"/>
                <w:szCs w:val="20"/>
              </w:rPr>
              <w:t xml:space="preserve">safety </w:t>
            </w:r>
            <w:r w:rsidR="003A7A6A">
              <w:rPr>
                <w:rFonts w:ascii="Calibri" w:hAnsi="Calibri"/>
                <w:color w:val="000000" w:themeColor="text1"/>
                <w:sz w:val="20"/>
                <w:szCs w:val="20"/>
              </w:rPr>
              <w:t>measures</w:t>
            </w:r>
            <w:r w:rsidR="006E327C">
              <w:rPr>
                <w:rFonts w:ascii="Calibri" w:hAnsi="Calibri"/>
                <w:color w:val="000000" w:themeColor="text1"/>
                <w:sz w:val="20"/>
                <w:szCs w:val="20"/>
              </w:rPr>
              <w:t xml:space="preserve"> </w:t>
            </w:r>
            <w:r w:rsidR="00D0202D">
              <w:rPr>
                <w:rFonts w:ascii="Calibri" w:hAnsi="Calibri"/>
                <w:color w:val="000000" w:themeColor="text1"/>
                <w:sz w:val="20"/>
                <w:szCs w:val="20"/>
              </w:rPr>
              <w:t xml:space="preserve">required </w:t>
            </w:r>
            <w:r w:rsidRPr="00F85B98">
              <w:rPr>
                <w:rFonts w:ascii="Calibri" w:hAnsi="Calibri"/>
                <w:color w:val="000000" w:themeColor="text1"/>
                <w:sz w:val="20"/>
                <w:szCs w:val="20"/>
              </w:rPr>
              <w:t>and potential risk</w:t>
            </w:r>
            <w:r>
              <w:rPr>
                <w:rFonts w:ascii="Calibri" w:hAnsi="Calibri"/>
                <w:color w:val="000000" w:themeColor="text1"/>
                <w:sz w:val="20"/>
                <w:szCs w:val="20"/>
              </w:rPr>
              <w:t xml:space="preserve">s in </w:t>
            </w:r>
            <w:r w:rsidR="00D0202D">
              <w:rPr>
                <w:rFonts w:ascii="Calibri" w:hAnsi="Calibri"/>
                <w:sz w:val="20"/>
                <w:szCs w:val="20"/>
              </w:rPr>
              <w:t>including technology and outside influences such as strangers, and harm from exploitation</w:t>
            </w:r>
            <w:r w:rsidRPr="00F85B98">
              <w:rPr>
                <w:rFonts w:ascii="Calibri" w:hAnsi="Calibri"/>
                <w:color w:val="000000" w:themeColor="text1"/>
                <w:sz w:val="20"/>
                <w:szCs w:val="20"/>
              </w:rPr>
              <w:t>.</w:t>
            </w:r>
            <w:r>
              <w:rPr>
                <w:rFonts w:ascii="Calibri" w:hAnsi="Calibri"/>
                <w:sz w:val="20"/>
                <w:szCs w:val="20"/>
              </w:rPr>
              <w:t xml:space="preserve"> Always aware of where child(ren) are</w:t>
            </w:r>
            <w:r w:rsidR="00D0202D">
              <w:rPr>
                <w:rFonts w:ascii="Calibri" w:hAnsi="Calibri"/>
                <w:sz w:val="20"/>
                <w:szCs w:val="20"/>
              </w:rPr>
              <w:t xml:space="preserve">, </w:t>
            </w:r>
            <w:r w:rsidR="00EB2623">
              <w:rPr>
                <w:rFonts w:ascii="Calibri" w:hAnsi="Calibri"/>
                <w:sz w:val="20"/>
                <w:szCs w:val="20"/>
              </w:rPr>
              <w:t xml:space="preserve">appropriate supervision indoors and outdoors </w:t>
            </w:r>
            <w:r w:rsidR="00D0202D">
              <w:rPr>
                <w:rFonts w:ascii="Calibri" w:hAnsi="Calibri"/>
                <w:sz w:val="20"/>
                <w:szCs w:val="20"/>
              </w:rPr>
              <w:t>and safety measures implemented effectively</w:t>
            </w:r>
            <w:r>
              <w:rPr>
                <w:rFonts w:ascii="Calibri" w:hAnsi="Calibri"/>
                <w:sz w:val="20"/>
                <w:szCs w:val="20"/>
              </w:rPr>
              <w:t xml:space="preserve">. </w:t>
            </w:r>
          </w:p>
        </w:tc>
      </w:tr>
      <w:tr w:rsidR="0086427F" w:rsidRPr="0022403C" w14:paraId="3D1DB617" w14:textId="77777777" w:rsidTr="00AE287C">
        <w:tc>
          <w:tcPr>
            <w:tcW w:w="1562" w:type="dxa"/>
            <w:vMerge/>
            <w:vAlign w:val="center"/>
          </w:tcPr>
          <w:p w14:paraId="1058F427" w14:textId="406A3665" w:rsidR="0086427F" w:rsidRPr="009F7E71" w:rsidRDefault="0086427F" w:rsidP="00D47E07">
            <w:pPr>
              <w:spacing w:before="40" w:after="40"/>
              <w:rPr>
                <w:rFonts w:ascii="Calibri" w:hAnsi="Calibri"/>
                <w:b/>
              </w:rPr>
            </w:pPr>
          </w:p>
        </w:tc>
        <w:tc>
          <w:tcPr>
            <w:tcW w:w="1417" w:type="dxa"/>
            <w:shd w:val="clear" w:color="auto" w:fill="D6E3BC" w:themeFill="accent3" w:themeFillTint="66"/>
            <w:vAlign w:val="center"/>
          </w:tcPr>
          <w:p w14:paraId="3F9B3D95" w14:textId="6750BEFB" w:rsidR="0086427F" w:rsidRPr="009F7E71" w:rsidRDefault="002939CA" w:rsidP="00D47E07">
            <w:pPr>
              <w:spacing w:before="40" w:after="40"/>
              <w:rPr>
                <w:rFonts w:ascii="Calibri" w:hAnsi="Calibri"/>
                <w:b/>
                <w:sz w:val="20"/>
              </w:rPr>
            </w:pPr>
            <w:r>
              <w:rPr>
                <w:rFonts w:ascii="Calibri" w:hAnsi="Calibri"/>
                <w:b/>
                <w:sz w:val="20"/>
              </w:rPr>
              <w:t>2.</w:t>
            </w:r>
            <w:r w:rsidR="0086427F" w:rsidRPr="009F7E71">
              <w:rPr>
                <w:rFonts w:ascii="Calibri" w:hAnsi="Calibri"/>
                <w:b/>
                <w:sz w:val="20"/>
              </w:rPr>
              <w:t>Many Needs Met</w:t>
            </w:r>
          </w:p>
        </w:tc>
        <w:tc>
          <w:tcPr>
            <w:tcW w:w="7118" w:type="dxa"/>
            <w:shd w:val="clear" w:color="auto" w:fill="FFFFFF" w:themeFill="background1"/>
            <w:vAlign w:val="center"/>
          </w:tcPr>
          <w:p w14:paraId="4196468F" w14:textId="1D48E7F6" w:rsidR="0086427F" w:rsidRPr="00F85B98" w:rsidRDefault="0086427F" w:rsidP="00F85B98">
            <w:pPr>
              <w:rPr>
                <w:rFonts w:ascii="Calibri" w:hAnsi="Calibri"/>
                <w:color w:val="000000" w:themeColor="text1"/>
              </w:rPr>
            </w:pPr>
            <w:r w:rsidRPr="00F85B98">
              <w:rPr>
                <w:rFonts w:ascii="Calibri" w:hAnsi="Calibri"/>
                <w:color w:val="000000" w:themeColor="text1"/>
                <w:sz w:val="20"/>
                <w:szCs w:val="20"/>
              </w:rPr>
              <w:t xml:space="preserve">Aware of </w:t>
            </w:r>
            <w:r w:rsidR="00D0202D">
              <w:rPr>
                <w:rFonts w:ascii="Calibri" w:hAnsi="Calibri"/>
                <w:color w:val="000000" w:themeColor="text1"/>
                <w:sz w:val="20"/>
                <w:szCs w:val="20"/>
              </w:rPr>
              <w:t xml:space="preserve">age appropriate </w:t>
            </w:r>
            <w:r w:rsidRPr="00F85B98">
              <w:rPr>
                <w:rFonts w:ascii="Calibri" w:hAnsi="Calibri"/>
                <w:color w:val="000000" w:themeColor="text1"/>
                <w:sz w:val="20"/>
                <w:szCs w:val="20"/>
              </w:rPr>
              <w:t xml:space="preserve">safety </w:t>
            </w:r>
            <w:r w:rsidR="006E327C">
              <w:rPr>
                <w:rFonts w:ascii="Calibri" w:hAnsi="Calibri"/>
                <w:color w:val="000000" w:themeColor="text1"/>
                <w:sz w:val="20"/>
                <w:szCs w:val="20"/>
              </w:rPr>
              <w:t xml:space="preserve">measures </w:t>
            </w:r>
            <w:r w:rsidR="00D0202D">
              <w:rPr>
                <w:rFonts w:ascii="Calibri" w:hAnsi="Calibri"/>
                <w:color w:val="000000" w:themeColor="text1"/>
                <w:sz w:val="20"/>
                <w:szCs w:val="20"/>
              </w:rPr>
              <w:t>and most types of</w:t>
            </w:r>
            <w:r w:rsidR="006E327C">
              <w:rPr>
                <w:rFonts w:ascii="Calibri" w:hAnsi="Calibri"/>
                <w:color w:val="000000" w:themeColor="text1"/>
                <w:sz w:val="20"/>
                <w:szCs w:val="20"/>
              </w:rPr>
              <w:t xml:space="preserve"> potential</w:t>
            </w:r>
            <w:r w:rsidR="00D0202D">
              <w:rPr>
                <w:rFonts w:ascii="Calibri" w:hAnsi="Calibri"/>
                <w:color w:val="000000" w:themeColor="text1"/>
                <w:sz w:val="20"/>
                <w:szCs w:val="20"/>
              </w:rPr>
              <w:t xml:space="preserve"> </w:t>
            </w:r>
            <w:r w:rsidRPr="00F85B98">
              <w:rPr>
                <w:rFonts w:ascii="Calibri" w:hAnsi="Calibri"/>
                <w:color w:val="000000" w:themeColor="text1"/>
                <w:sz w:val="20"/>
                <w:szCs w:val="20"/>
              </w:rPr>
              <w:t>risk</w:t>
            </w:r>
            <w:r w:rsidR="006E327C">
              <w:rPr>
                <w:rFonts w:ascii="Calibri" w:hAnsi="Calibri"/>
                <w:color w:val="000000" w:themeColor="text1"/>
                <w:sz w:val="20"/>
                <w:szCs w:val="20"/>
              </w:rPr>
              <w:t>,</w:t>
            </w:r>
            <w:r w:rsidR="003A7A6A">
              <w:rPr>
                <w:rFonts w:ascii="Calibri" w:hAnsi="Calibri"/>
                <w:color w:val="000000" w:themeColor="text1"/>
                <w:sz w:val="20"/>
                <w:szCs w:val="20"/>
              </w:rPr>
              <w:t xml:space="preserve"> </w:t>
            </w:r>
            <w:r w:rsidR="00D0202D">
              <w:rPr>
                <w:rFonts w:ascii="Calibri" w:hAnsi="Calibri"/>
                <w:sz w:val="20"/>
                <w:szCs w:val="20"/>
              </w:rPr>
              <w:t>including technology and outside influences such as strangers, and harm from exploitation</w:t>
            </w:r>
            <w:r w:rsidR="00D0202D" w:rsidRPr="00F85B98">
              <w:rPr>
                <w:rFonts w:ascii="Calibri" w:hAnsi="Calibri"/>
                <w:color w:val="000000" w:themeColor="text1"/>
                <w:sz w:val="20"/>
                <w:szCs w:val="20"/>
              </w:rPr>
              <w:t>.</w:t>
            </w:r>
            <w:r w:rsidR="00D0202D">
              <w:rPr>
                <w:rFonts w:ascii="Calibri" w:hAnsi="Calibri"/>
                <w:sz w:val="20"/>
                <w:szCs w:val="20"/>
              </w:rPr>
              <w:t xml:space="preserve"> Nearly always aware of where child(ren) are, </w:t>
            </w:r>
            <w:r w:rsidR="00EB2623">
              <w:rPr>
                <w:rFonts w:ascii="Calibri" w:hAnsi="Calibri"/>
                <w:sz w:val="20"/>
                <w:szCs w:val="20"/>
              </w:rPr>
              <w:t xml:space="preserve">appropriate supervision indoors and outdoors </w:t>
            </w:r>
            <w:r w:rsidR="00D0202D">
              <w:rPr>
                <w:rFonts w:ascii="Calibri" w:hAnsi="Calibri"/>
                <w:sz w:val="20"/>
                <w:szCs w:val="20"/>
              </w:rPr>
              <w:t>and safety measures implemented.</w:t>
            </w:r>
            <w:r>
              <w:rPr>
                <w:rFonts w:ascii="Calibri" w:hAnsi="Calibri"/>
                <w:sz w:val="20"/>
                <w:szCs w:val="20"/>
              </w:rPr>
              <w:t xml:space="preserve"> </w:t>
            </w:r>
          </w:p>
        </w:tc>
      </w:tr>
      <w:tr w:rsidR="0086427F" w:rsidRPr="0022403C" w14:paraId="227D5C17" w14:textId="77777777" w:rsidTr="00AE287C">
        <w:tc>
          <w:tcPr>
            <w:tcW w:w="1562" w:type="dxa"/>
            <w:vMerge/>
            <w:vAlign w:val="center"/>
          </w:tcPr>
          <w:p w14:paraId="37DF578A" w14:textId="45B58660" w:rsidR="0086427F" w:rsidRPr="009F7E71" w:rsidRDefault="0086427F" w:rsidP="00D47E07">
            <w:pPr>
              <w:spacing w:before="40" w:after="40"/>
              <w:rPr>
                <w:rFonts w:ascii="Calibri" w:hAnsi="Calibri"/>
                <w:b/>
              </w:rPr>
            </w:pPr>
          </w:p>
        </w:tc>
        <w:tc>
          <w:tcPr>
            <w:tcW w:w="1417" w:type="dxa"/>
            <w:shd w:val="clear" w:color="auto" w:fill="FFF2CC"/>
            <w:vAlign w:val="center"/>
          </w:tcPr>
          <w:p w14:paraId="0E2E120B" w14:textId="78618DB5" w:rsidR="0086427F" w:rsidRPr="009F7E71" w:rsidRDefault="002939CA" w:rsidP="00D47E07">
            <w:pPr>
              <w:spacing w:before="40" w:after="40"/>
              <w:rPr>
                <w:rFonts w:ascii="Calibri" w:hAnsi="Calibri"/>
                <w:b/>
                <w:sz w:val="20"/>
              </w:rPr>
            </w:pPr>
            <w:r>
              <w:rPr>
                <w:rFonts w:ascii="Calibri" w:hAnsi="Calibri"/>
                <w:b/>
                <w:sz w:val="20"/>
              </w:rPr>
              <w:t>3.</w:t>
            </w:r>
            <w:r w:rsidR="0086427F" w:rsidRPr="009F7E71">
              <w:rPr>
                <w:rFonts w:ascii="Calibri" w:hAnsi="Calibri"/>
                <w:b/>
                <w:sz w:val="20"/>
              </w:rPr>
              <w:t>Some Needs Unmet</w:t>
            </w:r>
          </w:p>
        </w:tc>
        <w:tc>
          <w:tcPr>
            <w:tcW w:w="7118" w:type="dxa"/>
            <w:shd w:val="clear" w:color="auto" w:fill="FFFFFF" w:themeFill="background1"/>
            <w:vAlign w:val="center"/>
          </w:tcPr>
          <w:p w14:paraId="1876D95C" w14:textId="39F59459" w:rsidR="0086427F" w:rsidRPr="00F351E9" w:rsidRDefault="00FC0DC2" w:rsidP="00D47E07">
            <w:pPr>
              <w:rPr>
                <w:rFonts w:ascii="Calibri" w:hAnsi="Calibri"/>
                <w:color w:val="000000" w:themeColor="text1"/>
                <w:sz w:val="20"/>
                <w:szCs w:val="20"/>
              </w:rPr>
            </w:pPr>
            <w:r>
              <w:rPr>
                <w:rFonts w:ascii="Calibri" w:hAnsi="Calibri"/>
                <w:color w:val="000000" w:themeColor="text1"/>
                <w:sz w:val="20"/>
                <w:szCs w:val="20"/>
              </w:rPr>
              <w:t>Some</w:t>
            </w:r>
            <w:r w:rsidR="006E327C">
              <w:rPr>
                <w:rFonts w:ascii="Calibri" w:hAnsi="Calibri"/>
                <w:color w:val="000000" w:themeColor="text1"/>
                <w:sz w:val="20"/>
                <w:szCs w:val="20"/>
              </w:rPr>
              <w:t xml:space="preserve"> </w:t>
            </w:r>
            <w:r w:rsidR="00D0202D">
              <w:rPr>
                <w:rFonts w:ascii="Calibri" w:hAnsi="Calibri"/>
                <w:color w:val="000000" w:themeColor="text1"/>
                <w:sz w:val="20"/>
                <w:szCs w:val="20"/>
              </w:rPr>
              <w:t>a</w:t>
            </w:r>
            <w:r w:rsidR="00D0202D" w:rsidRPr="00F85B98">
              <w:rPr>
                <w:rFonts w:ascii="Calibri" w:hAnsi="Calibri"/>
                <w:color w:val="000000" w:themeColor="text1"/>
                <w:sz w:val="20"/>
                <w:szCs w:val="20"/>
              </w:rPr>
              <w:t>ware</w:t>
            </w:r>
            <w:r w:rsidR="00D0202D">
              <w:rPr>
                <w:rFonts w:ascii="Calibri" w:hAnsi="Calibri"/>
                <w:color w:val="000000" w:themeColor="text1"/>
                <w:sz w:val="20"/>
                <w:szCs w:val="20"/>
              </w:rPr>
              <w:t>ness</w:t>
            </w:r>
            <w:r w:rsidR="003A7A6A">
              <w:rPr>
                <w:rFonts w:ascii="Calibri" w:hAnsi="Calibri"/>
                <w:color w:val="000000" w:themeColor="text1"/>
                <w:sz w:val="20"/>
                <w:szCs w:val="20"/>
              </w:rPr>
              <w:t xml:space="preserve"> </w:t>
            </w:r>
            <w:r w:rsidR="00D0202D" w:rsidRPr="00F85B98">
              <w:rPr>
                <w:rFonts w:ascii="Calibri" w:hAnsi="Calibri"/>
                <w:color w:val="000000" w:themeColor="text1"/>
                <w:sz w:val="20"/>
                <w:szCs w:val="20"/>
              </w:rPr>
              <w:t xml:space="preserve">of </w:t>
            </w:r>
            <w:r w:rsidR="00D0202D">
              <w:rPr>
                <w:rFonts w:ascii="Calibri" w:hAnsi="Calibri"/>
                <w:color w:val="000000" w:themeColor="text1"/>
                <w:sz w:val="20"/>
                <w:szCs w:val="20"/>
              </w:rPr>
              <w:t xml:space="preserve">age-appropriate </w:t>
            </w:r>
            <w:r w:rsidR="00D0202D" w:rsidRPr="00F85B98">
              <w:rPr>
                <w:rFonts w:ascii="Calibri" w:hAnsi="Calibri"/>
                <w:color w:val="000000" w:themeColor="text1"/>
                <w:sz w:val="20"/>
                <w:szCs w:val="20"/>
              </w:rPr>
              <w:t xml:space="preserve">safety </w:t>
            </w:r>
            <w:r>
              <w:rPr>
                <w:rFonts w:ascii="Calibri" w:hAnsi="Calibri"/>
                <w:color w:val="000000" w:themeColor="text1"/>
                <w:sz w:val="20"/>
                <w:szCs w:val="20"/>
              </w:rPr>
              <w:t xml:space="preserve">measures required </w:t>
            </w:r>
            <w:r w:rsidR="00D0202D">
              <w:rPr>
                <w:rFonts w:ascii="Calibri" w:hAnsi="Calibri"/>
                <w:color w:val="000000" w:themeColor="text1"/>
                <w:sz w:val="20"/>
                <w:szCs w:val="20"/>
              </w:rPr>
              <w:t xml:space="preserve">or most types of </w:t>
            </w:r>
            <w:r w:rsidR="00D0202D" w:rsidRPr="00F85B98">
              <w:rPr>
                <w:rFonts w:ascii="Calibri" w:hAnsi="Calibri"/>
                <w:color w:val="000000" w:themeColor="text1"/>
                <w:sz w:val="20"/>
                <w:szCs w:val="20"/>
              </w:rPr>
              <w:t>risk</w:t>
            </w:r>
            <w:r>
              <w:rPr>
                <w:rFonts w:ascii="Calibri" w:hAnsi="Calibri"/>
                <w:color w:val="000000" w:themeColor="text1"/>
                <w:sz w:val="20"/>
                <w:szCs w:val="20"/>
              </w:rPr>
              <w:t>,</w:t>
            </w:r>
            <w:r w:rsidR="0081249E">
              <w:rPr>
                <w:rFonts w:ascii="Calibri" w:hAnsi="Calibri"/>
                <w:color w:val="000000" w:themeColor="text1"/>
                <w:sz w:val="20"/>
                <w:szCs w:val="20"/>
              </w:rPr>
              <w:t xml:space="preserve"> </w:t>
            </w:r>
            <w:r w:rsidR="00D0202D">
              <w:rPr>
                <w:rFonts w:ascii="Calibri" w:hAnsi="Calibri"/>
                <w:sz w:val="20"/>
                <w:szCs w:val="20"/>
              </w:rPr>
              <w:t>including technology and outside influences such as strangers, and harm from exploitation</w:t>
            </w:r>
            <w:r w:rsidR="00D0202D" w:rsidRPr="00F85B98">
              <w:rPr>
                <w:rFonts w:ascii="Calibri" w:hAnsi="Calibri"/>
                <w:color w:val="000000" w:themeColor="text1"/>
                <w:sz w:val="20"/>
                <w:szCs w:val="20"/>
              </w:rPr>
              <w:t>.</w:t>
            </w:r>
            <w:r w:rsidR="00D0202D">
              <w:rPr>
                <w:rFonts w:ascii="Calibri" w:hAnsi="Calibri"/>
                <w:sz w:val="20"/>
                <w:szCs w:val="20"/>
              </w:rPr>
              <w:t xml:space="preserve"> </w:t>
            </w:r>
            <w:r w:rsidR="00EB2623">
              <w:rPr>
                <w:rFonts w:ascii="Calibri" w:hAnsi="Calibri"/>
                <w:sz w:val="20"/>
                <w:szCs w:val="20"/>
              </w:rPr>
              <w:t>Sometimes</w:t>
            </w:r>
            <w:r w:rsidR="00D0202D">
              <w:rPr>
                <w:rFonts w:ascii="Calibri" w:hAnsi="Calibri"/>
                <w:sz w:val="20"/>
                <w:szCs w:val="20"/>
              </w:rPr>
              <w:t xml:space="preserve"> aware of where child(ren) are, </w:t>
            </w:r>
            <w:r w:rsidR="00EB2623">
              <w:rPr>
                <w:rFonts w:ascii="Calibri" w:hAnsi="Calibri"/>
                <w:sz w:val="20"/>
                <w:szCs w:val="20"/>
              </w:rPr>
              <w:t xml:space="preserve">supervision indoors and outdoors </w:t>
            </w:r>
            <w:r w:rsidR="00D0202D">
              <w:rPr>
                <w:rFonts w:ascii="Calibri" w:hAnsi="Calibri"/>
                <w:sz w:val="20"/>
                <w:szCs w:val="20"/>
              </w:rPr>
              <w:t>and safety measures</w:t>
            </w:r>
            <w:r w:rsidR="00EB2623">
              <w:rPr>
                <w:rFonts w:ascii="Calibri" w:hAnsi="Calibri"/>
                <w:sz w:val="20"/>
                <w:szCs w:val="20"/>
              </w:rPr>
              <w:t xml:space="preserve"> sometimes</w:t>
            </w:r>
            <w:r w:rsidR="00D0202D">
              <w:rPr>
                <w:rFonts w:ascii="Calibri" w:hAnsi="Calibri"/>
                <w:sz w:val="20"/>
                <w:szCs w:val="20"/>
              </w:rPr>
              <w:t xml:space="preserve"> implemented.</w:t>
            </w:r>
          </w:p>
        </w:tc>
      </w:tr>
      <w:tr w:rsidR="0086427F" w:rsidRPr="0022403C" w14:paraId="79CA1FA7" w14:textId="77777777" w:rsidTr="00AE287C">
        <w:tc>
          <w:tcPr>
            <w:tcW w:w="1562" w:type="dxa"/>
            <w:vMerge/>
            <w:vAlign w:val="center"/>
          </w:tcPr>
          <w:p w14:paraId="3E42A4A3" w14:textId="5FF0E7DD" w:rsidR="0086427F" w:rsidRPr="009F7E71" w:rsidRDefault="0086427F" w:rsidP="00D47E07">
            <w:pPr>
              <w:spacing w:before="40" w:after="40"/>
              <w:rPr>
                <w:rFonts w:ascii="Calibri" w:hAnsi="Calibri"/>
                <w:b/>
              </w:rPr>
            </w:pPr>
          </w:p>
        </w:tc>
        <w:tc>
          <w:tcPr>
            <w:tcW w:w="1417" w:type="dxa"/>
            <w:shd w:val="clear" w:color="auto" w:fill="F2DBDB" w:themeFill="accent2" w:themeFillTint="33"/>
            <w:vAlign w:val="center"/>
          </w:tcPr>
          <w:p w14:paraId="1DB2E998" w14:textId="173D93DD" w:rsidR="0086427F" w:rsidRPr="009F7E71" w:rsidRDefault="002939CA" w:rsidP="00D47E07">
            <w:pPr>
              <w:spacing w:before="40" w:after="40"/>
              <w:rPr>
                <w:rFonts w:ascii="Calibri" w:hAnsi="Calibri"/>
                <w:b/>
                <w:sz w:val="20"/>
              </w:rPr>
            </w:pPr>
            <w:r>
              <w:rPr>
                <w:rFonts w:ascii="Calibri" w:hAnsi="Calibri"/>
                <w:b/>
                <w:sz w:val="20"/>
              </w:rPr>
              <w:t>4.Many</w:t>
            </w:r>
            <w:r w:rsidR="0086427F" w:rsidRPr="009F7E71">
              <w:rPr>
                <w:rFonts w:ascii="Calibri" w:hAnsi="Calibri"/>
                <w:b/>
                <w:sz w:val="20"/>
              </w:rPr>
              <w:t xml:space="preserve"> Needs Unmet</w:t>
            </w:r>
          </w:p>
        </w:tc>
        <w:tc>
          <w:tcPr>
            <w:tcW w:w="7118" w:type="dxa"/>
            <w:shd w:val="clear" w:color="auto" w:fill="FFFFFF" w:themeFill="background1"/>
            <w:vAlign w:val="center"/>
          </w:tcPr>
          <w:p w14:paraId="73B820AA" w14:textId="1498AA00" w:rsidR="0086427F" w:rsidRPr="00F85B98" w:rsidRDefault="6CC6D2B0" w:rsidP="00F85B98">
            <w:pPr>
              <w:rPr>
                <w:rFonts w:ascii="Calibri" w:hAnsi="Calibri"/>
                <w:color w:val="000000" w:themeColor="text1"/>
              </w:rPr>
            </w:pPr>
            <w:r w:rsidRPr="2427AA4F">
              <w:rPr>
                <w:rFonts w:ascii="Calibri" w:hAnsi="Calibri"/>
                <w:color w:val="000000" w:themeColor="text1"/>
                <w:sz w:val="20"/>
                <w:szCs w:val="20"/>
              </w:rPr>
              <w:t xml:space="preserve">Rarely aware of required safety </w:t>
            </w:r>
            <w:r w:rsidR="33E17E13" w:rsidRPr="2427AA4F">
              <w:rPr>
                <w:rFonts w:ascii="Calibri" w:hAnsi="Calibri"/>
                <w:color w:val="000000" w:themeColor="text1"/>
                <w:sz w:val="20"/>
                <w:szCs w:val="20"/>
              </w:rPr>
              <w:t>measures</w:t>
            </w:r>
            <w:r w:rsidRPr="2427AA4F">
              <w:rPr>
                <w:rFonts w:ascii="Calibri" w:hAnsi="Calibri"/>
                <w:color w:val="000000" w:themeColor="text1"/>
                <w:sz w:val="20"/>
                <w:szCs w:val="20"/>
              </w:rPr>
              <w:t>, hazards or risks</w:t>
            </w:r>
            <w:r w:rsidR="33E17E13" w:rsidRPr="2427AA4F">
              <w:rPr>
                <w:rFonts w:ascii="Calibri" w:hAnsi="Calibri"/>
                <w:color w:val="000000" w:themeColor="text1"/>
                <w:sz w:val="20"/>
                <w:szCs w:val="20"/>
              </w:rPr>
              <w:t>,</w:t>
            </w:r>
            <w:r w:rsidR="0081249E" w:rsidRPr="2427AA4F">
              <w:rPr>
                <w:rFonts w:ascii="Calibri" w:hAnsi="Calibri"/>
                <w:color w:val="000000" w:themeColor="text1"/>
                <w:sz w:val="20"/>
                <w:szCs w:val="20"/>
              </w:rPr>
              <w:t xml:space="preserve"> </w:t>
            </w:r>
            <w:r w:rsidRPr="2427AA4F">
              <w:rPr>
                <w:rFonts w:ascii="Calibri" w:hAnsi="Calibri"/>
                <w:sz w:val="20"/>
                <w:szCs w:val="20"/>
              </w:rPr>
              <w:t xml:space="preserve">including technology and outside influences such as strangers, and harm from exploitation, resulting in the child being unsafe.  </w:t>
            </w:r>
            <w:r w:rsidRPr="2427AA4F">
              <w:rPr>
                <w:rFonts w:ascii="Calibri" w:hAnsi="Calibri"/>
                <w:color w:val="000000" w:themeColor="text1"/>
                <w:sz w:val="20"/>
                <w:szCs w:val="20"/>
              </w:rPr>
              <w:t>Generally</w:t>
            </w:r>
            <w:r w:rsidR="362E2064" w:rsidRPr="2427AA4F">
              <w:rPr>
                <w:rFonts w:ascii="Calibri" w:hAnsi="Calibri"/>
                <w:color w:val="000000" w:themeColor="text1"/>
                <w:sz w:val="20"/>
                <w:szCs w:val="20"/>
              </w:rPr>
              <w:t>,</w:t>
            </w:r>
            <w:r w:rsidRPr="2427AA4F">
              <w:rPr>
                <w:rFonts w:ascii="Calibri" w:hAnsi="Calibri"/>
                <w:color w:val="000000" w:themeColor="text1"/>
                <w:sz w:val="20"/>
                <w:szCs w:val="20"/>
              </w:rPr>
              <w:t xml:space="preserve"> not</w:t>
            </w:r>
            <w:r w:rsidRPr="2427AA4F">
              <w:rPr>
                <w:rFonts w:ascii="Calibri" w:hAnsi="Calibri"/>
                <w:sz w:val="20"/>
                <w:szCs w:val="20"/>
              </w:rPr>
              <w:t xml:space="preserve"> aware of where child(ren) are</w:t>
            </w:r>
            <w:r w:rsidR="07952E44" w:rsidRPr="2427AA4F">
              <w:rPr>
                <w:rFonts w:ascii="Calibri" w:hAnsi="Calibri"/>
                <w:sz w:val="20"/>
                <w:szCs w:val="20"/>
              </w:rPr>
              <w:t xml:space="preserve"> and inappropriate supervision indoors and outdoors</w:t>
            </w:r>
            <w:r w:rsidRPr="2427AA4F">
              <w:rPr>
                <w:rFonts w:ascii="Calibri" w:hAnsi="Calibri"/>
                <w:sz w:val="20"/>
                <w:szCs w:val="20"/>
              </w:rPr>
              <w:t>.</w:t>
            </w:r>
          </w:p>
        </w:tc>
      </w:tr>
      <w:tr w:rsidR="0086427F" w:rsidRPr="0022403C" w14:paraId="11D824AD" w14:textId="77777777" w:rsidTr="00AE287C">
        <w:tc>
          <w:tcPr>
            <w:tcW w:w="1562" w:type="dxa"/>
            <w:vMerge/>
            <w:vAlign w:val="center"/>
          </w:tcPr>
          <w:p w14:paraId="5A2D3A49" w14:textId="37FC0511" w:rsidR="0086427F" w:rsidRPr="009F7E71" w:rsidRDefault="0086427F" w:rsidP="00D47E07">
            <w:pPr>
              <w:spacing w:before="40" w:after="40"/>
              <w:rPr>
                <w:rFonts w:ascii="Calibri" w:hAnsi="Calibri"/>
                <w:b/>
              </w:rPr>
            </w:pPr>
          </w:p>
        </w:tc>
        <w:tc>
          <w:tcPr>
            <w:tcW w:w="1417" w:type="dxa"/>
            <w:shd w:val="clear" w:color="auto" w:fill="FF5050"/>
            <w:vAlign w:val="center"/>
          </w:tcPr>
          <w:p w14:paraId="1421DCA9" w14:textId="10B1BE5D" w:rsidR="0086427F" w:rsidRPr="009F7E71" w:rsidRDefault="002939CA" w:rsidP="00D47E07">
            <w:pPr>
              <w:spacing w:before="40" w:after="40"/>
              <w:rPr>
                <w:rFonts w:ascii="Calibri" w:hAnsi="Calibri"/>
                <w:b/>
                <w:sz w:val="20"/>
              </w:rPr>
            </w:pPr>
            <w:r>
              <w:rPr>
                <w:rFonts w:ascii="Calibri" w:hAnsi="Calibri"/>
                <w:b/>
                <w:sz w:val="20"/>
              </w:rPr>
              <w:t>5.</w:t>
            </w:r>
            <w:r w:rsidR="0086427F" w:rsidRPr="009F7E71">
              <w:rPr>
                <w:rFonts w:ascii="Calibri" w:hAnsi="Calibri"/>
                <w:b/>
                <w:sz w:val="20"/>
              </w:rPr>
              <w:t>All Needs Unmet</w:t>
            </w:r>
          </w:p>
        </w:tc>
        <w:tc>
          <w:tcPr>
            <w:tcW w:w="7118" w:type="dxa"/>
            <w:shd w:val="clear" w:color="auto" w:fill="FFFFFF" w:themeFill="background1"/>
            <w:vAlign w:val="center"/>
          </w:tcPr>
          <w:p w14:paraId="721B0693" w14:textId="389BB0B0" w:rsidR="0086427F" w:rsidRPr="00F85B98" w:rsidRDefault="00FC0DC2" w:rsidP="00D47E07">
            <w:pPr>
              <w:rPr>
                <w:rFonts w:ascii="Calibri" w:hAnsi="Calibri"/>
                <w:color w:val="000000" w:themeColor="text1"/>
              </w:rPr>
            </w:pPr>
            <w:r>
              <w:rPr>
                <w:rFonts w:ascii="Calibri" w:hAnsi="Calibri"/>
                <w:color w:val="000000" w:themeColor="text1"/>
                <w:sz w:val="20"/>
                <w:szCs w:val="20"/>
              </w:rPr>
              <w:t>Not aware of and not concerned</w:t>
            </w:r>
            <w:r w:rsidRPr="00F85B98">
              <w:rPr>
                <w:rFonts w:ascii="Calibri" w:hAnsi="Calibri"/>
                <w:color w:val="000000" w:themeColor="text1"/>
                <w:sz w:val="20"/>
                <w:szCs w:val="20"/>
              </w:rPr>
              <w:t xml:space="preserve"> </w:t>
            </w:r>
            <w:r w:rsidR="0086427F" w:rsidRPr="00F85B98">
              <w:rPr>
                <w:rFonts w:ascii="Calibri" w:hAnsi="Calibri"/>
                <w:color w:val="000000" w:themeColor="text1"/>
                <w:sz w:val="20"/>
                <w:szCs w:val="20"/>
              </w:rPr>
              <w:t>about safety or p</w:t>
            </w:r>
            <w:r w:rsidR="0086427F">
              <w:rPr>
                <w:rFonts w:ascii="Calibri" w:hAnsi="Calibri"/>
                <w:color w:val="000000" w:themeColor="text1"/>
                <w:sz w:val="20"/>
                <w:szCs w:val="20"/>
              </w:rPr>
              <w:t>otential</w:t>
            </w:r>
            <w:r w:rsidR="0086427F" w:rsidRPr="00F85B98">
              <w:rPr>
                <w:rFonts w:ascii="Calibri" w:hAnsi="Calibri"/>
                <w:color w:val="000000" w:themeColor="text1"/>
                <w:sz w:val="20"/>
                <w:szCs w:val="20"/>
              </w:rPr>
              <w:t xml:space="preserve"> risk</w:t>
            </w:r>
            <w:r w:rsidR="00F351E9">
              <w:rPr>
                <w:rFonts w:ascii="Calibri" w:hAnsi="Calibri"/>
                <w:color w:val="000000" w:themeColor="text1"/>
                <w:sz w:val="20"/>
                <w:szCs w:val="20"/>
              </w:rPr>
              <w:t>,</w:t>
            </w:r>
            <w:r w:rsidR="0086427F" w:rsidRPr="0096632C">
              <w:rPr>
                <w:rFonts w:ascii="Calibri" w:hAnsi="Calibri"/>
                <w:sz w:val="20"/>
                <w:szCs w:val="20"/>
              </w:rPr>
              <w:t xml:space="preserve"> </w:t>
            </w:r>
            <w:r w:rsidR="00F351E9">
              <w:rPr>
                <w:rFonts w:ascii="Calibri" w:hAnsi="Calibri"/>
                <w:color w:val="000000" w:themeColor="text1"/>
                <w:sz w:val="20"/>
                <w:szCs w:val="20"/>
              </w:rPr>
              <w:t xml:space="preserve">hazards or </w:t>
            </w:r>
            <w:r w:rsidR="00F351E9" w:rsidRPr="00F85B98">
              <w:rPr>
                <w:rFonts w:ascii="Calibri" w:hAnsi="Calibri"/>
                <w:color w:val="000000" w:themeColor="text1"/>
                <w:sz w:val="20"/>
                <w:szCs w:val="20"/>
              </w:rPr>
              <w:t>risk</w:t>
            </w:r>
            <w:r w:rsidR="00F351E9">
              <w:rPr>
                <w:rFonts w:ascii="Calibri" w:hAnsi="Calibri"/>
                <w:color w:val="000000" w:themeColor="text1"/>
                <w:sz w:val="20"/>
                <w:szCs w:val="20"/>
              </w:rPr>
              <w:t>s</w:t>
            </w:r>
            <w:r>
              <w:rPr>
                <w:rFonts w:ascii="Calibri" w:hAnsi="Calibri"/>
                <w:color w:val="000000" w:themeColor="text1"/>
                <w:sz w:val="20"/>
                <w:szCs w:val="20"/>
              </w:rPr>
              <w:t>,</w:t>
            </w:r>
            <w:r w:rsidR="0081249E">
              <w:rPr>
                <w:rFonts w:ascii="Calibri" w:hAnsi="Calibri"/>
                <w:color w:val="000000" w:themeColor="text1"/>
                <w:sz w:val="20"/>
                <w:szCs w:val="20"/>
              </w:rPr>
              <w:t xml:space="preserve"> </w:t>
            </w:r>
            <w:r w:rsidR="00F351E9">
              <w:rPr>
                <w:rFonts w:ascii="Calibri" w:hAnsi="Calibri"/>
                <w:sz w:val="20"/>
                <w:szCs w:val="20"/>
              </w:rPr>
              <w:t xml:space="preserve">including technology and outside influences such as strangers, and harm from exploitation, resulting in the child being unsafe. </w:t>
            </w:r>
            <w:r w:rsidR="00F351E9" w:rsidRPr="0096632C">
              <w:rPr>
                <w:rFonts w:ascii="Calibri" w:hAnsi="Calibri"/>
                <w:sz w:val="20"/>
                <w:szCs w:val="20"/>
              </w:rPr>
              <w:t xml:space="preserve"> </w:t>
            </w:r>
            <w:r w:rsidR="0086427F">
              <w:rPr>
                <w:rFonts w:ascii="Calibri" w:hAnsi="Calibri"/>
                <w:sz w:val="20"/>
                <w:szCs w:val="20"/>
              </w:rPr>
              <w:t>Very limited awareness of where child (ren) are</w:t>
            </w:r>
            <w:r>
              <w:rPr>
                <w:rFonts w:ascii="Calibri" w:hAnsi="Calibri"/>
                <w:sz w:val="20"/>
                <w:szCs w:val="20"/>
              </w:rPr>
              <w:t>. Supervision levels</w:t>
            </w:r>
            <w:r w:rsidR="00EB2623">
              <w:rPr>
                <w:rFonts w:ascii="Calibri" w:hAnsi="Calibri"/>
                <w:sz w:val="20"/>
                <w:szCs w:val="20"/>
              </w:rPr>
              <w:t xml:space="preserve"> indoors and outdoors puts child at risk.</w:t>
            </w:r>
          </w:p>
        </w:tc>
      </w:tr>
      <w:bookmarkEnd w:id="13"/>
      <w:bookmarkEnd w:id="14"/>
      <w:tr w:rsidR="00EB0AC7" w:rsidRPr="00465592" w14:paraId="6CAC937B" w14:textId="77777777" w:rsidTr="00AE287C">
        <w:trPr>
          <w:trHeight w:val="58"/>
        </w:trPr>
        <w:tc>
          <w:tcPr>
            <w:tcW w:w="10097" w:type="dxa"/>
            <w:gridSpan w:val="3"/>
            <w:shd w:val="clear" w:color="auto" w:fill="000000" w:themeFill="text1"/>
          </w:tcPr>
          <w:p w14:paraId="1C225892" w14:textId="77777777" w:rsidR="00EB0AC7" w:rsidRPr="009F7E71" w:rsidRDefault="00EB0AC7" w:rsidP="005F00A7">
            <w:pPr>
              <w:rPr>
                <w:rFonts w:ascii="Calibri" w:hAnsi="Calibri"/>
                <w:sz w:val="2"/>
              </w:rPr>
            </w:pPr>
          </w:p>
        </w:tc>
      </w:tr>
      <w:tr w:rsidR="0086427F" w:rsidRPr="0022403C" w14:paraId="452F1185" w14:textId="77777777" w:rsidTr="00AE287C">
        <w:tc>
          <w:tcPr>
            <w:tcW w:w="1562" w:type="dxa"/>
            <w:vMerge w:val="restart"/>
            <w:shd w:val="clear" w:color="auto" w:fill="D9D9D9" w:themeFill="background1" w:themeFillShade="D9"/>
            <w:vAlign w:val="center"/>
          </w:tcPr>
          <w:p w14:paraId="487C0A79" w14:textId="77777777" w:rsidR="00F351E9" w:rsidRDefault="00F351E9" w:rsidP="00F351E9">
            <w:pPr>
              <w:spacing w:before="40" w:after="40"/>
              <w:rPr>
                <w:rFonts w:ascii="Calibri" w:hAnsi="Calibri"/>
                <w:b/>
                <w:szCs w:val="28"/>
              </w:rPr>
            </w:pPr>
            <w:r>
              <w:rPr>
                <w:rFonts w:ascii="Calibri" w:hAnsi="Calibri"/>
                <w:b/>
                <w:szCs w:val="28"/>
              </w:rPr>
              <w:t>b)</w:t>
            </w:r>
          </w:p>
          <w:p w14:paraId="10973004" w14:textId="71CF8444" w:rsidR="0086427F" w:rsidRPr="00BA6311" w:rsidRDefault="00F351E9" w:rsidP="00F85B98">
            <w:pPr>
              <w:spacing w:before="40" w:after="40"/>
              <w:rPr>
                <w:rFonts w:ascii="Calibri" w:hAnsi="Calibri"/>
                <w:b/>
                <w:szCs w:val="28"/>
              </w:rPr>
            </w:pPr>
            <w:r w:rsidRPr="00F351E9">
              <w:rPr>
                <w:rFonts w:ascii="Calibri" w:hAnsi="Calibri"/>
                <w:b/>
                <w:szCs w:val="28"/>
              </w:rPr>
              <w:t>Safety in the Home</w:t>
            </w:r>
          </w:p>
        </w:tc>
        <w:tc>
          <w:tcPr>
            <w:tcW w:w="1417" w:type="dxa"/>
            <w:shd w:val="clear" w:color="auto" w:fill="00B050"/>
            <w:vAlign w:val="center"/>
          </w:tcPr>
          <w:p w14:paraId="1319D462" w14:textId="1E5EF75F" w:rsidR="0086427F" w:rsidRPr="0022403C" w:rsidRDefault="002939CA" w:rsidP="00D47E07">
            <w:pPr>
              <w:spacing w:before="40" w:after="40"/>
              <w:rPr>
                <w:rFonts w:ascii="Calibri" w:hAnsi="Calibri"/>
                <w:b/>
                <w:sz w:val="20"/>
                <w:szCs w:val="20"/>
              </w:rPr>
            </w:pPr>
            <w:r>
              <w:rPr>
                <w:rFonts w:ascii="Calibri" w:hAnsi="Calibri"/>
                <w:b/>
                <w:sz w:val="20"/>
                <w:szCs w:val="20"/>
              </w:rPr>
              <w:t>1.</w:t>
            </w:r>
            <w:r w:rsidR="0086427F" w:rsidRPr="0022403C">
              <w:rPr>
                <w:rFonts w:ascii="Calibri" w:hAnsi="Calibri"/>
                <w:b/>
                <w:sz w:val="20"/>
                <w:szCs w:val="20"/>
              </w:rPr>
              <w:t>All Needs Met</w:t>
            </w:r>
          </w:p>
        </w:tc>
        <w:tc>
          <w:tcPr>
            <w:tcW w:w="7118" w:type="dxa"/>
            <w:shd w:val="clear" w:color="auto" w:fill="FFFFFF" w:themeFill="background1"/>
          </w:tcPr>
          <w:p w14:paraId="60F57FA7" w14:textId="4A71EC11" w:rsidR="0086427F" w:rsidRPr="009F7E71" w:rsidRDefault="4F6516BD" w:rsidP="7D2C49E5">
            <w:pPr>
              <w:rPr>
                <w:rFonts w:asciiTheme="minorHAnsi" w:hAnsiTheme="minorHAnsi" w:cstheme="minorBidi"/>
                <w:sz w:val="20"/>
                <w:szCs w:val="20"/>
              </w:rPr>
            </w:pPr>
            <w:r w:rsidRPr="7D2C49E5">
              <w:rPr>
                <w:rFonts w:asciiTheme="minorHAnsi" w:hAnsiTheme="minorHAnsi" w:cstheme="minorBidi"/>
                <w:sz w:val="20"/>
                <w:szCs w:val="20"/>
              </w:rPr>
              <w:t xml:space="preserve">Age-appropriate safety </w:t>
            </w:r>
            <w:r w:rsidR="64BAA837" w:rsidRPr="7D2C49E5">
              <w:rPr>
                <w:rFonts w:asciiTheme="minorHAnsi" w:hAnsiTheme="minorHAnsi" w:cstheme="minorBidi"/>
                <w:sz w:val="20"/>
                <w:szCs w:val="20"/>
              </w:rPr>
              <w:t>measures</w:t>
            </w:r>
            <w:r w:rsidRPr="7D2C49E5">
              <w:rPr>
                <w:rFonts w:asciiTheme="minorHAnsi" w:hAnsiTheme="minorHAnsi" w:cstheme="minorBidi"/>
                <w:sz w:val="20"/>
                <w:szCs w:val="20"/>
              </w:rPr>
              <w:t xml:space="preserve"> are always in place and constant alertness </w:t>
            </w:r>
            <w:r w:rsidR="1934A352" w:rsidRPr="7D2C49E5">
              <w:rPr>
                <w:rFonts w:asciiTheme="minorHAnsi" w:hAnsiTheme="minorHAnsi" w:cstheme="minorBidi"/>
                <w:sz w:val="20"/>
                <w:szCs w:val="20"/>
              </w:rPr>
              <w:t xml:space="preserve">and action </w:t>
            </w:r>
            <w:r w:rsidRPr="7D2C49E5">
              <w:rPr>
                <w:rFonts w:asciiTheme="minorHAnsi" w:hAnsiTheme="minorHAnsi" w:cstheme="minorBidi"/>
                <w:sz w:val="20"/>
                <w:szCs w:val="20"/>
              </w:rPr>
              <w:t>taken against any dangers</w:t>
            </w:r>
            <w:r w:rsidR="4E55107A" w:rsidRPr="7D2C49E5">
              <w:rPr>
                <w:rFonts w:asciiTheme="minorHAnsi" w:hAnsiTheme="minorHAnsi" w:cstheme="minorBidi"/>
                <w:sz w:val="20"/>
                <w:szCs w:val="20"/>
              </w:rPr>
              <w:t xml:space="preserve"> especially as the child gains independence</w:t>
            </w:r>
            <w:r w:rsidRPr="7D2C49E5">
              <w:rPr>
                <w:rFonts w:asciiTheme="minorHAnsi" w:hAnsiTheme="minorHAnsi" w:cstheme="minorBidi"/>
                <w:sz w:val="20"/>
                <w:szCs w:val="20"/>
              </w:rPr>
              <w:t xml:space="preserve">. </w:t>
            </w:r>
            <w:r w:rsidR="634266E5" w:rsidRPr="7D2C49E5">
              <w:rPr>
                <w:rFonts w:asciiTheme="minorHAnsi" w:hAnsiTheme="minorHAnsi" w:cstheme="minorBidi"/>
                <w:sz w:val="20"/>
                <w:szCs w:val="20"/>
              </w:rPr>
              <w:t xml:space="preserve">Babies are </w:t>
            </w:r>
            <w:r w:rsidR="13D429AC" w:rsidRPr="7D2C49E5">
              <w:rPr>
                <w:rFonts w:asciiTheme="minorHAnsi" w:hAnsiTheme="minorHAnsi" w:cstheme="minorBidi"/>
                <w:sz w:val="20"/>
                <w:szCs w:val="20"/>
              </w:rPr>
              <w:t xml:space="preserve">held appropriately. </w:t>
            </w:r>
            <w:r w:rsidR="4E55107A" w:rsidRPr="7D2C49E5">
              <w:rPr>
                <w:rFonts w:asciiTheme="minorHAnsi" w:hAnsiTheme="minorHAnsi" w:cstheme="minorBidi"/>
                <w:sz w:val="20"/>
                <w:szCs w:val="20"/>
              </w:rPr>
              <w:t>As children access technology, it is monitored age appropriate and parent talks openly about digital safety.</w:t>
            </w:r>
          </w:p>
        </w:tc>
      </w:tr>
      <w:tr w:rsidR="0086427F" w:rsidRPr="0022403C" w14:paraId="3EDCCBD5" w14:textId="77777777" w:rsidTr="00AE287C">
        <w:tc>
          <w:tcPr>
            <w:tcW w:w="1562" w:type="dxa"/>
            <w:vMerge/>
            <w:vAlign w:val="center"/>
          </w:tcPr>
          <w:p w14:paraId="39BFEBB7" w14:textId="716E0F77" w:rsidR="0086427F" w:rsidRPr="009F7E71" w:rsidRDefault="0086427F" w:rsidP="00D47E07">
            <w:pPr>
              <w:spacing w:before="40" w:after="40"/>
              <w:rPr>
                <w:rFonts w:ascii="Calibri" w:hAnsi="Calibri"/>
                <w:b/>
                <w:szCs w:val="20"/>
              </w:rPr>
            </w:pPr>
          </w:p>
        </w:tc>
        <w:tc>
          <w:tcPr>
            <w:tcW w:w="1417" w:type="dxa"/>
            <w:shd w:val="clear" w:color="auto" w:fill="D6E3BC" w:themeFill="accent3" w:themeFillTint="66"/>
            <w:vAlign w:val="center"/>
          </w:tcPr>
          <w:p w14:paraId="12C2A180" w14:textId="357F6E1F" w:rsidR="0086427F" w:rsidRPr="0022403C" w:rsidRDefault="002939CA" w:rsidP="00D47E07">
            <w:pPr>
              <w:spacing w:before="40" w:after="40"/>
              <w:rPr>
                <w:rFonts w:ascii="Calibri" w:hAnsi="Calibri"/>
                <w:b/>
                <w:sz w:val="20"/>
                <w:szCs w:val="20"/>
              </w:rPr>
            </w:pPr>
            <w:r>
              <w:rPr>
                <w:rFonts w:ascii="Calibri" w:hAnsi="Calibri"/>
                <w:b/>
                <w:sz w:val="20"/>
                <w:szCs w:val="20"/>
              </w:rPr>
              <w:t>2.</w:t>
            </w:r>
            <w:r w:rsidR="0086427F">
              <w:rPr>
                <w:rFonts w:ascii="Calibri" w:hAnsi="Calibri"/>
                <w:b/>
                <w:sz w:val="20"/>
                <w:szCs w:val="20"/>
              </w:rPr>
              <w:t xml:space="preserve">Many </w:t>
            </w:r>
            <w:r w:rsidR="0086427F" w:rsidRPr="0022403C">
              <w:rPr>
                <w:rFonts w:ascii="Calibri" w:hAnsi="Calibri"/>
                <w:b/>
                <w:sz w:val="20"/>
                <w:szCs w:val="20"/>
              </w:rPr>
              <w:t>Needs Met</w:t>
            </w:r>
          </w:p>
        </w:tc>
        <w:tc>
          <w:tcPr>
            <w:tcW w:w="7118" w:type="dxa"/>
            <w:shd w:val="clear" w:color="auto" w:fill="FFFFFF" w:themeFill="background1"/>
          </w:tcPr>
          <w:p w14:paraId="4FBA730E" w14:textId="43959CE6" w:rsidR="0086427F" w:rsidRPr="009F7E71" w:rsidRDefault="61C2B205" w:rsidP="2427AA4F">
            <w:pPr>
              <w:rPr>
                <w:rFonts w:asciiTheme="minorHAnsi" w:hAnsiTheme="minorHAnsi" w:cstheme="minorBidi"/>
                <w:sz w:val="20"/>
                <w:szCs w:val="20"/>
              </w:rPr>
            </w:pPr>
            <w:r w:rsidRPr="2427AA4F">
              <w:rPr>
                <w:rFonts w:asciiTheme="minorHAnsi" w:hAnsiTheme="minorHAnsi" w:cstheme="minorBidi"/>
                <w:sz w:val="20"/>
                <w:szCs w:val="20"/>
              </w:rPr>
              <w:t xml:space="preserve">Age-appropriate safety </w:t>
            </w:r>
            <w:r w:rsidR="72062FE3" w:rsidRPr="2427AA4F">
              <w:rPr>
                <w:rFonts w:asciiTheme="minorHAnsi" w:hAnsiTheme="minorHAnsi" w:cstheme="minorBidi"/>
                <w:sz w:val="20"/>
                <w:szCs w:val="20"/>
              </w:rPr>
              <w:t>measures</w:t>
            </w:r>
            <w:r w:rsidRPr="2427AA4F">
              <w:rPr>
                <w:rFonts w:asciiTheme="minorHAnsi" w:hAnsiTheme="minorHAnsi" w:cstheme="minorBidi"/>
                <w:sz w:val="20"/>
                <w:szCs w:val="20"/>
              </w:rPr>
              <w:t xml:space="preserve"> are in place and </w:t>
            </w:r>
            <w:r w:rsidR="15D33E15" w:rsidRPr="2427AA4F">
              <w:rPr>
                <w:rFonts w:asciiTheme="minorHAnsi" w:hAnsiTheme="minorHAnsi" w:cstheme="minorBidi"/>
                <w:sz w:val="20"/>
                <w:szCs w:val="20"/>
              </w:rPr>
              <w:t xml:space="preserve">alertness/action </w:t>
            </w:r>
            <w:r w:rsidRPr="2427AA4F">
              <w:rPr>
                <w:rFonts w:asciiTheme="minorHAnsi" w:hAnsiTheme="minorHAnsi" w:cstheme="minorBidi"/>
                <w:sz w:val="20"/>
                <w:szCs w:val="20"/>
              </w:rPr>
              <w:t>against any dangers</w:t>
            </w:r>
            <w:r w:rsidR="15D33E15" w:rsidRPr="2427AA4F">
              <w:rPr>
                <w:rFonts w:asciiTheme="minorHAnsi" w:hAnsiTheme="minorHAnsi" w:cstheme="minorBidi"/>
                <w:sz w:val="20"/>
                <w:szCs w:val="20"/>
              </w:rPr>
              <w:t xml:space="preserve"> </w:t>
            </w:r>
            <w:proofErr w:type="gramStart"/>
            <w:r w:rsidR="15D33E15" w:rsidRPr="2427AA4F">
              <w:rPr>
                <w:rFonts w:asciiTheme="minorHAnsi" w:hAnsiTheme="minorHAnsi" w:cstheme="minorBidi"/>
                <w:sz w:val="20"/>
                <w:szCs w:val="20"/>
              </w:rPr>
              <w:t>the majority of</w:t>
            </w:r>
            <w:proofErr w:type="gramEnd"/>
            <w:r w:rsidR="15D33E15" w:rsidRPr="2427AA4F">
              <w:rPr>
                <w:rFonts w:asciiTheme="minorHAnsi" w:hAnsiTheme="minorHAnsi" w:cstheme="minorBidi"/>
                <w:sz w:val="20"/>
                <w:szCs w:val="20"/>
              </w:rPr>
              <w:t xml:space="preserve"> the time</w:t>
            </w:r>
            <w:r w:rsidR="56AD90EB" w:rsidRPr="2427AA4F">
              <w:rPr>
                <w:rFonts w:asciiTheme="minorHAnsi" w:hAnsiTheme="minorHAnsi" w:cstheme="minorBidi"/>
                <w:sz w:val="20"/>
                <w:szCs w:val="20"/>
              </w:rPr>
              <w:t>, especially as the child gains independence.</w:t>
            </w:r>
            <w:r w:rsidRPr="2427AA4F">
              <w:rPr>
                <w:rFonts w:asciiTheme="minorHAnsi" w:hAnsiTheme="minorHAnsi" w:cstheme="minorBidi"/>
                <w:sz w:val="20"/>
                <w:szCs w:val="20"/>
              </w:rPr>
              <w:t xml:space="preserve"> Babies are held appropriately. </w:t>
            </w:r>
            <w:r w:rsidR="56AD90EB" w:rsidRPr="2427AA4F">
              <w:rPr>
                <w:rFonts w:asciiTheme="minorHAnsi" w:hAnsiTheme="minorHAnsi" w:cstheme="minorBidi"/>
                <w:sz w:val="20"/>
                <w:szCs w:val="20"/>
              </w:rPr>
              <w:t>As children access technology, it is monitored</w:t>
            </w:r>
            <w:r w:rsidR="03C1378B" w:rsidRPr="2427AA4F">
              <w:rPr>
                <w:rFonts w:asciiTheme="minorHAnsi" w:hAnsiTheme="minorHAnsi" w:cstheme="minorBidi"/>
                <w:sz w:val="20"/>
                <w:szCs w:val="20"/>
              </w:rPr>
              <w:t>,</w:t>
            </w:r>
            <w:r w:rsidR="56AD90EB" w:rsidRPr="2427AA4F">
              <w:rPr>
                <w:rFonts w:asciiTheme="minorHAnsi" w:hAnsiTheme="minorHAnsi" w:cstheme="minorBidi"/>
                <w:sz w:val="20"/>
                <w:szCs w:val="20"/>
              </w:rPr>
              <w:t xml:space="preserve"> age appropriate and parent talks about digital safety.</w:t>
            </w:r>
          </w:p>
        </w:tc>
      </w:tr>
      <w:tr w:rsidR="0086427F" w:rsidRPr="0022403C" w14:paraId="5D9F8573" w14:textId="77777777" w:rsidTr="00AE287C">
        <w:tc>
          <w:tcPr>
            <w:tcW w:w="1562" w:type="dxa"/>
            <w:vMerge/>
            <w:vAlign w:val="center"/>
          </w:tcPr>
          <w:p w14:paraId="37848BDD" w14:textId="265443A4" w:rsidR="0086427F" w:rsidRPr="009F7E71" w:rsidRDefault="0086427F" w:rsidP="00D47E07">
            <w:pPr>
              <w:spacing w:before="40" w:after="40"/>
              <w:rPr>
                <w:rFonts w:ascii="Calibri" w:hAnsi="Calibri"/>
                <w:b/>
                <w:szCs w:val="20"/>
              </w:rPr>
            </w:pPr>
          </w:p>
        </w:tc>
        <w:tc>
          <w:tcPr>
            <w:tcW w:w="1417" w:type="dxa"/>
            <w:shd w:val="clear" w:color="auto" w:fill="FFF2CC"/>
            <w:vAlign w:val="center"/>
          </w:tcPr>
          <w:p w14:paraId="72F65CD2" w14:textId="2E0834F5" w:rsidR="0086427F" w:rsidRPr="0022403C" w:rsidRDefault="002939CA" w:rsidP="00D47E07">
            <w:pPr>
              <w:spacing w:before="40" w:after="40"/>
              <w:rPr>
                <w:rFonts w:ascii="Calibri" w:hAnsi="Calibri"/>
                <w:b/>
                <w:sz w:val="20"/>
                <w:szCs w:val="20"/>
              </w:rPr>
            </w:pPr>
            <w:r>
              <w:rPr>
                <w:rFonts w:ascii="Calibri" w:hAnsi="Calibri"/>
                <w:b/>
                <w:sz w:val="20"/>
                <w:szCs w:val="20"/>
              </w:rPr>
              <w:t>3.</w:t>
            </w:r>
            <w:r w:rsidR="0086427F" w:rsidRPr="0022403C">
              <w:rPr>
                <w:rFonts w:ascii="Calibri" w:hAnsi="Calibri"/>
                <w:b/>
                <w:sz w:val="20"/>
                <w:szCs w:val="20"/>
              </w:rPr>
              <w:t>Some Needs</w:t>
            </w:r>
            <w:r w:rsidR="0086427F">
              <w:rPr>
                <w:rFonts w:ascii="Calibri" w:hAnsi="Calibri"/>
                <w:b/>
                <w:sz w:val="20"/>
                <w:szCs w:val="20"/>
              </w:rPr>
              <w:t xml:space="preserve"> Unmet</w:t>
            </w:r>
          </w:p>
        </w:tc>
        <w:tc>
          <w:tcPr>
            <w:tcW w:w="7118" w:type="dxa"/>
            <w:shd w:val="clear" w:color="auto" w:fill="FFFFFF" w:themeFill="background1"/>
          </w:tcPr>
          <w:p w14:paraId="7053E5B0" w14:textId="444F7823" w:rsidR="008A3154" w:rsidRPr="009F7E71" w:rsidRDefault="008A3154" w:rsidP="00D47E07">
            <w:pPr>
              <w:rPr>
                <w:rFonts w:asciiTheme="minorHAnsi" w:hAnsiTheme="minorHAnsi" w:cstheme="minorHAnsi"/>
                <w:sz w:val="20"/>
                <w:szCs w:val="20"/>
              </w:rPr>
            </w:pPr>
            <w:r>
              <w:rPr>
                <w:rFonts w:asciiTheme="minorHAnsi" w:hAnsiTheme="minorHAnsi" w:cstheme="minorHAnsi"/>
                <w:sz w:val="20"/>
                <w:szCs w:val="20"/>
              </w:rPr>
              <w:t xml:space="preserve">Age-appropriate safety </w:t>
            </w:r>
            <w:r w:rsidR="00920B69">
              <w:rPr>
                <w:rFonts w:asciiTheme="minorHAnsi" w:hAnsiTheme="minorHAnsi" w:cstheme="minorHAnsi"/>
                <w:sz w:val="20"/>
                <w:szCs w:val="20"/>
              </w:rPr>
              <w:t>measures</w:t>
            </w:r>
            <w:r>
              <w:rPr>
                <w:rFonts w:asciiTheme="minorHAnsi" w:hAnsiTheme="minorHAnsi" w:cstheme="minorHAnsi"/>
                <w:sz w:val="20"/>
                <w:szCs w:val="20"/>
              </w:rPr>
              <w:t xml:space="preserve"> are not always in place, and </w:t>
            </w:r>
            <w:r w:rsidRPr="009F7E71">
              <w:rPr>
                <w:rFonts w:asciiTheme="minorHAnsi" w:hAnsiTheme="minorHAnsi" w:cstheme="minorHAnsi"/>
                <w:sz w:val="20"/>
                <w:szCs w:val="20"/>
              </w:rPr>
              <w:t>dangers</w:t>
            </w:r>
            <w:r>
              <w:rPr>
                <w:rFonts w:asciiTheme="minorHAnsi" w:hAnsiTheme="minorHAnsi" w:cstheme="minorHAnsi"/>
                <w:sz w:val="20"/>
                <w:szCs w:val="20"/>
              </w:rPr>
              <w:t xml:space="preserve"> not always recognised or addressed</w:t>
            </w:r>
            <w:r w:rsidR="00AC10E3">
              <w:rPr>
                <w:rFonts w:asciiTheme="minorHAnsi" w:hAnsiTheme="minorHAnsi" w:cstheme="minorHAnsi"/>
                <w:sz w:val="20"/>
                <w:szCs w:val="20"/>
              </w:rPr>
              <w:t>, especially as the child gains independence</w:t>
            </w:r>
            <w:r w:rsidRPr="009F7E71">
              <w:rPr>
                <w:rFonts w:asciiTheme="minorHAnsi" w:hAnsiTheme="minorHAnsi" w:cstheme="minorHAnsi"/>
                <w:sz w:val="20"/>
                <w:szCs w:val="20"/>
              </w:rPr>
              <w:t>.</w:t>
            </w:r>
            <w:r>
              <w:rPr>
                <w:rFonts w:asciiTheme="minorHAnsi" w:hAnsiTheme="minorHAnsi" w:cstheme="minorHAnsi"/>
                <w:sz w:val="20"/>
                <w:szCs w:val="20"/>
              </w:rPr>
              <w:t xml:space="preserve"> </w:t>
            </w:r>
            <w:r w:rsidR="00BA6311" w:rsidRPr="009F7E71">
              <w:rPr>
                <w:rFonts w:asciiTheme="minorHAnsi" w:hAnsiTheme="minorHAnsi" w:cstheme="minorHAnsi"/>
                <w:sz w:val="20"/>
                <w:szCs w:val="20"/>
              </w:rPr>
              <w:t xml:space="preserve">Intervenes only if in considerable danger. </w:t>
            </w:r>
            <w:r w:rsidR="00BA6311">
              <w:rPr>
                <w:rFonts w:asciiTheme="minorHAnsi" w:hAnsiTheme="minorHAnsi" w:cstheme="minorHAnsi"/>
                <w:sz w:val="20"/>
                <w:szCs w:val="20"/>
              </w:rPr>
              <w:t>T</w:t>
            </w:r>
            <w:r w:rsidR="00BA6311" w:rsidRPr="009F7E71">
              <w:rPr>
                <w:rFonts w:asciiTheme="minorHAnsi" w:hAnsiTheme="minorHAnsi" w:cstheme="minorHAnsi"/>
                <w:sz w:val="20"/>
                <w:szCs w:val="20"/>
              </w:rPr>
              <w:t xml:space="preserve">echnology is </w:t>
            </w:r>
            <w:r w:rsidR="00BA6311">
              <w:rPr>
                <w:rFonts w:asciiTheme="minorHAnsi" w:hAnsiTheme="minorHAnsi" w:cstheme="minorHAnsi"/>
                <w:sz w:val="20"/>
                <w:szCs w:val="20"/>
              </w:rPr>
              <w:t xml:space="preserve">rarely </w:t>
            </w:r>
            <w:r w:rsidR="00BA6311" w:rsidRPr="009F7E71">
              <w:rPr>
                <w:rFonts w:asciiTheme="minorHAnsi" w:hAnsiTheme="minorHAnsi" w:cstheme="minorHAnsi"/>
                <w:sz w:val="20"/>
                <w:szCs w:val="20"/>
              </w:rPr>
              <w:t>monitored</w:t>
            </w:r>
            <w:r w:rsidR="00BA6311">
              <w:rPr>
                <w:rFonts w:asciiTheme="minorHAnsi" w:hAnsiTheme="minorHAnsi" w:cstheme="minorHAnsi"/>
                <w:sz w:val="20"/>
                <w:szCs w:val="20"/>
              </w:rPr>
              <w:t xml:space="preserve"> or secure.  </w:t>
            </w:r>
          </w:p>
        </w:tc>
      </w:tr>
      <w:tr w:rsidR="0086427F" w:rsidRPr="0022403C" w14:paraId="52C85BCD" w14:textId="77777777" w:rsidTr="00AE287C">
        <w:tc>
          <w:tcPr>
            <w:tcW w:w="1562" w:type="dxa"/>
            <w:vMerge/>
            <w:vAlign w:val="center"/>
          </w:tcPr>
          <w:p w14:paraId="4BCF7800" w14:textId="09B3A45A" w:rsidR="0086427F" w:rsidRPr="009F7E71" w:rsidRDefault="0086427F" w:rsidP="00D47E07">
            <w:pPr>
              <w:spacing w:before="40" w:after="40"/>
              <w:rPr>
                <w:rFonts w:ascii="Calibri" w:hAnsi="Calibri"/>
                <w:b/>
                <w:szCs w:val="20"/>
              </w:rPr>
            </w:pPr>
          </w:p>
        </w:tc>
        <w:tc>
          <w:tcPr>
            <w:tcW w:w="1417" w:type="dxa"/>
            <w:shd w:val="clear" w:color="auto" w:fill="F2DBDB" w:themeFill="accent2" w:themeFillTint="33"/>
            <w:vAlign w:val="center"/>
          </w:tcPr>
          <w:p w14:paraId="713B6F10" w14:textId="638FAEB9" w:rsidR="0086427F" w:rsidRPr="0022403C" w:rsidRDefault="002939CA" w:rsidP="00D47E07">
            <w:pPr>
              <w:spacing w:before="40" w:after="40"/>
              <w:rPr>
                <w:rFonts w:ascii="Calibri" w:hAnsi="Calibri"/>
                <w:b/>
                <w:sz w:val="20"/>
                <w:szCs w:val="20"/>
              </w:rPr>
            </w:pPr>
            <w:r>
              <w:rPr>
                <w:rFonts w:ascii="Calibri" w:hAnsi="Calibri"/>
                <w:b/>
                <w:sz w:val="20"/>
                <w:szCs w:val="20"/>
              </w:rPr>
              <w:t>4.Many</w:t>
            </w:r>
            <w:r w:rsidR="0086427F" w:rsidRPr="0022403C">
              <w:rPr>
                <w:rFonts w:ascii="Calibri" w:hAnsi="Calibri"/>
                <w:b/>
                <w:sz w:val="20"/>
                <w:szCs w:val="20"/>
              </w:rPr>
              <w:t xml:space="preserve"> Needs Unmet</w:t>
            </w:r>
          </w:p>
        </w:tc>
        <w:tc>
          <w:tcPr>
            <w:tcW w:w="7118" w:type="dxa"/>
            <w:shd w:val="clear" w:color="auto" w:fill="FFFFFF" w:themeFill="background1"/>
          </w:tcPr>
          <w:p w14:paraId="1020BB91" w14:textId="5C02327A" w:rsidR="008A3154" w:rsidRPr="009F7E71" w:rsidRDefault="42FCF821" w:rsidP="2427AA4F">
            <w:pPr>
              <w:ind w:right="-65"/>
              <w:rPr>
                <w:rFonts w:asciiTheme="minorHAnsi" w:hAnsiTheme="minorHAnsi" w:cstheme="minorBidi"/>
                <w:sz w:val="20"/>
                <w:szCs w:val="20"/>
              </w:rPr>
            </w:pPr>
            <w:r w:rsidRPr="7D2C49E5">
              <w:rPr>
                <w:rFonts w:asciiTheme="minorHAnsi" w:hAnsiTheme="minorHAnsi" w:cstheme="minorBidi"/>
                <w:sz w:val="20"/>
                <w:szCs w:val="20"/>
              </w:rPr>
              <w:t xml:space="preserve">Age-appropriate safety </w:t>
            </w:r>
            <w:r w:rsidR="193C9CD8" w:rsidRPr="7D2C49E5">
              <w:rPr>
                <w:rFonts w:asciiTheme="minorHAnsi" w:hAnsiTheme="minorHAnsi" w:cstheme="minorBidi"/>
                <w:sz w:val="20"/>
                <w:szCs w:val="20"/>
              </w:rPr>
              <w:t>measures</w:t>
            </w:r>
            <w:r w:rsidRPr="7D2C49E5">
              <w:rPr>
                <w:rFonts w:asciiTheme="minorHAnsi" w:hAnsiTheme="minorHAnsi" w:cstheme="minorBidi"/>
                <w:sz w:val="20"/>
                <w:szCs w:val="20"/>
              </w:rPr>
              <w:t xml:space="preserve"> are rarely in place and dangers rarely recognised or addressed</w:t>
            </w:r>
            <w:r w:rsidR="481E5AED" w:rsidRPr="7D2C49E5">
              <w:rPr>
                <w:rFonts w:asciiTheme="minorHAnsi" w:hAnsiTheme="minorHAnsi" w:cstheme="minorBidi"/>
                <w:sz w:val="20"/>
                <w:szCs w:val="20"/>
              </w:rPr>
              <w:t xml:space="preserve"> especially as the child gains independence</w:t>
            </w:r>
            <w:r w:rsidRPr="7D2C49E5">
              <w:rPr>
                <w:rFonts w:asciiTheme="minorHAnsi" w:hAnsiTheme="minorHAnsi" w:cstheme="minorBidi"/>
                <w:sz w:val="20"/>
                <w:szCs w:val="20"/>
              </w:rPr>
              <w:t>. Babies</w:t>
            </w:r>
            <w:r w:rsidR="481E5AED" w:rsidRPr="7D2C49E5">
              <w:rPr>
                <w:rFonts w:asciiTheme="minorHAnsi" w:hAnsiTheme="minorHAnsi" w:cstheme="minorBidi"/>
                <w:sz w:val="20"/>
                <w:szCs w:val="20"/>
              </w:rPr>
              <w:t xml:space="preserve"> are not handled </w:t>
            </w:r>
            <w:proofErr w:type="gramStart"/>
            <w:r w:rsidR="7DDA45D3" w:rsidRPr="7D2C49E5">
              <w:rPr>
                <w:rFonts w:asciiTheme="minorHAnsi" w:hAnsiTheme="minorHAnsi" w:cstheme="minorBidi"/>
                <w:sz w:val="20"/>
                <w:szCs w:val="20"/>
              </w:rPr>
              <w:t>safely</w:t>
            </w:r>
            <w:proofErr w:type="gramEnd"/>
            <w:r w:rsidR="481E5AED" w:rsidRPr="7D2C49E5">
              <w:rPr>
                <w:rFonts w:asciiTheme="minorHAnsi" w:hAnsiTheme="minorHAnsi" w:cstheme="minorBidi"/>
                <w:sz w:val="20"/>
                <w:szCs w:val="20"/>
              </w:rPr>
              <w:t xml:space="preserve"> and </w:t>
            </w:r>
            <w:r w:rsidRPr="7D2C49E5">
              <w:rPr>
                <w:rFonts w:asciiTheme="minorHAnsi" w:hAnsiTheme="minorHAnsi" w:cstheme="minorBidi"/>
                <w:sz w:val="20"/>
                <w:szCs w:val="20"/>
              </w:rPr>
              <w:t>young children are often left unsupervised</w:t>
            </w:r>
            <w:r w:rsidR="481E5AED" w:rsidRPr="7D2C49E5">
              <w:rPr>
                <w:rFonts w:asciiTheme="minorHAnsi" w:hAnsiTheme="minorHAnsi" w:cstheme="minorBidi"/>
                <w:sz w:val="20"/>
                <w:szCs w:val="20"/>
              </w:rPr>
              <w:t>.</w:t>
            </w:r>
            <w:r w:rsidRPr="7D2C49E5">
              <w:rPr>
                <w:rFonts w:asciiTheme="minorHAnsi" w:hAnsiTheme="minorHAnsi" w:cstheme="minorBidi"/>
                <w:sz w:val="20"/>
                <w:szCs w:val="20"/>
              </w:rPr>
              <w:t xml:space="preserve"> </w:t>
            </w:r>
            <w:r w:rsidR="481E5AED" w:rsidRPr="7D2C49E5">
              <w:rPr>
                <w:rFonts w:asciiTheme="minorHAnsi" w:hAnsiTheme="minorHAnsi" w:cstheme="minorBidi"/>
                <w:sz w:val="20"/>
                <w:szCs w:val="20"/>
              </w:rPr>
              <w:t>P</w:t>
            </w:r>
            <w:r w:rsidR="386C7BD5" w:rsidRPr="7D2C49E5">
              <w:rPr>
                <w:rFonts w:asciiTheme="minorHAnsi" w:hAnsiTheme="minorHAnsi" w:cstheme="minorBidi"/>
                <w:sz w:val="20"/>
                <w:szCs w:val="20"/>
              </w:rPr>
              <w:t xml:space="preserve">arent/caregiver intervenes only if child is in considerable danger. Technology is rarely monitored or secure.  </w:t>
            </w:r>
          </w:p>
        </w:tc>
      </w:tr>
      <w:tr w:rsidR="0086427F" w:rsidRPr="0022403C" w14:paraId="3C76C7C4" w14:textId="77777777" w:rsidTr="00AE287C">
        <w:tc>
          <w:tcPr>
            <w:tcW w:w="1562" w:type="dxa"/>
            <w:vMerge/>
            <w:vAlign w:val="center"/>
          </w:tcPr>
          <w:p w14:paraId="6B76B52A" w14:textId="4BB4C5E5" w:rsidR="0086427F" w:rsidRPr="009F7E71" w:rsidRDefault="0086427F" w:rsidP="00D47E07">
            <w:pPr>
              <w:spacing w:before="40" w:after="40"/>
              <w:rPr>
                <w:rFonts w:ascii="Calibri" w:hAnsi="Calibri"/>
                <w:b/>
                <w:szCs w:val="20"/>
              </w:rPr>
            </w:pPr>
          </w:p>
        </w:tc>
        <w:tc>
          <w:tcPr>
            <w:tcW w:w="1417" w:type="dxa"/>
            <w:shd w:val="clear" w:color="auto" w:fill="FF5050"/>
            <w:vAlign w:val="center"/>
          </w:tcPr>
          <w:p w14:paraId="44110977" w14:textId="3900284A" w:rsidR="0086427F" w:rsidRPr="0022403C" w:rsidRDefault="002939CA" w:rsidP="00D47E07">
            <w:pPr>
              <w:spacing w:before="40" w:after="40"/>
              <w:rPr>
                <w:rFonts w:ascii="Calibri" w:hAnsi="Calibri"/>
                <w:b/>
                <w:sz w:val="20"/>
                <w:szCs w:val="20"/>
              </w:rPr>
            </w:pPr>
            <w:r>
              <w:rPr>
                <w:rFonts w:ascii="Calibri" w:hAnsi="Calibri"/>
                <w:b/>
                <w:sz w:val="20"/>
                <w:szCs w:val="20"/>
              </w:rPr>
              <w:t>5.</w:t>
            </w:r>
            <w:r w:rsidR="0086427F">
              <w:rPr>
                <w:rFonts w:ascii="Calibri" w:hAnsi="Calibri"/>
                <w:b/>
                <w:sz w:val="20"/>
                <w:szCs w:val="20"/>
              </w:rPr>
              <w:t>All</w:t>
            </w:r>
            <w:r w:rsidR="0086427F" w:rsidRPr="0022403C">
              <w:rPr>
                <w:rFonts w:ascii="Calibri" w:hAnsi="Calibri"/>
                <w:b/>
                <w:sz w:val="20"/>
                <w:szCs w:val="20"/>
              </w:rPr>
              <w:t xml:space="preserve"> Needs Unmet</w:t>
            </w:r>
          </w:p>
        </w:tc>
        <w:tc>
          <w:tcPr>
            <w:tcW w:w="7118" w:type="dxa"/>
            <w:shd w:val="clear" w:color="auto" w:fill="FFFFFF" w:themeFill="background1"/>
          </w:tcPr>
          <w:p w14:paraId="5CA4E1C9" w14:textId="389AB4D1" w:rsidR="008A3154" w:rsidRPr="009F7E71" w:rsidRDefault="008A3154" w:rsidP="00D47E07">
            <w:pPr>
              <w:rPr>
                <w:rFonts w:asciiTheme="minorHAnsi" w:hAnsiTheme="minorHAnsi" w:cstheme="minorHAnsi"/>
                <w:sz w:val="20"/>
                <w:szCs w:val="20"/>
              </w:rPr>
            </w:pPr>
            <w:r>
              <w:rPr>
                <w:rFonts w:asciiTheme="minorHAnsi" w:hAnsiTheme="minorHAnsi" w:cstheme="minorHAnsi"/>
                <w:sz w:val="20"/>
                <w:szCs w:val="20"/>
              </w:rPr>
              <w:t xml:space="preserve">There are no/few safety </w:t>
            </w:r>
            <w:r w:rsidR="00920B69">
              <w:rPr>
                <w:rFonts w:asciiTheme="minorHAnsi" w:hAnsiTheme="minorHAnsi" w:cstheme="minorHAnsi"/>
                <w:sz w:val="20"/>
                <w:szCs w:val="20"/>
              </w:rPr>
              <w:t>measures</w:t>
            </w:r>
            <w:r>
              <w:rPr>
                <w:rFonts w:asciiTheme="minorHAnsi" w:hAnsiTheme="minorHAnsi" w:cstheme="minorHAnsi"/>
                <w:sz w:val="20"/>
                <w:szCs w:val="20"/>
              </w:rPr>
              <w:t xml:space="preserve"> </w:t>
            </w:r>
            <w:r w:rsidR="00AC10E3">
              <w:rPr>
                <w:rFonts w:asciiTheme="minorHAnsi" w:hAnsiTheme="minorHAnsi" w:cstheme="minorHAnsi"/>
                <w:sz w:val="20"/>
                <w:szCs w:val="20"/>
              </w:rPr>
              <w:t>resulting in unsafe conditions and</w:t>
            </w:r>
            <w:r>
              <w:rPr>
                <w:rFonts w:asciiTheme="minorHAnsi" w:hAnsiTheme="minorHAnsi" w:cstheme="minorHAnsi"/>
                <w:sz w:val="20"/>
                <w:szCs w:val="20"/>
              </w:rPr>
              <w:t xml:space="preserve"> dangers putting the child at risk</w:t>
            </w:r>
            <w:r w:rsidR="00AC10E3">
              <w:rPr>
                <w:rFonts w:asciiTheme="minorHAnsi" w:hAnsiTheme="minorHAnsi" w:cstheme="minorHAnsi"/>
                <w:sz w:val="20"/>
                <w:szCs w:val="20"/>
              </w:rPr>
              <w:t>, especially as the child gains independence</w:t>
            </w:r>
            <w:r>
              <w:rPr>
                <w:rFonts w:asciiTheme="minorHAnsi" w:hAnsiTheme="minorHAnsi" w:cstheme="minorHAnsi"/>
                <w:sz w:val="20"/>
                <w:szCs w:val="20"/>
              </w:rPr>
              <w:t>.  Babies</w:t>
            </w:r>
            <w:r w:rsidR="00AC10E3">
              <w:rPr>
                <w:rFonts w:asciiTheme="minorHAnsi" w:hAnsiTheme="minorHAnsi" w:cstheme="minorHAnsi"/>
                <w:sz w:val="20"/>
                <w:szCs w:val="20"/>
              </w:rPr>
              <w:t xml:space="preserve"> are not handled safety. Young child</w:t>
            </w:r>
            <w:r w:rsidR="0086427F" w:rsidRPr="009F7E71">
              <w:rPr>
                <w:rFonts w:asciiTheme="minorHAnsi" w:hAnsiTheme="minorHAnsi" w:cstheme="minorHAnsi"/>
                <w:sz w:val="20"/>
                <w:szCs w:val="20"/>
              </w:rPr>
              <w:t xml:space="preserve"> often left unattended </w:t>
            </w:r>
            <w:r w:rsidR="00EB2623">
              <w:rPr>
                <w:rFonts w:asciiTheme="minorHAnsi" w:hAnsiTheme="minorHAnsi" w:cstheme="minorHAnsi"/>
                <w:sz w:val="20"/>
                <w:szCs w:val="20"/>
              </w:rPr>
              <w:t>for long periods of time</w:t>
            </w:r>
            <w:r w:rsidR="00AC10E3">
              <w:rPr>
                <w:rFonts w:asciiTheme="minorHAnsi" w:hAnsiTheme="minorHAnsi" w:cstheme="minorHAnsi"/>
                <w:sz w:val="20"/>
                <w:szCs w:val="20"/>
              </w:rPr>
              <w:t>.</w:t>
            </w:r>
            <w:r w:rsidR="00EB2623">
              <w:rPr>
                <w:rFonts w:asciiTheme="minorHAnsi" w:hAnsiTheme="minorHAnsi" w:cstheme="minorHAnsi"/>
                <w:sz w:val="20"/>
                <w:szCs w:val="20"/>
              </w:rPr>
              <w:t xml:space="preserve"> </w:t>
            </w:r>
            <w:r w:rsidRPr="009F7E71">
              <w:rPr>
                <w:rFonts w:asciiTheme="minorHAnsi" w:hAnsiTheme="minorHAnsi" w:cstheme="minorHAnsi"/>
                <w:sz w:val="20"/>
                <w:szCs w:val="20"/>
              </w:rPr>
              <w:t>Access and exposure to technology which are not age appropriate</w:t>
            </w:r>
            <w:r w:rsidR="00AC10E3">
              <w:rPr>
                <w:rFonts w:asciiTheme="minorHAnsi" w:hAnsiTheme="minorHAnsi" w:cstheme="minorHAnsi"/>
                <w:sz w:val="20"/>
                <w:szCs w:val="20"/>
              </w:rPr>
              <w:t xml:space="preserve"> and</w:t>
            </w:r>
            <w:r w:rsidRPr="009F7E71">
              <w:rPr>
                <w:rFonts w:asciiTheme="minorHAnsi" w:hAnsiTheme="minorHAnsi" w:cstheme="minorHAnsi"/>
                <w:sz w:val="20"/>
                <w:szCs w:val="20"/>
              </w:rPr>
              <w:t xml:space="preserve"> are not monitored.</w:t>
            </w:r>
            <w:r w:rsidR="00BA6311">
              <w:rPr>
                <w:rFonts w:asciiTheme="minorHAnsi" w:hAnsiTheme="minorHAnsi" w:cstheme="minorHAnsi"/>
                <w:sz w:val="20"/>
                <w:szCs w:val="20"/>
              </w:rPr>
              <w:t xml:space="preserve"> Child is at risk of physical harm.</w:t>
            </w:r>
          </w:p>
        </w:tc>
      </w:tr>
      <w:tr w:rsidR="00EB2623" w:rsidRPr="00465592" w14:paraId="3230DD75" w14:textId="77777777" w:rsidTr="00AE287C">
        <w:trPr>
          <w:trHeight w:val="58"/>
        </w:trPr>
        <w:tc>
          <w:tcPr>
            <w:tcW w:w="10097" w:type="dxa"/>
            <w:gridSpan w:val="3"/>
            <w:shd w:val="clear" w:color="auto" w:fill="000000" w:themeFill="text1"/>
          </w:tcPr>
          <w:p w14:paraId="14D1081C" w14:textId="77777777" w:rsidR="00EB2623" w:rsidRPr="009F7E71" w:rsidRDefault="00EB2623" w:rsidP="00F0703F">
            <w:pPr>
              <w:rPr>
                <w:rFonts w:ascii="Calibri" w:hAnsi="Calibri"/>
                <w:sz w:val="2"/>
              </w:rPr>
            </w:pPr>
          </w:p>
        </w:tc>
      </w:tr>
      <w:tr w:rsidR="0086427F" w:rsidRPr="0022403C" w14:paraId="357FFEE3" w14:textId="77777777" w:rsidTr="00AE287C">
        <w:tc>
          <w:tcPr>
            <w:tcW w:w="1562" w:type="dxa"/>
            <w:vMerge w:val="restart"/>
            <w:shd w:val="clear" w:color="auto" w:fill="D9D9D9" w:themeFill="background1" w:themeFillShade="D9"/>
            <w:vAlign w:val="center"/>
          </w:tcPr>
          <w:p w14:paraId="2E7FA2C9" w14:textId="23095035" w:rsidR="00BA6311" w:rsidRPr="00BA6311" w:rsidRDefault="00260983" w:rsidP="00BA6311">
            <w:pPr>
              <w:spacing w:before="40" w:after="40"/>
              <w:rPr>
                <w:rFonts w:ascii="Calibri" w:hAnsi="Calibri"/>
                <w:b/>
                <w:szCs w:val="28"/>
              </w:rPr>
            </w:pPr>
            <w:r>
              <w:rPr>
                <w:rFonts w:ascii="Calibri" w:hAnsi="Calibri"/>
                <w:b/>
                <w:szCs w:val="28"/>
              </w:rPr>
              <w:t>c</w:t>
            </w:r>
            <w:r w:rsidR="00BA6311">
              <w:rPr>
                <w:rFonts w:ascii="Calibri" w:hAnsi="Calibri"/>
                <w:b/>
                <w:szCs w:val="28"/>
              </w:rPr>
              <w:t>)</w:t>
            </w:r>
          </w:p>
          <w:p w14:paraId="5BBD379D" w14:textId="6C774124" w:rsidR="009F7E71" w:rsidRPr="00BA6311" w:rsidRDefault="00506680" w:rsidP="00BA6311">
            <w:pPr>
              <w:spacing w:before="40" w:after="40"/>
              <w:rPr>
                <w:rFonts w:ascii="Calibri" w:hAnsi="Calibri"/>
                <w:b/>
                <w:szCs w:val="28"/>
              </w:rPr>
            </w:pPr>
            <w:r>
              <w:rPr>
                <w:rFonts w:ascii="Calibri" w:hAnsi="Calibri"/>
                <w:b/>
                <w:szCs w:val="28"/>
              </w:rPr>
              <w:lastRenderedPageBreak/>
              <w:t xml:space="preserve">Safety </w:t>
            </w:r>
            <w:r w:rsidR="00BA6311" w:rsidRPr="00BA6311">
              <w:rPr>
                <w:rFonts w:ascii="Calibri" w:hAnsi="Calibri"/>
                <w:b/>
                <w:szCs w:val="28"/>
              </w:rPr>
              <w:t>Out in the Community</w:t>
            </w:r>
          </w:p>
          <w:p w14:paraId="6335539B" w14:textId="358983EB" w:rsidR="0086427F" w:rsidRPr="009F7E71" w:rsidRDefault="0086427F" w:rsidP="00260983">
            <w:pPr>
              <w:spacing w:before="40" w:after="40"/>
              <w:rPr>
                <w:rFonts w:ascii="Calibri" w:hAnsi="Calibri"/>
                <w:b/>
                <w:szCs w:val="20"/>
              </w:rPr>
            </w:pPr>
          </w:p>
        </w:tc>
        <w:tc>
          <w:tcPr>
            <w:tcW w:w="1417" w:type="dxa"/>
            <w:shd w:val="clear" w:color="auto" w:fill="00B050"/>
            <w:vAlign w:val="center"/>
          </w:tcPr>
          <w:p w14:paraId="0FD54292" w14:textId="5EB429CF" w:rsidR="0086427F" w:rsidRPr="0022403C" w:rsidRDefault="001672D3" w:rsidP="00D47E07">
            <w:pPr>
              <w:spacing w:before="40" w:after="40"/>
              <w:rPr>
                <w:rFonts w:ascii="Calibri" w:hAnsi="Calibri"/>
                <w:b/>
                <w:sz w:val="20"/>
                <w:szCs w:val="20"/>
              </w:rPr>
            </w:pPr>
            <w:r>
              <w:rPr>
                <w:rFonts w:ascii="Calibri" w:hAnsi="Calibri"/>
                <w:b/>
                <w:sz w:val="20"/>
                <w:szCs w:val="20"/>
              </w:rPr>
              <w:lastRenderedPageBreak/>
              <w:t>1.</w:t>
            </w:r>
            <w:r w:rsidR="0086427F" w:rsidRPr="0022403C">
              <w:rPr>
                <w:rFonts w:ascii="Calibri" w:hAnsi="Calibri"/>
                <w:b/>
                <w:sz w:val="20"/>
                <w:szCs w:val="20"/>
              </w:rPr>
              <w:t>All Needs Met</w:t>
            </w:r>
          </w:p>
        </w:tc>
        <w:tc>
          <w:tcPr>
            <w:tcW w:w="7118" w:type="dxa"/>
            <w:shd w:val="clear" w:color="auto" w:fill="FFFFFF" w:themeFill="background1"/>
            <w:vAlign w:val="center"/>
          </w:tcPr>
          <w:p w14:paraId="036785AD" w14:textId="74E71E7A" w:rsidR="0086427F" w:rsidRPr="0096632C" w:rsidRDefault="209BBBD3" w:rsidP="00D47E07">
            <w:pPr>
              <w:rPr>
                <w:rFonts w:ascii="Calibri" w:hAnsi="Calibri"/>
              </w:rPr>
            </w:pPr>
            <w:r w:rsidRPr="7D2C49E5">
              <w:rPr>
                <w:rFonts w:ascii="Calibri" w:hAnsi="Calibri"/>
                <w:sz w:val="20"/>
                <w:szCs w:val="20"/>
              </w:rPr>
              <w:t>Younger child a</w:t>
            </w:r>
            <w:r w:rsidR="13D429AC" w:rsidRPr="7D2C49E5">
              <w:rPr>
                <w:rFonts w:ascii="Calibri" w:hAnsi="Calibri"/>
                <w:sz w:val="20"/>
                <w:szCs w:val="20"/>
              </w:rPr>
              <w:t xml:space="preserve">lways supervised. </w:t>
            </w:r>
            <w:r w:rsidRPr="7D2C49E5">
              <w:rPr>
                <w:rFonts w:ascii="Calibri" w:hAnsi="Calibri"/>
                <w:sz w:val="20"/>
                <w:szCs w:val="20"/>
              </w:rPr>
              <w:t>Child a</w:t>
            </w:r>
            <w:r w:rsidR="4E55107A" w:rsidRPr="7D2C49E5">
              <w:rPr>
                <w:rFonts w:ascii="Calibri" w:hAnsi="Calibri"/>
                <w:color w:val="000000" w:themeColor="text1"/>
                <w:sz w:val="20"/>
                <w:szCs w:val="20"/>
              </w:rPr>
              <w:t>llow</w:t>
            </w:r>
            <w:r w:rsidRPr="7D2C49E5">
              <w:rPr>
                <w:rFonts w:ascii="Calibri" w:hAnsi="Calibri"/>
                <w:color w:val="000000" w:themeColor="text1"/>
                <w:sz w:val="20"/>
                <w:szCs w:val="20"/>
              </w:rPr>
              <w:t>ed</w:t>
            </w:r>
            <w:r w:rsidR="4E55107A" w:rsidRPr="7D2C49E5">
              <w:rPr>
                <w:rFonts w:ascii="Calibri" w:hAnsi="Calibri"/>
                <w:color w:val="000000" w:themeColor="text1"/>
                <w:sz w:val="20"/>
                <w:szCs w:val="20"/>
              </w:rPr>
              <w:t xml:space="preserve"> out in known safe surroundings with agreed time limits and check if goes beyond set boundaries. </w:t>
            </w:r>
            <w:r w:rsidR="4E55107A" w:rsidRPr="7D2C49E5">
              <w:rPr>
                <w:rFonts w:asciiTheme="minorHAnsi" w:hAnsiTheme="minorHAnsi" w:cstheme="minorBidi"/>
                <w:sz w:val="20"/>
                <w:szCs w:val="20"/>
              </w:rPr>
              <w:t>Parent/care</w:t>
            </w:r>
            <w:r w:rsidRPr="7D2C49E5">
              <w:rPr>
                <w:rFonts w:asciiTheme="minorHAnsi" w:hAnsiTheme="minorHAnsi" w:cstheme="minorBidi"/>
                <w:sz w:val="20"/>
                <w:szCs w:val="20"/>
              </w:rPr>
              <w:t xml:space="preserve">giver </w:t>
            </w:r>
            <w:r w:rsidR="4E55107A" w:rsidRPr="7D2C49E5">
              <w:rPr>
                <w:rFonts w:asciiTheme="minorHAnsi" w:hAnsiTheme="minorHAnsi" w:cstheme="minorBidi"/>
                <w:sz w:val="20"/>
                <w:szCs w:val="20"/>
              </w:rPr>
              <w:t xml:space="preserve">is fully aware of friendship groups and takes appropriate steps to ensure </w:t>
            </w:r>
            <w:r w:rsidRPr="7D2C49E5">
              <w:rPr>
                <w:rFonts w:asciiTheme="minorHAnsi" w:hAnsiTheme="minorHAnsi" w:cstheme="minorBidi"/>
                <w:sz w:val="20"/>
                <w:szCs w:val="20"/>
              </w:rPr>
              <w:t>child’s safety in the community and at groups/events.</w:t>
            </w:r>
            <w:r w:rsidRPr="7D2C49E5">
              <w:rPr>
                <w:rFonts w:ascii="Calibri" w:hAnsi="Calibri"/>
                <w:color w:val="000000" w:themeColor="text1"/>
                <w:sz w:val="20"/>
                <w:szCs w:val="20"/>
              </w:rPr>
              <w:t xml:space="preserve"> </w:t>
            </w:r>
          </w:p>
        </w:tc>
      </w:tr>
      <w:tr w:rsidR="0086427F" w:rsidRPr="0022403C" w14:paraId="1378FE53" w14:textId="77777777" w:rsidTr="00AE287C">
        <w:tc>
          <w:tcPr>
            <w:tcW w:w="1562" w:type="dxa"/>
            <w:vMerge/>
            <w:vAlign w:val="center"/>
          </w:tcPr>
          <w:p w14:paraId="0A62176B" w14:textId="72E05EA3" w:rsidR="0086427F" w:rsidRPr="0022403C" w:rsidRDefault="0086427F" w:rsidP="00D47E07">
            <w:pPr>
              <w:spacing w:before="40" w:after="40"/>
              <w:rPr>
                <w:rFonts w:ascii="Calibri" w:hAnsi="Calibri"/>
                <w:b/>
                <w:sz w:val="20"/>
                <w:szCs w:val="20"/>
              </w:rPr>
            </w:pPr>
          </w:p>
        </w:tc>
        <w:tc>
          <w:tcPr>
            <w:tcW w:w="1417" w:type="dxa"/>
            <w:shd w:val="clear" w:color="auto" w:fill="D6E3BC" w:themeFill="accent3" w:themeFillTint="66"/>
            <w:vAlign w:val="center"/>
          </w:tcPr>
          <w:p w14:paraId="70292C40" w14:textId="7283BD49" w:rsidR="0086427F" w:rsidRPr="0022403C" w:rsidRDefault="001672D3" w:rsidP="00D47E07">
            <w:pPr>
              <w:spacing w:before="40" w:after="40"/>
              <w:rPr>
                <w:rFonts w:ascii="Calibri" w:hAnsi="Calibri"/>
                <w:b/>
                <w:sz w:val="20"/>
                <w:szCs w:val="20"/>
              </w:rPr>
            </w:pPr>
            <w:r>
              <w:rPr>
                <w:rFonts w:ascii="Calibri" w:hAnsi="Calibri"/>
                <w:b/>
                <w:sz w:val="20"/>
                <w:szCs w:val="20"/>
              </w:rPr>
              <w:t>2.</w:t>
            </w:r>
            <w:r w:rsidR="0086427F">
              <w:rPr>
                <w:rFonts w:ascii="Calibri" w:hAnsi="Calibri"/>
                <w:b/>
                <w:sz w:val="20"/>
                <w:szCs w:val="20"/>
              </w:rPr>
              <w:t xml:space="preserve">Many </w:t>
            </w:r>
            <w:r w:rsidR="0086427F" w:rsidRPr="0022403C">
              <w:rPr>
                <w:rFonts w:ascii="Calibri" w:hAnsi="Calibri"/>
                <w:b/>
                <w:sz w:val="20"/>
                <w:szCs w:val="20"/>
              </w:rPr>
              <w:t>Needs Met</w:t>
            </w:r>
          </w:p>
        </w:tc>
        <w:tc>
          <w:tcPr>
            <w:tcW w:w="7118" w:type="dxa"/>
            <w:shd w:val="clear" w:color="auto" w:fill="FFFFFF" w:themeFill="background1"/>
            <w:vAlign w:val="center"/>
          </w:tcPr>
          <w:p w14:paraId="76937EEB" w14:textId="3527D68A" w:rsidR="0086427F" w:rsidRPr="00041425" w:rsidRDefault="209BBBD3" w:rsidP="00D47E07">
            <w:pPr>
              <w:rPr>
                <w:rFonts w:ascii="Calibri" w:hAnsi="Calibri"/>
                <w:sz w:val="20"/>
                <w:szCs w:val="20"/>
              </w:rPr>
            </w:pPr>
            <w:r w:rsidRPr="7D2C49E5">
              <w:rPr>
                <w:rFonts w:ascii="Calibri" w:hAnsi="Calibri"/>
                <w:sz w:val="20"/>
                <w:szCs w:val="20"/>
              </w:rPr>
              <w:t>Younger child</w:t>
            </w:r>
            <w:r w:rsidR="45F98480" w:rsidRPr="7D2C49E5">
              <w:rPr>
                <w:rFonts w:ascii="Calibri" w:hAnsi="Calibri"/>
                <w:sz w:val="20"/>
                <w:szCs w:val="20"/>
              </w:rPr>
              <w:t xml:space="preserve"> </w:t>
            </w:r>
            <w:r w:rsidRPr="7D2C49E5">
              <w:rPr>
                <w:rFonts w:ascii="Calibri" w:hAnsi="Calibri"/>
                <w:sz w:val="20"/>
                <w:szCs w:val="20"/>
              </w:rPr>
              <w:t>mostly supervised Child a</w:t>
            </w:r>
            <w:r w:rsidRPr="7D2C49E5">
              <w:rPr>
                <w:rFonts w:ascii="Calibri" w:hAnsi="Calibri"/>
                <w:color w:val="000000" w:themeColor="text1"/>
                <w:sz w:val="20"/>
                <w:szCs w:val="20"/>
              </w:rPr>
              <w:t xml:space="preserve">llowed out in known safe surroundings with agreed time limits and checks if worried. </w:t>
            </w:r>
            <w:r w:rsidRPr="7D2C49E5">
              <w:rPr>
                <w:rFonts w:asciiTheme="minorHAnsi" w:hAnsiTheme="minorHAnsi" w:cstheme="minorBidi"/>
                <w:sz w:val="20"/>
                <w:szCs w:val="20"/>
              </w:rPr>
              <w:t>Parent/caregiver is generally aware of friendship groups and takes appropriate steps to ensure child’s safety in the community and at groups/events.</w:t>
            </w:r>
          </w:p>
        </w:tc>
      </w:tr>
      <w:tr w:rsidR="0086427F" w:rsidRPr="0022403C" w14:paraId="3D96329A" w14:textId="77777777" w:rsidTr="00AE287C">
        <w:tc>
          <w:tcPr>
            <w:tcW w:w="1562" w:type="dxa"/>
            <w:vMerge/>
            <w:vAlign w:val="center"/>
          </w:tcPr>
          <w:p w14:paraId="23C180DC" w14:textId="249B94C5" w:rsidR="0086427F" w:rsidRPr="0022403C" w:rsidRDefault="0086427F" w:rsidP="00D47E07">
            <w:pPr>
              <w:spacing w:before="40" w:after="40"/>
              <w:rPr>
                <w:rFonts w:ascii="Calibri" w:hAnsi="Calibri"/>
                <w:b/>
                <w:sz w:val="20"/>
                <w:szCs w:val="20"/>
              </w:rPr>
            </w:pPr>
          </w:p>
        </w:tc>
        <w:tc>
          <w:tcPr>
            <w:tcW w:w="1417" w:type="dxa"/>
            <w:shd w:val="clear" w:color="auto" w:fill="FFF2CC"/>
            <w:vAlign w:val="center"/>
          </w:tcPr>
          <w:p w14:paraId="51792F12" w14:textId="2B964C72" w:rsidR="0086427F" w:rsidRPr="0022403C" w:rsidRDefault="001672D3" w:rsidP="00D47E07">
            <w:pPr>
              <w:spacing w:before="40" w:after="40"/>
              <w:rPr>
                <w:rFonts w:ascii="Calibri" w:hAnsi="Calibri"/>
                <w:b/>
                <w:sz w:val="20"/>
                <w:szCs w:val="20"/>
              </w:rPr>
            </w:pPr>
            <w:r>
              <w:rPr>
                <w:rFonts w:ascii="Calibri" w:hAnsi="Calibri"/>
                <w:b/>
                <w:sz w:val="20"/>
                <w:szCs w:val="20"/>
              </w:rPr>
              <w:t>3.</w:t>
            </w:r>
            <w:r w:rsidR="0086427F" w:rsidRPr="0022403C">
              <w:rPr>
                <w:rFonts w:ascii="Calibri" w:hAnsi="Calibri"/>
                <w:b/>
                <w:sz w:val="20"/>
                <w:szCs w:val="20"/>
              </w:rPr>
              <w:t>Some Needs</w:t>
            </w:r>
            <w:r w:rsidR="0086427F">
              <w:rPr>
                <w:rFonts w:ascii="Calibri" w:hAnsi="Calibri"/>
                <w:b/>
                <w:sz w:val="20"/>
                <w:szCs w:val="20"/>
              </w:rPr>
              <w:t xml:space="preserve"> Unmet</w:t>
            </w:r>
          </w:p>
        </w:tc>
        <w:tc>
          <w:tcPr>
            <w:tcW w:w="7118" w:type="dxa"/>
            <w:shd w:val="clear" w:color="auto" w:fill="FFFFFF" w:themeFill="background1"/>
            <w:vAlign w:val="center"/>
          </w:tcPr>
          <w:p w14:paraId="310F9364" w14:textId="441DBC3C" w:rsidR="0086427F" w:rsidRPr="0096632C" w:rsidRDefault="209BBBD3" w:rsidP="00D47E07">
            <w:pPr>
              <w:rPr>
                <w:rFonts w:ascii="Calibri" w:hAnsi="Calibri"/>
                <w:sz w:val="20"/>
                <w:szCs w:val="20"/>
              </w:rPr>
            </w:pPr>
            <w:r w:rsidRPr="7D2C49E5">
              <w:rPr>
                <w:rFonts w:ascii="Calibri" w:hAnsi="Calibri"/>
                <w:sz w:val="20"/>
                <w:szCs w:val="20"/>
              </w:rPr>
              <w:t xml:space="preserve">Younger child sometimes supervised. Parent/caregiver not always aware of child’s whereabouts but </w:t>
            </w:r>
            <w:r w:rsidRPr="7D2C49E5">
              <w:rPr>
                <w:rFonts w:ascii="Calibri" w:hAnsi="Calibri"/>
                <w:color w:val="000000" w:themeColor="text1"/>
                <w:sz w:val="20"/>
                <w:szCs w:val="20"/>
              </w:rPr>
              <w:t xml:space="preserve">check if goes beyond set boundaries. </w:t>
            </w:r>
            <w:r w:rsidRPr="7D2C49E5">
              <w:rPr>
                <w:rFonts w:asciiTheme="minorHAnsi" w:hAnsiTheme="minorHAnsi" w:cstheme="minorBidi"/>
                <w:sz w:val="20"/>
                <w:szCs w:val="20"/>
              </w:rPr>
              <w:t>Parent/caregiver may not be aware of friendship groups or their child’s activities.</w:t>
            </w:r>
          </w:p>
        </w:tc>
      </w:tr>
      <w:tr w:rsidR="0086427F" w:rsidRPr="0022403C" w14:paraId="76E1ECC6" w14:textId="77777777" w:rsidTr="00AE287C">
        <w:tc>
          <w:tcPr>
            <w:tcW w:w="1562" w:type="dxa"/>
            <w:vMerge/>
            <w:vAlign w:val="center"/>
          </w:tcPr>
          <w:p w14:paraId="46201E87" w14:textId="7FA6FF49" w:rsidR="0086427F" w:rsidRPr="0022403C" w:rsidRDefault="0086427F" w:rsidP="00D47E07">
            <w:pPr>
              <w:spacing w:before="40" w:after="40"/>
              <w:rPr>
                <w:rFonts w:ascii="Calibri" w:hAnsi="Calibri"/>
                <w:b/>
                <w:sz w:val="20"/>
                <w:szCs w:val="20"/>
              </w:rPr>
            </w:pPr>
          </w:p>
        </w:tc>
        <w:tc>
          <w:tcPr>
            <w:tcW w:w="1417" w:type="dxa"/>
            <w:shd w:val="clear" w:color="auto" w:fill="F2DBDB" w:themeFill="accent2" w:themeFillTint="33"/>
            <w:vAlign w:val="center"/>
          </w:tcPr>
          <w:p w14:paraId="5940000D" w14:textId="6631F4F2" w:rsidR="0086427F" w:rsidRPr="0022403C" w:rsidRDefault="001672D3" w:rsidP="00D47E07">
            <w:pPr>
              <w:spacing w:before="40" w:after="40"/>
              <w:rPr>
                <w:rFonts w:ascii="Calibri" w:hAnsi="Calibri"/>
                <w:b/>
                <w:sz w:val="20"/>
                <w:szCs w:val="20"/>
              </w:rPr>
            </w:pPr>
            <w:r>
              <w:rPr>
                <w:rFonts w:ascii="Calibri" w:hAnsi="Calibri"/>
                <w:b/>
                <w:sz w:val="20"/>
                <w:szCs w:val="20"/>
              </w:rPr>
              <w:t>4.Many</w:t>
            </w:r>
            <w:r w:rsidR="0086427F" w:rsidRPr="0022403C">
              <w:rPr>
                <w:rFonts w:ascii="Calibri" w:hAnsi="Calibri"/>
                <w:b/>
                <w:sz w:val="20"/>
                <w:szCs w:val="20"/>
              </w:rPr>
              <w:t xml:space="preserve"> Needs Unmet</w:t>
            </w:r>
          </w:p>
        </w:tc>
        <w:tc>
          <w:tcPr>
            <w:tcW w:w="7118" w:type="dxa"/>
            <w:shd w:val="clear" w:color="auto" w:fill="FFFFFF" w:themeFill="background1"/>
            <w:vAlign w:val="center"/>
          </w:tcPr>
          <w:p w14:paraId="074ED8DB" w14:textId="30C71641" w:rsidR="0086427F" w:rsidRPr="0096632C" w:rsidRDefault="13C9508F" w:rsidP="7D2C49E5">
            <w:pPr>
              <w:rPr>
                <w:rFonts w:asciiTheme="minorHAnsi" w:hAnsiTheme="minorHAnsi" w:cstheme="minorBidi"/>
                <w:sz w:val="20"/>
                <w:szCs w:val="20"/>
              </w:rPr>
            </w:pPr>
            <w:r w:rsidRPr="7D2C49E5">
              <w:rPr>
                <w:rFonts w:ascii="Calibri" w:hAnsi="Calibri"/>
                <w:sz w:val="20"/>
                <w:szCs w:val="20"/>
              </w:rPr>
              <w:t>Younger child rarely supervised. Parent/caregiver</w:t>
            </w:r>
            <w:r w:rsidR="3A5DDE29" w:rsidRPr="7D2C49E5">
              <w:rPr>
                <w:rFonts w:ascii="Calibri" w:hAnsi="Calibri"/>
                <w:sz w:val="20"/>
                <w:szCs w:val="20"/>
              </w:rPr>
              <w:t xml:space="preserve"> may </w:t>
            </w:r>
            <w:r w:rsidRPr="7D2C49E5">
              <w:rPr>
                <w:rFonts w:ascii="Calibri" w:hAnsi="Calibri"/>
                <w:sz w:val="20"/>
                <w:szCs w:val="20"/>
              </w:rPr>
              <w:t xml:space="preserve">not always aware of child’s whereabouts but </w:t>
            </w:r>
            <w:r w:rsidRPr="7D2C49E5">
              <w:rPr>
                <w:rFonts w:ascii="Calibri" w:hAnsi="Calibri"/>
                <w:color w:val="000000" w:themeColor="text1"/>
                <w:sz w:val="20"/>
                <w:szCs w:val="20"/>
              </w:rPr>
              <w:t xml:space="preserve">check if goes beyond set boundaries. </w:t>
            </w:r>
            <w:r w:rsidRPr="7D2C49E5">
              <w:rPr>
                <w:rFonts w:asciiTheme="minorHAnsi" w:hAnsiTheme="minorHAnsi" w:cstheme="minorBidi"/>
                <w:sz w:val="20"/>
                <w:szCs w:val="20"/>
              </w:rPr>
              <w:t>Parent/caregiver may not be aware of friendship groups or their child’s activities</w:t>
            </w:r>
            <w:r w:rsidR="3A5DDE29" w:rsidRPr="7D2C49E5">
              <w:rPr>
                <w:rFonts w:asciiTheme="minorHAnsi" w:hAnsiTheme="minorHAnsi" w:cstheme="minorBidi"/>
                <w:sz w:val="20"/>
                <w:szCs w:val="20"/>
              </w:rPr>
              <w:t xml:space="preserve"> and is u</w:t>
            </w:r>
            <w:r w:rsidR="122427CF" w:rsidRPr="7D2C49E5">
              <w:rPr>
                <w:rFonts w:ascii="Calibri" w:hAnsi="Calibri"/>
                <w:color w:val="000000" w:themeColor="text1"/>
                <w:sz w:val="20"/>
                <w:szCs w:val="20"/>
              </w:rPr>
              <w:t>nconcerned about outings.</w:t>
            </w:r>
            <w:r w:rsidR="122427CF" w:rsidRPr="7D2C49E5">
              <w:rPr>
                <w:rFonts w:asciiTheme="minorHAnsi" w:hAnsiTheme="minorHAnsi" w:cstheme="minorBidi"/>
                <w:sz w:val="20"/>
                <w:szCs w:val="20"/>
              </w:rPr>
              <w:t xml:space="preserve"> Allows child to play with much older children who may encourage their child to participate in unlawful or dangerous </w:t>
            </w:r>
            <w:r w:rsidR="0614C480" w:rsidRPr="7D2C49E5">
              <w:rPr>
                <w:rFonts w:asciiTheme="minorHAnsi" w:hAnsiTheme="minorHAnsi" w:cstheme="minorBidi"/>
                <w:sz w:val="20"/>
                <w:szCs w:val="20"/>
              </w:rPr>
              <w:t>acts.</w:t>
            </w:r>
          </w:p>
        </w:tc>
      </w:tr>
      <w:tr w:rsidR="0086427F" w:rsidRPr="0022403C" w14:paraId="69325CDD" w14:textId="77777777" w:rsidTr="00AE287C">
        <w:tc>
          <w:tcPr>
            <w:tcW w:w="1562" w:type="dxa"/>
            <w:vMerge/>
            <w:vAlign w:val="center"/>
          </w:tcPr>
          <w:p w14:paraId="54455001" w14:textId="449C9CCA" w:rsidR="0086427F" w:rsidRPr="0022403C" w:rsidRDefault="0086427F" w:rsidP="00D47E07">
            <w:pPr>
              <w:spacing w:before="40" w:after="40"/>
              <w:rPr>
                <w:rFonts w:ascii="Calibri" w:hAnsi="Calibri"/>
                <w:b/>
                <w:sz w:val="20"/>
                <w:szCs w:val="20"/>
              </w:rPr>
            </w:pPr>
          </w:p>
        </w:tc>
        <w:tc>
          <w:tcPr>
            <w:tcW w:w="1417" w:type="dxa"/>
            <w:shd w:val="clear" w:color="auto" w:fill="FF5050"/>
            <w:vAlign w:val="center"/>
          </w:tcPr>
          <w:p w14:paraId="021B1BBF" w14:textId="44B010D4" w:rsidR="0086427F" w:rsidRPr="0022403C" w:rsidRDefault="001672D3" w:rsidP="00D47E07">
            <w:pPr>
              <w:spacing w:before="40" w:after="40"/>
              <w:rPr>
                <w:rFonts w:ascii="Calibri" w:hAnsi="Calibri"/>
                <w:b/>
                <w:sz w:val="20"/>
                <w:szCs w:val="20"/>
              </w:rPr>
            </w:pPr>
            <w:r>
              <w:rPr>
                <w:rFonts w:ascii="Calibri" w:hAnsi="Calibri"/>
                <w:b/>
                <w:sz w:val="20"/>
                <w:szCs w:val="20"/>
              </w:rPr>
              <w:t>5.</w:t>
            </w:r>
            <w:r w:rsidR="0086427F">
              <w:rPr>
                <w:rFonts w:ascii="Calibri" w:hAnsi="Calibri"/>
                <w:b/>
                <w:sz w:val="20"/>
                <w:szCs w:val="20"/>
              </w:rPr>
              <w:t>All</w:t>
            </w:r>
            <w:r w:rsidR="0086427F" w:rsidRPr="0022403C">
              <w:rPr>
                <w:rFonts w:ascii="Calibri" w:hAnsi="Calibri"/>
                <w:b/>
                <w:sz w:val="20"/>
                <w:szCs w:val="20"/>
              </w:rPr>
              <w:t xml:space="preserve"> Needs Unmet</w:t>
            </w:r>
          </w:p>
        </w:tc>
        <w:tc>
          <w:tcPr>
            <w:tcW w:w="7118" w:type="dxa"/>
            <w:shd w:val="clear" w:color="auto" w:fill="FFFFFF" w:themeFill="background1"/>
            <w:vAlign w:val="center"/>
          </w:tcPr>
          <w:p w14:paraId="650418A5" w14:textId="1E349C70" w:rsidR="0086427F" w:rsidRPr="0096632C" w:rsidRDefault="3A5DDE29" w:rsidP="7D2C49E5">
            <w:pPr>
              <w:rPr>
                <w:rFonts w:asciiTheme="minorHAnsi" w:hAnsiTheme="minorHAnsi" w:cstheme="minorBidi"/>
                <w:sz w:val="20"/>
                <w:szCs w:val="20"/>
              </w:rPr>
            </w:pPr>
            <w:r w:rsidRPr="7D2C49E5">
              <w:rPr>
                <w:rFonts w:ascii="Calibri" w:hAnsi="Calibri"/>
                <w:sz w:val="20"/>
                <w:szCs w:val="20"/>
              </w:rPr>
              <w:t>Younger c</w:t>
            </w:r>
            <w:r w:rsidR="024DBFCD" w:rsidRPr="7D2C49E5">
              <w:rPr>
                <w:rFonts w:ascii="Calibri" w:hAnsi="Calibri"/>
                <w:sz w:val="20"/>
                <w:szCs w:val="20"/>
              </w:rPr>
              <w:t xml:space="preserve">hild is </w:t>
            </w:r>
            <w:r w:rsidRPr="7D2C49E5">
              <w:rPr>
                <w:rFonts w:ascii="Calibri" w:hAnsi="Calibri"/>
                <w:sz w:val="20"/>
                <w:szCs w:val="20"/>
              </w:rPr>
              <w:t xml:space="preserve">seldom supervised and </w:t>
            </w:r>
            <w:r w:rsidR="024DBFCD" w:rsidRPr="7D2C49E5">
              <w:rPr>
                <w:rFonts w:ascii="Calibri" w:hAnsi="Calibri"/>
                <w:sz w:val="20"/>
                <w:szCs w:val="20"/>
              </w:rPr>
              <w:t xml:space="preserve">never secured in the pushchair or pram </w:t>
            </w:r>
            <w:r w:rsidRPr="7D2C49E5">
              <w:rPr>
                <w:rFonts w:ascii="Calibri" w:hAnsi="Calibri"/>
                <w:sz w:val="20"/>
                <w:szCs w:val="20"/>
              </w:rPr>
              <w:t xml:space="preserve">and </w:t>
            </w:r>
            <w:r w:rsidR="024DBFCD" w:rsidRPr="7D2C49E5">
              <w:rPr>
                <w:rFonts w:ascii="Calibri" w:hAnsi="Calibri"/>
                <w:sz w:val="20"/>
                <w:szCs w:val="20"/>
              </w:rPr>
              <w:t xml:space="preserve">walks at </w:t>
            </w:r>
            <w:r w:rsidR="7A9F3C1D" w:rsidRPr="7D2C49E5">
              <w:rPr>
                <w:rFonts w:ascii="Calibri" w:hAnsi="Calibri"/>
                <w:sz w:val="20"/>
                <w:szCs w:val="20"/>
              </w:rPr>
              <w:t>adults'</w:t>
            </w:r>
            <w:r w:rsidR="024DBFCD" w:rsidRPr="7D2C49E5">
              <w:rPr>
                <w:rFonts w:ascii="Calibri" w:hAnsi="Calibri"/>
                <w:sz w:val="20"/>
                <w:szCs w:val="20"/>
              </w:rPr>
              <w:t xml:space="preserve"> pace</w:t>
            </w:r>
            <w:r w:rsidRPr="7D2C49E5">
              <w:rPr>
                <w:rFonts w:ascii="Calibri" w:hAnsi="Calibri"/>
                <w:sz w:val="20"/>
                <w:szCs w:val="20"/>
              </w:rPr>
              <w:t>, not holding hands</w:t>
            </w:r>
            <w:r w:rsidR="024DBFCD" w:rsidRPr="7D2C49E5">
              <w:rPr>
                <w:rFonts w:ascii="Calibri" w:hAnsi="Calibri"/>
                <w:sz w:val="20"/>
                <w:szCs w:val="20"/>
              </w:rPr>
              <w:t xml:space="preserve">. </w:t>
            </w:r>
            <w:r w:rsidRPr="7D2C49E5">
              <w:rPr>
                <w:rFonts w:ascii="Calibri" w:hAnsi="Calibri"/>
                <w:sz w:val="20"/>
                <w:szCs w:val="20"/>
              </w:rPr>
              <w:t>Parent/caregiver is not always aware of child’s whereabouts or</w:t>
            </w:r>
            <w:r w:rsidRPr="7D2C49E5">
              <w:rPr>
                <w:rFonts w:asciiTheme="minorHAnsi" w:hAnsiTheme="minorHAnsi" w:cstheme="minorBidi"/>
                <w:sz w:val="20"/>
                <w:szCs w:val="20"/>
              </w:rPr>
              <w:t xml:space="preserve"> friendship groups, who they are with or their child’s activities. There are no boundaries or checks if child does not return home on time.</w:t>
            </w:r>
            <w:r>
              <w:t xml:space="preserve"> </w:t>
            </w:r>
          </w:p>
        </w:tc>
      </w:tr>
      <w:tr w:rsidR="00D47E07" w:rsidRPr="00950D06" w14:paraId="3CA57C46" w14:textId="77777777" w:rsidTr="00AE287C">
        <w:tc>
          <w:tcPr>
            <w:tcW w:w="10097" w:type="dxa"/>
            <w:gridSpan w:val="3"/>
            <w:shd w:val="clear" w:color="auto" w:fill="000000" w:themeFill="text1"/>
          </w:tcPr>
          <w:p w14:paraId="4C2182D8" w14:textId="2F3AA3AD" w:rsidR="00D47E07" w:rsidRPr="00950D06" w:rsidRDefault="00D47E07" w:rsidP="00D47E07">
            <w:pPr>
              <w:rPr>
                <w:rFonts w:ascii="Calibri" w:hAnsi="Calibri"/>
                <w:sz w:val="4"/>
                <w:szCs w:val="4"/>
              </w:rPr>
            </w:pPr>
          </w:p>
        </w:tc>
      </w:tr>
      <w:tr w:rsidR="004F7CB6" w:rsidRPr="00950D06" w14:paraId="4D32D8A6" w14:textId="77777777" w:rsidTr="00AE287C">
        <w:tc>
          <w:tcPr>
            <w:tcW w:w="10097" w:type="dxa"/>
            <w:gridSpan w:val="3"/>
            <w:shd w:val="clear" w:color="auto" w:fill="000000" w:themeFill="text1"/>
          </w:tcPr>
          <w:p w14:paraId="360732C1" w14:textId="77777777" w:rsidR="004F7CB6" w:rsidRPr="00950D06" w:rsidRDefault="004F7CB6" w:rsidP="004F7CB6">
            <w:pPr>
              <w:rPr>
                <w:rFonts w:ascii="Calibri" w:hAnsi="Calibri"/>
                <w:sz w:val="4"/>
                <w:szCs w:val="4"/>
              </w:rPr>
            </w:pPr>
          </w:p>
        </w:tc>
      </w:tr>
      <w:tr w:rsidR="009A0D70" w:rsidRPr="0022403C" w14:paraId="522772DB" w14:textId="77777777" w:rsidTr="00AE287C">
        <w:tc>
          <w:tcPr>
            <w:tcW w:w="1562" w:type="dxa"/>
            <w:vMerge w:val="restart"/>
            <w:shd w:val="clear" w:color="auto" w:fill="D9D9D9" w:themeFill="background1" w:themeFillShade="D9"/>
            <w:vAlign w:val="center"/>
          </w:tcPr>
          <w:p w14:paraId="7C78C086" w14:textId="15A50CFF" w:rsidR="005A521A" w:rsidRPr="005A521A" w:rsidRDefault="00260983" w:rsidP="00955A62">
            <w:pPr>
              <w:spacing w:before="40" w:after="40"/>
              <w:rPr>
                <w:rFonts w:ascii="Calibri" w:hAnsi="Calibri"/>
                <w:b/>
                <w:szCs w:val="28"/>
              </w:rPr>
            </w:pPr>
            <w:r>
              <w:rPr>
                <w:rFonts w:ascii="Calibri" w:hAnsi="Calibri"/>
                <w:b/>
                <w:szCs w:val="28"/>
              </w:rPr>
              <w:t>d</w:t>
            </w:r>
            <w:r w:rsidR="005A521A" w:rsidRPr="005A521A">
              <w:rPr>
                <w:rFonts w:ascii="Calibri" w:hAnsi="Calibri"/>
                <w:b/>
                <w:szCs w:val="28"/>
              </w:rPr>
              <w:t>)</w:t>
            </w:r>
          </w:p>
          <w:p w14:paraId="78708E3D" w14:textId="6F75E2EB" w:rsidR="009A0D70" w:rsidRPr="005A521A" w:rsidRDefault="00260983" w:rsidP="00955A62">
            <w:pPr>
              <w:spacing w:before="40" w:after="40"/>
              <w:rPr>
                <w:rFonts w:ascii="Calibri" w:hAnsi="Calibri"/>
                <w:b/>
                <w:sz w:val="18"/>
                <w:szCs w:val="20"/>
              </w:rPr>
            </w:pPr>
            <w:r>
              <w:rPr>
                <w:rFonts w:ascii="Calibri" w:hAnsi="Calibri"/>
                <w:b/>
                <w:szCs w:val="28"/>
              </w:rPr>
              <w:t>Safety in the Care of Others</w:t>
            </w:r>
          </w:p>
          <w:p w14:paraId="110DA34A" w14:textId="77777777" w:rsidR="009A0D70" w:rsidRPr="0022403C" w:rsidRDefault="009A0D70" w:rsidP="00955A62">
            <w:pPr>
              <w:spacing w:before="40" w:after="40"/>
              <w:rPr>
                <w:rFonts w:ascii="Calibri" w:hAnsi="Calibri"/>
                <w:b/>
                <w:sz w:val="20"/>
                <w:szCs w:val="20"/>
              </w:rPr>
            </w:pPr>
          </w:p>
        </w:tc>
        <w:tc>
          <w:tcPr>
            <w:tcW w:w="1417" w:type="dxa"/>
            <w:shd w:val="clear" w:color="auto" w:fill="00B050"/>
            <w:vAlign w:val="center"/>
          </w:tcPr>
          <w:p w14:paraId="533DFB5D" w14:textId="23F250B8" w:rsidR="009A0D70" w:rsidRPr="0022403C" w:rsidRDefault="001672D3" w:rsidP="00955A62">
            <w:pPr>
              <w:spacing w:before="40" w:after="40"/>
              <w:rPr>
                <w:rFonts w:ascii="Calibri" w:hAnsi="Calibri"/>
                <w:b/>
                <w:sz w:val="20"/>
                <w:szCs w:val="20"/>
              </w:rPr>
            </w:pPr>
            <w:r>
              <w:rPr>
                <w:rFonts w:ascii="Calibri" w:hAnsi="Calibri"/>
                <w:b/>
                <w:sz w:val="20"/>
                <w:szCs w:val="20"/>
              </w:rPr>
              <w:t>1.</w:t>
            </w:r>
            <w:r w:rsidR="009A0D70" w:rsidRPr="0022403C">
              <w:rPr>
                <w:rFonts w:ascii="Calibri" w:hAnsi="Calibri"/>
                <w:b/>
                <w:sz w:val="20"/>
                <w:szCs w:val="20"/>
              </w:rPr>
              <w:t>All Needs Met</w:t>
            </w:r>
          </w:p>
        </w:tc>
        <w:tc>
          <w:tcPr>
            <w:tcW w:w="7118" w:type="dxa"/>
            <w:shd w:val="clear" w:color="auto" w:fill="FFFFFF" w:themeFill="background1"/>
            <w:vAlign w:val="center"/>
          </w:tcPr>
          <w:p w14:paraId="0BE10271" w14:textId="68D6B5F7" w:rsidR="009A0D70" w:rsidRPr="0096632C" w:rsidRDefault="009A0D70" w:rsidP="00955A62">
            <w:pPr>
              <w:rPr>
                <w:rFonts w:ascii="Calibri" w:hAnsi="Calibri"/>
              </w:rPr>
            </w:pPr>
            <w:r>
              <w:rPr>
                <w:rFonts w:ascii="Calibri" w:hAnsi="Calibri"/>
                <w:sz w:val="20"/>
                <w:szCs w:val="20"/>
              </w:rPr>
              <w:t xml:space="preserve">A </w:t>
            </w:r>
            <w:r w:rsidR="00506680">
              <w:rPr>
                <w:rFonts w:ascii="Calibri" w:hAnsi="Calibri"/>
                <w:sz w:val="20"/>
                <w:szCs w:val="20"/>
              </w:rPr>
              <w:t>child</w:t>
            </w:r>
            <w:r w:rsidRPr="0096632C">
              <w:rPr>
                <w:rFonts w:ascii="Calibri" w:hAnsi="Calibri"/>
                <w:sz w:val="20"/>
                <w:szCs w:val="20"/>
              </w:rPr>
              <w:t xml:space="preserve"> is left in care of a competent and safe adult</w:t>
            </w:r>
            <w:r>
              <w:rPr>
                <w:rFonts w:ascii="Calibri" w:hAnsi="Calibri"/>
                <w:sz w:val="20"/>
                <w:szCs w:val="20"/>
              </w:rPr>
              <w:t xml:space="preserve"> who is known to the </w:t>
            </w:r>
            <w:r w:rsidR="00846046">
              <w:rPr>
                <w:rFonts w:ascii="Calibri" w:hAnsi="Calibri"/>
                <w:sz w:val="20"/>
                <w:szCs w:val="20"/>
              </w:rPr>
              <w:t>child/</w:t>
            </w:r>
            <w:r>
              <w:rPr>
                <w:rFonts w:ascii="Calibri" w:hAnsi="Calibri"/>
                <w:sz w:val="20"/>
                <w:szCs w:val="20"/>
              </w:rPr>
              <w:t>family</w:t>
            </w:r>
            <w:r w:rsidR="00506680">
              <w:rPr>
                <w:rFonts w:ascii="Calibri" w:hAnsi="Calibri"/>
                <w:sz w:val="20"/>
                <w:szCs w:val="20"/>
              </w:rPr>
              <w:t xml:space="preserve"> and ch</w:t>
            </w:r>
            <w:r>
              <w:rPr>
                <w:rFonts w:ascii="Calibri" w:hAnsi="Calibri"/>
                <w:sz w:val="20"/>
                <w:szCs w:val="20"/>
              </w:rPr>
              <w:t>ecks have been undertaken to ensure that the</w:t>
            </w:r>
            <w:r w:rsidR="00506680">
              <w:rPr>
                <w:rFonts w:ascii="Calibri" w:hAnsi="Calibri"/>
                <w:sz w:val="20"/>
                <w:szCs w:val="20"/>
              </w:rPr>
              <w:t>y are</w:t>
            </w:r>
            <w:r>
              <w:rPr>
                <w:rFonts w:ascii="Calibri" w:hAnsi="Calibri"/>
                <w:sz w:val="20"/>
                <w:szCs w:val="20"/>
              </w:rPr>
              <w:t xml:space="preserve"> safe. </w:t>
            </w:r>
            <w:r w:rsidR="00846046">
              <w:rPr>
                <w:rFonts w:ascii="Calibri" w:hAnsi="Calibri"/>
                <w:sz w:val="20"/>
                <w:szCs w:val="20"/>
              </w:rPr>
              <w:t>The child</w:t>
            </w:r>
            <w:r>
              <w:rPr>
                <w:rFonts w:ascii="Calibri" w:hAnsi="Calibri"/>
                <w:sz w:val="20"/>
                <w:szCs w:val="20"/>
              </w:rPr>
              <w:t xml:space="preserve"> is never left alone for inappropriate lengths of time</w:t>
            </w:r>
            <w:r w:rsidR="00846046">
              <w:rPr>
                <w:rFonts w:ascii="Calibri" w:hAnsi="Calibri"/>
                <w:sz w:val="20"/>
                <w:szCs w:val="20"/>
              </w:rPr>
              <w:t xml:space="preserve"> and c</w:t>
            </w:r>
            <w:r>
              <w:rPr>
                <w:rFonts w:ascii="Calibri" w:hAnsi="Calibri"/>
                <w:sz w:val="20"/>
                <w:szCs w:val="20"/>
              </w:rPr>
              <w:t>ontact numbers are left with the competent adult with an expected time of return.</w:t>
            </w:r>
            <w:r w:rsidR="00260983">
              <w:rPr>
                <w:rFonts w:ascii="Calibri" w:hAnsi="Calibri"/>
                <w:sz w:val="20"/>
                <w:szCs w:val="20"/>
              </w:rPr>
              <w:t xml:space="preserve"> </w:t>
            </w:r>
          </w:p>
        </w:tc>
      </w:tr>
      <w:tr w:rsidR="009A0D70" w:rsidRPr="0022403C" w14:paraId="3C4BDDE0" w14:textId="77777777" w:rsidTr="00AE287C">
        <w:tc>
          <w:tcPr>
            <w:tcW w:w="1562" w:type="dxa"/>
            <w:vMerge/>
            <w:vAlign w:val="center"/>
          </w:tcPr>
          <w:p w14:paraId="4E6E122D" w14:textId="77777777" w:rsidR="009A0D70" w:rsidRPr="0022403C" w:rsidRDefault="009A0D70" w:rsidP="00955A62">
            <w:pPr>
              <w:spacing w:before="40" w:after="40"/>
              <w:rPr>
                <w:rFonts w:ascii="Calibri" w:hAnsi="Calibri"/>
                <w:b/>
                <w:sz w:val="20"/>
                <w:szCs w:val="20"/>
              </w:rPr>
            </w:pPr>
          </w:p>
        </w:tc>
        <w:tc>
          <w:tcPr>
            <w:tcW w:w="1417" w:type="dxa"/>
            <w:shd w:val="clear" w:color="auto" w:fill="D6E3BC" w:themeFill="accent3" w:themeFillTint="66"/>
            <w:vAlign w:val="center"/>
          </w:tcPr>
          <w:p w14:paraId="6FBC2149" w14:textId="461B23A9" w:rsidR="009A0D70" w:rsidRPr="0022403C" w:rsidRDefault="001672D3" w:rsidP="00955A62">
            <w:pPr>
              <w:spacing w:before="40" w:after="40"/>
              <w:rPr>
                <w:rFonts w:ascii="Calibri" w:hAnsi="Calibri"/>
                <w:b/>
                <w:sz w:val="20"/>
                <w:szCs w:val="20"/>
              </w:rPr>
            </w:pPr>
            <w:r>
              <w:rPr>
                <w:rFonts w:ascii="Calibri" w:hAnsi="Calibri"/>
                <w:b/>
                <w:sz w:val="20"/>
                <w:szCs w:val="20"/>
              </w:rPr>
              <w:t>2.</w:t>
            </w:r>
            <w:r w:rsidR="009A0D70">
              <w:rPr>
                <w:rFonts w:ascii="Calibri" w:hAnsi="Calibri"/>
                <w:b/>
                <w:sz w:val="20"/>
                <w:szCs w:val="20"/>
              </w:rPr>
              <w:t xml:space="preserve">Many </w:t>
            </w:r>
            <w:r w:rsidR="009A0D70" w:rsidRPr="0022403C">
              <w:rPr>
                <w:rFonts w:ascii="Calibri" w:hAnsi="Calibri"/>
                <w:b/>
                <w:sz w:val="20"/>
                <w:szCs w:val="20"/>
              </w:rPr>
              <w:t>Needs Met</w:t>
            </w:r>
          </w:p>
        </w:tc>
        <w:tc>
          <w:tcPr>
            <w:tcW w:w="7118" w:type="dxa"/>
            <w:shd w:val="clear" w:color="auto" w:fill="FFFFFF" w:themeFill="background1"/>
            <w:vAlign w:val="center"/>
          </w:tcPr>
          <w:p w14:paraId="1F55DEAA" w14:textId="2FA65E90" w:rsidR="009A0D70" w:rsidRPr="00BE717B" w:rsidRDefault="00846046" w:rsidP="00955A62">
            <w:pPr>
              <w:rPr>
                <w:rFonts w:ascii="Calibri" w:hAnsi="Calibri"/>
                <w:sz w:val="20"/>
                <w:szCs w:val="20"/>
              </w:rPr>
            </w:pPr>
            <w:r>
              <w:rPr>
                <w:rFonts w:ascii="Calibri" w:hAnsi="Calibri"/>
                <w:sz w:val="20"/>
                <w:szCs w:val="20"/>
              </w:rPr>
              <w:t>A child</w:t>
            </w:r>
            <w:r w:rsidRPr="0096632C">
              <w:rPr>
                <w:rFonts w:ascii="Calibri" w:hAnsi="Calibri"/>
                <w:sz w:val="20"/>
                <w:szCs w:val="20"/>
              </w:rPr>
              <w:t xml:space="preserve"> is </w:t>
            </w:r>
            <w:r>
              <w:rPr>
                <w:rFonts w:ascii="Calibri" w:hAnsi="Calibri"/>
                <w:sz w:val="20"/>
                <w:szCs w:val="20"/>
              </w:rPr>
              <w:t xml:space="preserve">usually </w:t>
            </w:r>
            <w:r w:rsidRPr="0096632C">
              <w:rPr>
                <w:rFonts w:ascii="Calibri" w:hAnsi="Calibri"/>
                <w:sz w:val="20"/>
                <w:szCs w:val="20"/>
              </w:rPr>
              <w:t>left in care of a competent and safe adult</w:t>
            </w:r>
            <w:r>
              <w:rPr>
                <w:rFonts w:ascii="Calibri" w:hAnsi="Calibri"/>
                <w:sz w:val="20"/>
                <w:szCs w:val="20"/>
              </w:rPr>
              <w:t xml:space="preserve"> who is known to the child/family and checks have been undertaken. The child is rarely left for inappropriate lengths of time and contact numbers are left with the competent adult with an expected time of return.</w:t>
            </w:r>
          </w:p>
        </w:tc>
      </w:tr>
      <w:tr w:rsidR="009A0D70" w:rsidRPr="0022403C" w14:paraId="2EF05D15" w14:textId="77777777" w:rsidTr="00AE287C">
        <w:tc>
          <w:tcPr>
            <w:tcW w:w="1562" w:type="dxa"/>
            <w:vMerge/>
            <w:vAlign w:val="center"/>
          </w:tcPr>
          <w:p w14:paraId="458BA41B" w14:textId="77777777" w:rsidR="009A0D70" w:rsidRPr="0022403C" w:rsidRDefault="009A0D70" w:rsidP="00955A62">
            <w:pPr>
              <w:spacing w:before="40" w:after="40"/>
              <w:rPr>
                <w:rFonts w:ascii="Calibri" w:hAnsi="Calibri"/>
                <w:b/>
                <w:sz w:val="20"/>
                <w:szCs w:val="20"/>
              </w:rPr>
            </w:pPr>
          </w:p>
        </w:tc>
        <w:tc>
          <w:tcPr>
            <w:tcW w:w="1417" w:type="dxa"/>
            <w:shd w:val="clear" w:color="auto" w:fill="FFF2CC"/>
            <w:vAlign w:val="center"/>
          </w:tcPr>
          <w:p w14:paraId="19236F76" w14:textId="55824F8D" w:rsidR="009A0D70" w:rsidRPr="0022403C" w:rsidRDefault="001672D3" w:rsidP="00955A62">
            <w:pPr>
              <w:spacing w:before="40" w:after="40"/>
              <w:rPr>
                <w:rFonts w:ascii="Calibri" w:hAnsi="Calibri"/>
                <w:b/>
                <w:sz w:val="20"/>
                <w:szCs w:val="20"/>
              </w:rPr>
            </w:pPr>
            <w:r>
              <w:rPr>
                <w:rFonts w:ascii="Calibri" w:hAnsi="Calibri"/>
                <w:b/>
                <w:sz w:val="20"/>
                <w:szCs w:val="20"/>
              </w:rPr>
              <w:t>3.</w:t>
            </w:r>
            <w:r w:rsidR="009A0D70" w:rsidRPr="0022403C">
              <w:rPr>
                <w:rFonts w:ascii="Calibri" w:hAnsi="Calibri"/>
                <w:b/>
                <w:sz w:val="20"/>
                <w:szCs w:val="20"/>
              </w:rPr>
              <w:t>Some Needs</w:t>
            </w:r>
            <w:r w:rsidR="009A0D70">
              <w:rPr>
                <w:rFonts w:ascii="Calibri" w:hAnsi="Calibri"/>
                <w:b/>
                <w:sz w:val="20"/>
                <w:szCs w:val="20"/>
              </w:rPr>
              <w:t xml:space="preserve"> Unmet</w:t>
            </w:r>
          </w:p>
        </w:tc>
        <w:tc>
          <w:tcPr>
            <w:tcW w:w="7118" w:type="dxa"/>
            <w:shd w:val="clear" w:color="auto" w:fill="FFFFFF" w:themeFill="background1"/>
            <w:vAlign w:val="center"/>
          </w:tcPr>
          <w:p w14:paraId="7F77B890" w14:textId="21C58018" w:rsidR="009A0D70" w:rsidRPr="00846046" w:rsidRDefault="00846046" w:rsidP="00955A62">
            <w:pPr>
              <w:rPr>
                <w:rFonts w:ascii="Calibri" w:hAnsi="Calibri"/>
                <w:sz w:val="20"/>
                <w:szCs w:val="20"/>
              </w:rPr>
            </w:pPr>
            <w:r>
              <w:rPr>
                <w:rFonts w:ascii="Calibri" w:hAnsi="Calibri"/>
                <w:sz w:val="20"/>
                <w:szCs w:val="20"/>
              </w:rPr>
              <w:t>A child</w:t>
            </w:r>
            <w:r w:rsidRPr="0096632C">
              <w:rPr>
                <w:rFonts w:ascii="Calibri" w:hAnsi="Calibri"/>
                <w:sz w:val="20"/>
                <w:szCs w:val="20"/>
              </w:rPr>
              <w:t xml:space="preserve"> is </w:t>
            </w:r>
            <w:r>
              <w:rPr>
                <w:rFonts w:ascii="Calibri" w:hAnsi="Calibri"/>
                <w:sz w:val="20"/>
                <w:szCs w:val="20"/>
              </w:rPr>
              <w:t xml:space="preserve">not always </w:t>
            </w:r>
            <w:r w:rsidRPr="0096632C">
              <w:rPr>
                <w:rFonts w:ascii="Calibri" w:hAnsi="Calibri"/>
                <w:sz w:val="20"/>
                <w:szCs w:val="20"/>
              </w:rPr>
              <w:t>left in care of a competent and safe adult</w:t>
            </w:r>
            <w:r>
              <w:rPr>
                <w:rFonts w:ascii="Calibri" w:hAnsi="Calibri"/>
                <w:sz w:val="20"/>
                <w:szCs w:val="20"/>
              </w:rPr>
              <w:t xml:space="preserve"> who is known to the child/family and checks not always undertaken. The child may be left for inappropriate lengths of time, the parent/caregiver may not be clear about their return or leave and contact numbers are left with the competent adult with an expected time of return.</w:t>
            </w:r>
          </w:p>
        </w:tc>
      </w:tr>
      <w:tr w:rsidR="009A0D70" w:rsidRPr="0022403C" w14:paraId="0EA504BB" w14:textId="77777777" w:rsidTr="00AE287C">
        <w:tc>
          <w:tcPr>
            <w:tcW w:w="1562" w:type="dxa"/>
            <w:vMerge/>
            <w:vAlign w:val="center"/>
          </w:tcPr>
          <w:p w14:paraId="562FB057" w14:textId="77777777" w:rsidR="009A0D70" w:rsidRPr="0022403C" w:rsidRDefault="009A0D70" w:rsidP="00955A62">
            <w:pPr>
              <w:spacing w:before="40" w:after="40"/>
              <w:rPr>
                <w:rFonts w:ascii="Calibri" w:hAnsi="Calibri"/>
                <w:b/>
                <w:sz w:val="20"/>
                <w:szCs w:val="20"/>
              </w:rPr>
            </w:pPr>
          </w:p>
        </w:tc>
        <w:tc>
          <w:tcPr>
            <w:tcW w:w="1417" w:type="dxa"/>
            <w:shd w:val="clear" w:color="auto" w:fill="F2DBDB" w:themeFill="accent2" w:themeFillTint="33"/>
            <w:vAlign w:val="center"/>
          </w:tcPr>
          <w:p w14:paraId="7E8CDEE8" w14:textId="758B5E4C" w:rsidR="009A0D70" w:rsidRPr="0022403C" w:rsidRDefault="001672D3" w:rsidP="00955A62">
            <w:pPr>
              <w:spacing w:before="40" w:after="40"/>
              <w:rPr>
                <w:rFonts w:ascii="Calibri" w:hAnsi="Calibri"/>
                <w:b/>
                <w:sz w:val="20"/>
                <w:szCs w:val="20"/>
              </w:rPr>
            </w:pPr>
            <w:r>
              <w:rPr>
                <w:rFonts w:ascii="Calibri" w:hAnsi="Calibri"/>
                <w:b/>
                <w:sz w:val="20"/>
                <w:szCs w:val="20"/>
              </w:rPr>
              <w:t>4.Many</w:t>
            </w:r>
            <w:r w:rsidR="009A0D70" w:rsidRPr="0022403C">
              <w:rPr>
                <w:rFonts w:ascii="Calibri" w:hAnsi="Calibri"/>
                <w:b/>
                <w:sz w:val="20"/>
                <w:szCs w:val="20"/>
              </w:rPr>
              <w:t xml:space="preserve"> Needs Unmet</w:t>
            </w:r>
          </w:p>
        </w:tc>
        <w:tc>
          <w:tcPr>
            <w:tcW w:w="7118" w:type="dxa"/>
            <w:shd w:val="clear" w:color="auto" w:fill="FFFFFF" w:themeFill="background1"/>
            <w:vAlign w:val="center"/>
          </w:tcPr>
          <w:p w14:paraId="7D505A4C" w14:textId="58A14899" w:rsidR="009A0D70" w:rsidRPr="00BE717B" w:rsidRDefault="00846046" w:rsidP="005B0F19">
            <w:pPr>
              <w:rPr>
                <w:rFonts w:ascii="Calibri" w:hAnsi="Calibri"/>
                <w:b/>
                <w:color w:val="FF0000"/>
                <w:sz w:val="20"/>
                <w:szCs w:val="20"/>
              </w:rPr>
            </w:pPr>
            <w:r>
              <w:rPr>
                <w:rFonts w:ascii="Calibri" w:hAnsi="Calibri"/>
                <w:sz w:val="20"/>
                <w:szCs w:val="20"/>
              </w:rPr>
              <w:t>A child</w:t>
            </w:r>
            <w:r w:rsidRPr="0096632C">
              <w:rPr>
                <w:rFonts w:ascii="Calibri" w:hAnsi="Calibri"/>
                <w:sz w:val="20"/>
                <w:szCs w:val="20"/>
              </w:rPr>
              <w:t xml:space="preserve"> is </w:t>
            </w:r>
            <w:r>
              <w:rPr>
                <w:rFonts w:ascii="Calibri" w:hAnsi="Calibri"/>
                <w:sz w:val="20"/>
                <w:szCs w:val="20"/>
              </w:rPr>
              <w:t xml:space="preserve">regularly </w:t>
            </w:r>
            <w:r w:rsidRPr="0096632C">
              <w:rPr>
                <w:rFonts w:ascii="Calibri" w:hAnsi="Calibri"/>
                <w:sz w:val="20"/>
                <w:szCs w:val="20"/>
              </w:rPr>
              <w:t>left in care of a</w:t>
            </w:r>
            <w:r>
              <w:rPr>
                <w:rFonts w:ascii="Calibri" w:hAnsi="Calibri"/>
                <w:sz w:val="20"/>
                <w:szCs w:val="20"/>
              </w:rPr>
              <w:t>n</w:t>
            </w:r>
            <w:r w:rsidRPr="0096632C">
              <w:rPr>
                <w:rFonts w:ascii="Calibri" w:hAnsi="Calibri"/>
                <w:sz w:val="20"/>
                <w:szCs w:val="20"/>
              </w:rPr>
              <w:t xml:space="preserve"> adult</w:t>
            </w:r>
            <w:r>
              <w:rPr>
                <w:rFonts w:ascii="Calibri" w:hAnsi="Calibri"/>
                <w:sz w:val="20"/>
                <w:szCs w:val="20"/>
              </w:rPr>
              <w:t xml:space="preserve"> or young person who is not appropriate</w:t>
            </w:r>
            <w:r w:rsidR="005B0F19">
              <w:rPr>
                <w:rFonts w:ascii="Calibri" w:hAnsi="Calibri"/>
                <w:sz w:val="20"/>
                <w:szCs w:val="20"/>
              </w:rPr>
              <w:t>, without checks,</w:t>
            </w:r>
            <w:r>
              <w:rPr>
                <w:rFonts w:ascii="Calibri" w:hAnsi="Calibri"/>
                <w:sz w:val="20"/>
                <w:szCs w:val="20"/>
              </w:rPr>
              <w:t xml:space="preserve"> and there are concerns about their safety. The child may be left for inappropriate lengths of time, the parent/caregiver may not be clear about their return or leave and contact numbers</w:t>
            </w:r>
            <w:r w:rsidR="005B0F19">
              <w:rPr>
                <w:rFonts w:ascii="Calibri" w:hAnsi="Calibri"/>
                <w:sz w:val="20"/>
                <w:szCs w:val="20"/>
              </w:rPr>
              <w:t xml:space="preserve">. </w:t>
            </w:r>
          </w:p>
        </w:tc>
      </w:tr>
      <w:tr w:rsidR="009A0D70" w:rsidRPr="0022403C" w14:paraId="3EEE4D95" w14:textId="77777777" w:rsidTr="00AE287C">
        <w:tc>
          <w:tcPr>
            <w:tcW w:w="1562" w:type="dxa"/>
            <w:vMerge/>
            <w:vAlign w:val="center"/>
          </w:tcPr>
          <w:p w14:paraId="6BB33BCB" w14:textId="77777777" w:rsidR="009A0D70" w:rsidRPr="0022403C" w:rsidRDefault="009A0D70" w:rsidP="00955A62">
            <w:pPr>
              <w:spacing w:before="40" w:after="40"/>
              <w:rPr>
                <w:rFonts w:ascii="Calibri" w:hAnsi="Calibri"/>
                <w:b/>
                <w:sz w:val="20"/>
                <w:szCs w:val="20"/>
              </w:rPr>
            </w:pPr>
          </w:p>
        </w:tc>
        <w:tc>
          <w:tcPr>
            <w:tcW w:w="1417" w:type="dxa"/>
            <w:shd w:val="clear" w:color="auto" w:fill="FF5050"/>
            <w:vAlign w:val="center"/>
          </w:tcPr>
          <w:p w14:paraId="5609CDFC" w14:textId="74DFCC6C" w:rsidR="009A0D70" w:rsidRPr="0022403C" w:rsidRDefault="00D67DC9" w:rsidP="00955A62">
            <w:pPr>
              <w:spacing w:before="40" w:after="40"/>
              <w:rPr>
                <w:rFonts w:ascii="Calibri" w:hAnsi="Calibri"/>
                <w:b/>
                <w:sz w:val="20"/>
                <w:szCs w:val="20"/>
              </w:rPr>
            </w:pPr>
            <w:r>
              <w:rPr>
                <w:rFonts w:ascii="Calibri" w:hAnsi="Calibri"/>
                <w:b/>
                <w:sz w:val="20"/>
                <w:szCs w:val="20"/>
              </w:rPr>
              <w:t>5.</w:t>
            </w:r>
            <w:r w:rsidR="009A0D70">
              <w:rPr>
                <w:rFonts w:ascii="Calibri" w:hAnsi="Calibri"/>
                <w:b/>
                <w:sz w:val="20"/>
                <w:szCs w:val="20"/>
              </w:rPr>
              <w:t>All</w:t>
            </w:r>
            <w:r w:rsidR="009A0D70" w:rsidRPr="0022403C">
              <w:rPr>
                <w:rFonts w:ascii="Calibri" w:hAnsi="Calibri"/>
                <w:b/>
                <w:sz w:val="20"/>
                <w:szCs w:val="20"/>
              </w:rPr>
              <w:t xml:space="preserve"> Needs Unmet</w:t>
            </w:r>
          </w:p>
        </w:tc>
        <w:tc>
          <w:tcPr>
            <w:tcW w:w="7118" w:type="dxa"/>
            <w:shd w:val="clear" w:color="auto" w:fill="FFFFFF" w:themeFill="background1"/>
            <w:vAlign w:val="center"/>
          </w:tcPr>
          <w:p w14:paraId="51302452" w14:textId="257A3FA2" w:rsidR="009A0D70" w:rsidRPr="00E07A48" w:rsidRDefault="005B0F19" w:rsidP="005B0F19">
            <w:pPr>
              <w:rPr>
                <w:rFonts w:ascii="Calibri" w:hAnsi="Calibri"/>
                <w:color w:val="FF0000"/>
              </w:rPr>
            </w:pPr>
            <w:r>
              <w:rPr>
                <w:rFonts w:ascii="Calibri" w:hAnsi="Calibri"/>
                <w:sz w:val="20"/>
                <w:szCs w:val="20"/>
              </w:rPr>
              <w:t>A child</w:t>
            </w:r>
            <w:r w:rsidRPr="0096632C">
              <w:rPr>
                <w:rFonts w:ascii="Calibri" w:hAnsi="Calibri"/>
                <w:sz w:val="20"/>
                <w:szCs w:val="20"/>
              </w:rPr>
              <w:t xml:space="preserve"> is</w:t>
            </w:r>
            <w:r>
              <w:rPr>
                <w:rFonts w:ascii="Calibri" w:hAnsi="Calibri"/>
                <w:sz w:val="20"/>
                <w:szCs w:val="20"/>
              </w:rPr>
              <w:t xml:space="preserve"> consistently </w:t>
            </w:r>
            <w:r w:rsidRPr="0096632C">
              <w:rPr>
                <w:rFonts w:ascii="Calibri" w:hAnsi="Calibri"/>
                <w:sz w:val="20"/>
                <w:szCs w:val="20"/>
              </w:rPr>
              <w:t>left in care of a</w:t>
            </w:r>
            <w:r>
              <w:rPr>
                <w:rFonts w:ascii="Calibri" w:hAnsi="Calibri"/>
                <w:sz w:val="20"/>
                <w:szCs w:val="20"/>
              </w:rPr>
              <w:t>n</w:t>
            </w:r>
            <w:r w:rsidRPr="0096632C">
              <w:rPr>
                <w:rFonts w:ascii="Calibri" w:hAnsi="Calibri"/>
                <w:sz w:val="20"/>
                <w:szCs w:val="20"/>
              </w:rPr>
              <w:t xml:space="preserve"> adult</w:t>
            </w:r>
            <w:r>
              <w:rPr>
                <w:rFonts w:ascii="Calibri" w:hAnsi="Calibri"/>
                <w:sz w:val="20"/>
                <w:szCs w:val="20"/>
              </w:rPr>
              <w:t xml:space="preserve"> or young person who is not appropriate, without checks, in an unsuitable setting and there are concerns about their safety and level of care provided. The child may be left for inappropriate lengths of time, the parent/caregiver may not be clear about their return or leave and contact numbers.</w:t>
            </w:r>
            <w:r w:rsidR="00D440E4">
              <w:rPr>
                <w:rFonts w:ascii="Calibri" w:hAnsi="Calibri"/>
                <w:sz w:val="20"/>
                <w:szCs w:val="20"/>
              </w:rPr>
              <w:t xml:space="preserve"> Parent’s needs are put first and child is not considered.</w:t>
            </w:r>
          </w:p>
        </w:tc>
      </w:tr>
      <w:tr w:rsidR="009A0D70" w:rsidRPr="00465592" w14:paraId="7AA6493F" w14:textId="77777777" w:rsidTr="00AE287C">
        <w:tc>
          <w:tcPr>
            <w:tcW w:w="10097" w:type="dxa"/>
            <w:gridSpan w:val="3"/>
            <w:shd w:val="clear" w:color="auto" w:fill="000000" w:themeFill="text1"/>
          </w:tcPr>
          <w:p w14:paraId="57232744" w14:textId="77777777" w:rsidR="009A0D70" w:rsidRPr="00465592" w:rsidRDefault="009A0D70" w:rsidP="00955A62">
            <w:pPr>
              <w:rPr>
                <w:rFonts w:ascii="Calibri" w:hAnsi="Calibri"/>
                <w:sz w:val="6"/>
                <w:szCs w:val="6"/>
              </w:rPr>
            </w:pPr>
          </w:p>
        </w:tc>
      </w:tr>
      <w:tr w:rsidR="00AA190B" w:rsidRPr="00465592" w14:paraId="077C98B6" w14:textId="77777777" w:rsidTr="00AE287C">
        <w:tc>
          <w:tcPr>
            <w:tcW w:w="10097" w:type="dxa"/>
            <w:gridSpan w:val="3"/>
            <w:shd w:val="clear" w:color="auto" w:fill="000000" w:themeFill="text1"/>
          </w:tcPr>
          <w:p w14:paraId="1E5A4101" w14:textId="151CBE53" w:rsidR="00AA190B" w:rsidRPr="00465592" w:rsidRDefault="00AA190B" w:rsidP="0019640F">
            <w:pPr>
              <w:rPr>
                <w:rFonts w:ascii="Calibri" w:hAnsi="Calibri"/>
                <w:sz w:val="6"/>
                <w:szCs w:val="6"/>
              </w:rPr>
            </w:pPr>
          </w:p>
        </w:tc>
      </w:tr>
      <w:tr w:rsidR="00AA190B" w:rsidRPr="0022403C" w14:paraId="5178E63A" w14:textId="77777777" w:rsidTr="00AE287C">
        <w:tc>
          <w:tcPr>
            <w:tcW w:w="1562" w:type="dxa"/>
            <w:vMerge w:val="restart"/>
            <w:shd w:val="clear" w:color="auto" w:fill="D9D9D9" w:themeFill="background1" w:themeFillShade="D9"/>
            <w:vAlign w:val="center"/>
          </w:tcPr>
          <w:p w14:paraId="59CF18D2" w14:textId="7350315C" w:rsidR="005A521A" w:rsidRPr="00D440E4" w:rsidRDefault="00D440E4" w:rsidP="00D440E4">
            <w:pPr>
              <w:spacing w:before="40" w:after="40"/>
              <w:rPr>
                <w:rFonts w:ascii="Calibri" w:hAnsi="Calibri"/>
                <w:b/>
                <w:szCs w:val="28"/>
              </w:rPr>
            </w:pPr>
            <w:r>
              <w:rPr>
                <w:rFonts w:ascii="Calibri" w:hAnsi="Calibri"/>
                <w:b/>
                <w:szCs w:val="28"/>
              </w:rPr>
              <w:t>e)</w:t>
            </w:r>
          </w:p>
          <w:p w14:paraId="49E2C34C" w14:textId="466D85E4" w:rsidR="00D440E4" w:rsidRDefault="00D440E4" w:rsidP="005A521A">
            <w:pPr>
              <w:spacing w:before="40" w:after="40"/>
              <w:rPr>
                <w:rFonts w:ascii="Calibri" w:hAnsi="Calibri"/>
                <w:b/>
                <w:szCs w:val="28"/>
              </w:rPr>
            </w:pPr>
            <w:r>
              <w:rPr>
                <w:rFonts w:ascii="Calibri" w:hAnsi="Calibri"/>
                <w:b/>
                <w:szCs w:val="28"/>
              </w:rPr>
              <w:t>Developing</w:t>
            </w:r>
            <w:r w:rsidR="008F3C9A">
              <w:rPr>
                <w:rFonts w:ascii="Calibri" w:hAnsi="Calibri"/>
                <w:b/>
                <w:szCs w:val="28"/>
              </w:rPr>
              <w:t xml:space="preserve"> Safe</w:t>
            </w:r>
            <w:r>
              <w:rPr>
                <w:rFonts w:ascii="Calibri" w:hAnsi="Calibri"/>
                <w:b/>
                <w:szCs w:val="28"/>
              </w:rPr>
              <w:t xml:space="preserve"> Independ-</w:t>
            </w:r>
            <w:proofErr w:type="spellStart"/>
            <w:r>
              <w:rPr>
                <w:rFonts w:ascii="Calibri" w:hAnsi="Calibri"/>
                <w:b/>
                <w:szCs w:val="28"/>
              </w:rPr>
              <w:t>ence</w:t>
            </w:r>
            <w:proofErr w:type="spellEnd"/>
            <w:r>
              <w:rPr>
                <w:rFonts w:ascii="Calibri" w:hAnsi="Calibri"/>
                <w:b/>
                <w:szCs w:val="28"/>
              </w:rPr>
              <w:t xml:space="preserve"> </w:t>
            </w:r>
          </w:p>
          <w:p w14:paraId="5C4F13EE" w14:textId="42D14E55" w:rsidR="00AA190B" w:rsidRPr="00D440E4" w:rsidRDefault="00D440E4" w:rsidP="005A521A">
            <w:pPr>
              <w:spacing w:before="40" w:after="40"/>
              <w:rPr>
                <w:rFonts w:ascii="Calibri" w:hAnsi="Calibri"/>
                <w:b/>
                <w:i/>
                <w:iCs/>
                <w:szCs w:val="28"/>
              </w:rPr>
            </w:pPr>
            <w:r w:rsidRPr="00D440E4">
              <w:rPr>
                <w:rFonts w:ascii="Calibri" w:hAnsi="Calibri"/>
                <w:b/>
                <w:i/>
                <w:iCs/>
                <w:szCs w:val="28"/>
              </w:rPr>
              <w:t>(Age 12-18 only)</w:t>
            </w:r>
            <w:r w:rsidR="004F7CB6" w:rsidRPr="00D440E4">
              <w:rPr>
                <w:rFonts w:ascii="Calibri" w:hAnsi="Calibri"/>
                <w:b/>
                <w:i/>
                <w:iCs/>
                <w:szCs w:val="28"/>
              </w:rPr>
              <w:t xml:space="preserve"> </w:t>
            </w:r>
          </w:p>
          <w:p w14:paraId="31069D4A" w14:textId="66828A7C" w:rsidR="004F7CB6" w:rsidRPr="0022403C" w:rsidRDefault="004F7CB6" w:rsidP="0019640F">
            <w:pPr>
              <w:spacing w:before="40" w:after="40"/>
              <w:rPr>
                <w:rFonts w:ascii="Calibri" w:hAnsi="Calibri"/>
                <w:b/>
                <w:sz w:val="20"/>
                <w:szCs w:val="20"/>
              </w:rPr>
            </w:pPr>
          </w:p>
        </w:tc>
        <w:tc>
          <w:tcPr>
            <w:tcW w:w="1417" w:type="dxa"/>
            <w:shd w:val="clear" w:color="auto" w:fill="00B050"/>
            <w:vAlign w:val="center"/>
          </w:tcPr>
          <w:p w14:paraId="65CCE677" w14:textId="32B276DB" w:rsidR="00AA190B" w:rsidRPr="0022403C" w:rsidRDefault="00D67DC9" w:rsidP="0019640F">
            <w:pPr>
              <w:spacing w:before="40" w:after="40"/>
              <w:rPr>
                <w:rFonts w:ascii="Calibri" w:hAnsi="Calibri"/>
                <w:b/>
                <w:sz w:val="20"/>
                <w:szCs w:val="20"/>
              </w:rPr>
            </w:pPr>
            <w:r>
              <w:rPr>
                <w:rFonts w:ascii="Calibri" w:hAnsi="Calibri"/>
                <w:b/>
                <w:sz w:val="20"/>
                <w:szCs w:val="20"/>
              </w:rPr>
              <w:t>1.</w:t>
            </w:r>
            <w:r w:rsidR="00AA190B" w:rsidRPr="0022403C">
              <w:rPr>
                <w:rFonts w:ascii="Calibri" w:hAnsi="Calibri"/>
                <w:b/>
                <w:sz w:val="20"/>
                <w:szCs w:val="20"/>
              </w:rPr>
              <w:t>All Needs Met</w:t>
            </w:r>
          </w:p>
        </w:tc>
        <w:tc>
          <w:tcPr>
            <w:tcW w:w="7118" w:type="dxa"/>
            <w:shd w:val="clear" w:color="auto" w:fill="FFFFFF" w:themeFill="background1"/>
            <w:vAlign w:val="center"/>
          </w:tcPr>
          <w:p w14:paraId="00B2411F" w14:textId="20B2BCE0" w:rsidR="00AA190B" w:rsidRPr="00D67DC9" w:rsidRDefault="00030FDC" w:rsidP="0019640F">
            <w:pPr>
              <w:rPr>
                <w:rFonts w:asciiTheme="minorHAnsi" w:hAnsiTheme="minorHAnsi" w:cstheme="minorHAnsi"/>
              </w:rPr>
            </w:pPr>
            <w:r w:rsidRPr="00D67DC9">
              <w:rPr>
                <w:rFonts w:asciiTheme="minorHAnsi" w:hAnsiTheme="minorHAnsi" w:cstheme="minorHAnsi"/>
                <w:sz w:val="20"/>
                <w:szCs w:val="20"/>
              </w:rPr>
              <w:t>The young person has a positive relationship with parents(s)/carer(s) and can talk to them openly about any concerns about feeling safe, have conversations with them about online safety and risks outside the home and enables the young person to have the freedom to explore their own identity and independence, whilst understanding the risk and knowing they have parental support</w:t>
            </w:r>
          </w:p>
        </w:tc>
      </w:tr>
      <w:tr w:rsidR="00030FDC" w:rsidRPr="0022403C" w14:paraId="291B1D0A" w14:textId="77777777" w:rsidTr="00AE287C">
        <w:tc>
          <w:tcPr>
            <w:tcW w:w="1562" w:type="dxa"/>
            <w:vMerge/>
            <w:vAlign w:val="center"/>
          </w:tcPr>
          <w:p w14:paraId="2625201B" w14:textId="77777777" w:rsidR="00030FDC" w:rsidRPr="0022403C" w:rsidRDefault="00030FDC" w:rsidP="00030FDC">
            <w:pPr>
              <w:spacing w:before="40" w:after="40"/>
              <w:rPr>
                <w:rFonts w:ascii="Calibri" w:hAnsi="Calibri"/>
                <w:b/>
                <w:sz w:val="20"/>
                <w:szCs w:val="20"/>
              </w:rPr>
            </w:pPr>
          </w:p>
        </w:tc>
        <w:tc>
          <w:tcPr>
            <w:tcW w:w="1417" w:type="dxa"/>
            <w:shd w:val="clear" w:color="auto" w:fill="D6E3BC" w:themeFill="accent3" w:themeFillTint="66"/>
            <w:vAlign w:val="center"/>
          </w:tcPr>
          <w:p w14:paraId="794D735D" w14:textId="5ADC0507" w:rsidR="00030FDC" w:rsidRPr="0022403C" w:rsidRDefault="00D67DC9" w:rsidP="00030FDC">
            <w:pPr>
              <w:spacing w:before="40" w:after="40"/>
              <w:rPr>
                <w:rFonts w:ascii="Calibri" w:hAnsi="Calibri"/>
                <w:b/>
                <w:sz w:val="20"/>
                <w:szCs w:val="20"/>
              </w:rPr>
            </w:pPr>
            <w:r>
              <w:rPr>
                <w:rFonts w:ascii="Calibri" w:hAnsi="Calibri"/>
                <w:b/>
                <w:sz w:val="20"/>
                <w:szCs w:val="20"/>
              </w:rPr>
              <w:t>2.</w:t>
            </w:r>
            <w:r w:rsidR="00030FDC">
              <w:rPr>
                <w:rFonts w:ascii="Calibri" w:hAnsi="Calibri"/>
                <w:b/>
                <w:sz w:val="20"/>
                <w:szCs w:val="20"/>
              </w:rPr>
              <w:t xml:space="preserve">Many </w:t>
            </w:r>
            <w:r w:rsidR="00030FDC" w:rsidRPr="0022403C">
              <w:rPr>
                <w:rFonts w:ascii="Calibri" w:hAnsi="Calibri"/>
                <w:b/>
                <w:sz w:val="20"/>
                <w:szCs w:val="20"/>
              </w:rPr>
              <w:t>Needs Met</w:t>
            </w:r>
          </w:p>
        </w:tc>
        <w:tc>
          <w:tcPr>
            <w:tcW w:w="7118" w:type="dxa"/>
            <w:tcBorders>
              <w:top w:val="nil"/>
              <w:left w:val="nil"/>
              <w:bottom w:val="single" w:sz="8" w:space="0" w:color="auto"/>
              <w:right w:val="single" w:sz="8" w:space="0" w:color="auto"/>
            </w:tcBorders>
            <w:shd w:val="clear" w:color="auto" w:fill="FFFFFF" w:themeFill="background1"/>
            <w:vAlign w:val="center"/>
          </w:tcPr>
          <w:p w14:paraId="2B4FA289" w14:textId="72B65C7C" w:rsidR="00030FDC" w:rsidRPr="00D67DC9" w:rsidRDefault="00030FDC" w:rsidP="00030FDC">
            <w:pPr>
              <w:rPr>
                <w:rFonts w:asciiTheme="minorHAnsi" w:hAnsiTheme="minorHAnsi" w:cstheme="minorHAnsi"/>
                <w:sz w:val="20"/>
                <w:szCs w:val="20"/>
              </w:rPr>
            </w:pPr>
            <w:r w:rsidRPr="00D67DC9">
              <w:rPr>
                <w:rFonts w:asciiTheme="minorHAnsi" w:hAnsiTheme="minorHAnsi" w:cstheme="minorHAnsi"/>
                <w:sz w:val="20"/>
                <w:szCs w:val="20"/>
              </w:rPr>
              <w:t xml:space="preserve">The young person has a mainly positive relationship with parents(s)/carer(s) and can talk to them openly about some concerns about feeling safe, have </w:t>
            </w:r>
            <w:r w:rsidRPr="00D67DC9">
              <w:rPr>
                <w:rFonts w:asciiTheme="minorHAnsi" w:hAnsiTheme="minorHAnsi" w:cstheme="minorHAnsi"/>
                <w:i/>
                <w:iCs/>
                <w:sz w:val="20"/>
                <w:szCs w:val="20"/>
              </w:rPr>
              <w:t>some</w:t>
            </w:r>
            <w:r w:rsidRPr="00D67DC9">
              <w:rPr>
                <w:rFonts w:asciiTheme="minorHAnsi" w:hAnsiTheme="minorHAnsi" w:cstheme="minorHAnsi"/>
                <w:sz w:val="20"/>
                <w:szCs w:val="20"/>
              </w:rPr>
              <w:t xml:space="preserve"> conversations with them about online safety and risks outside the home and enables the young person to have </w:t>
            </w:r>
            <w:r w:rsidRPr="00D67DC9">
              <w:rPr>
                <w:rFonts w:asciiTheme="minorHAnsi" w:hAnsiTheme="minorHAnsi" w:cstheme="minorHAnsi"/>
                <w:i/>
                <w:iCs/>
                <w:sz w:val="20"/>
                <w:szCs w:val="20"/>
              </w:rPr>
              <w:t>some</w:t>
            </w:r>
            <w:r w:rsidRPr="00D67DC9">
              <w:rPr>
                <w:rFonts w:asciiTheme="minorHAnsi" w:hAnsiTheme="minorHAnsi" w:cstheme="minorHAnsi"/>
                <w:sz w:val="20"/>
                <w:szCs w:val="20"/>
              </w:rPr>
              <w:t xml:space="preserve"> freedom to explore their own identity and independence, whilst understanding the risks and knowing they have support.</w:t>
            </w:r>
          </w:p>
        </w:tc>
      </w:tr>
      <w:tr w:rsidR="00030FDC" w:rsidRPr="0022403C" w14:paraId="75B47E81" w14:textId="77777777" w:rsidTr="00AE287C">
        <w:tc>
          <w:tcPr>
            <w:tcW w:w="1562" w:type="dxa"/>
            <w:vMerge/>
            <w:vAlign w:val="center"/>
          </w:tcPr>
          <w:p w14:paraId="1035D61D" w14:textId="77777777" w:rsidR="00030FDC" w:rsidRPr="0022403C" w:rsidRDefault="00030FDC" w:rsidP="00030FDC">
            <w:pPr>
              <w:spacing w:before="40" w:after="40"/>
              <w:rPr>
                <w:rFonts w:ascii="Calibri" w:hAnsi="Calibri"/>
                <w:b/>
                <w:sz w:val="20"/>
                <w:szCs w:val="20"/>
              </w:rPr>
            </w:pPr>
          </w:p>
        </w:tc>
        <w:tc>
          <w:tcPr>
            <w:tcW w:w="1417" w:type="dxa"/>
            <w:shd w:val="clear" w:color="auto" w:fill="FFF2CC"/>
            <w:vAlign w:val="center"/>
          </w:tcPr>
          <w:p w14:paraId="7C63C2F7" w14:textId="02FEC248" w:rsidR="00030FDC" w:rsidRPr="0022403C" w:rsidRDefault="00D67DC9" w:rsidP="00030FDC">
            <w:pPr>
              <w:spacing w:before="40" w:after="40"/>
              <w:rPr>
                <w:rFonts w:ascii="Calibri" w:hAnsi="Calibri"/>
                <w:b/>
                <w:sz w:val="20"/>
                <w:szCs w:val="20"/>
              </w:rPr>
            </w:pPr>
            <w:r>
              <w:rPr>
                <w:rFonts w:ascii="Calibri" w:hAnsi="Calibri"/>
                <w:b/>
                <w:sz w:val="20"/>
                <w:szCs w:val="20"/>
              </w:rPr>
              <w:t>3.</w:t>
            </w:r>
            <w:r w:rsidR="00030FDC" w:rsidRPr="0022403C">
              <w:rPr>
                <w:rFonts w:ascii="Calibri" w:hAnsi="Calibri"/>
                <w:b/>
                <w:sz w:val="20"/>
                <w:szCs w:val="20"/>
              </w:rPr>
              <w:t>Some Needs</w:t>
            </w:r>
            <w:r w:rsidR="00030FDC">
              <w:rPr>
                <w:rFonts w:ascii="Calibri" w:hAnsi="Calibri"/>
                <w:b/>
                <w:sz w:val="20"/>
                <w:szCs w:val="20"/>
              </w:rPr>
              <w:t xml:space="preserve"> Unmet</w:t>
            </w:r>
          </w:p>
        </w:tc>
        <w:tc>
          <w:tcPr>
            <w:tcW w:w="7118" w:type="dxa"/>
            <w:tcBorders>
              <w:top w:val="nil"/>
              <w:left w:val="nil"/>
              <w:bottom w:val="single" w:sz="8" w:space="0" w:color="auto"/>
              <w:right w:val="single" w:sz="8" w:space="0" w:color="auto"/>
            </w:tcBorders>
            <w:shd w:val="clear" w:color="auto" w:fill="FFFFFF" w:themeFill="background1"/>
            <w:vAlign w:val="center"/>
          </w:tcPr>
          <w:p w14:paraId="1A3B72EC" w14:textId="269AB4BC" w:rsidR="00030FDC" w:rsidRPr="00D67DC9" w:rsidRDefault="00030FDC" w:rsidP="00030FDC">
            <w:pPr>
              <w:rPr>
                <w:rFonts w:asciiTheme="minorHAnsi" w:hAnsiTheme="minorHAnsi" w:cstheme="minorHAnsi"/>
                <w:color w:val="FF0000"/>
              </w:rPr>
            </w:pPr>
            <w:r w:rsidRPr="00D67DC9">
              <w:rPr>
                <w:rFonts w:asciiTheme="minorHAnsi" w:hAnsiTheme="minorHAnsi" w:cstheme="minorHAnsi"/>
                <w:sz w:val="20"/>
                <w:szCs w:val="20"/>
              </w:rPr>
              <w:t xml:space="preserve">The young person’s relationship with parents(s)/carer(s) is sometimes difficult and parents struggle to talk to their child openly about any concerns about feeling </w:t>
            </w:r>
            <w:proofErr w:type="gramStart"/>
            <w:r w:rsidRPr="00D67DC9">
              <w:rPr>
                <w:rFonts w:asciiTheme="minorHAnsi" w:hAnsiTheme="minorHAnsi" w:cstheme="minorHAnsi"/>
                <w:sz w:val="20"/>
                <w:szCs w:val="20"/>
              </w:rPr>
              <w:t>safe, and</w:t>
            </w:r>
            <w:proofErr w:type="gramEnd"/>
            <w:r w:rsidRPr="00D67DC9">
              <w:rPr>
                <w:rFonts w:asciiTheme="minorHAnsi" w:hAnsiTheme="minorHAnsi" w:cstheme="minorHAnsi"/>
                <w:sz w:val="20"/>
                <w:szCs w:val="20"/>
              </w:rPr>
              <w:t xml:space="preserve"> have conversations with them about online safety and risks outside the home. The young person has </w:t>
            </w:r>
            <w:r w:rsidRPr="00D67DC9">
              <w:rPr>
                <w:rFonts w:asciiTheme="minorHAnsi" w:hAnsiTheme="minorHAnsi" w:cstheme="minorHAnsi"/>
                <w:i/>
                <w:iCs/>
                <w:sz w:val="20"/>
                <w:szCs w:val="20"/>
              </w:rPr>
              <w:t>limited</w:t>
            </w:r>
            <w:r w:rsidRPr="00D67DC9">
              <w:rPr>
                <w:rFonts w:asciiTheme="minorHAnsi" w:hAnsiTheme="minorHAnsi" w:cstheme="minorHAnsi"/>
                <w:sz w:val="20"/>
                <w:szCs w:val="20"/>
              </w:rPr>
              <w:t xml:space="preserve"> freedom to explore their own identity and </w:t>
            </w:r>
            <w:r w:rsidR="00131C92" w:rsidRPr="00D67DC9">
              <w:rPr>
                <w:rFonts w:asciiTheme="minorHAnsi" w:hAnsiTheme="minorHAnsi" w:cstheme="minorHAnsi"/>
                <w:sz w:val="20"/>
                <w:szCs w:val="20"/>
              </w:rPr>
              <w:t>independence and</w:t>
            </w:r>
            <w:r w:rsidRPr="00D67DC9">
              <w:rPr>
                <w:rFonts w:asciiTheme="minorHAnsi" w:hAnsiTheme="minorHAnsi" w:cstheme="minorHAnsi"/>
                <w:sz w:val="20"/>
                <w:szCs w:val="20"/>
              </w:rPr>
              <w:t xml:space="preserve"> has </w:t>
            </w:r>
            <w:r w:rsidRPr="00D67DC9">
              <w:rPr>
                <w:rFonts w:asciiTheme="minorHAnsi" w:hAnsiTheme="minorHAnsi" w:cstheme="minorHAnsi"/>
                <w:i/>
                <w:iCs/>
                <w:sz w:val="20"/>
                <w:szCs w:val="20"/>
              </w:rPr>
              <w:t xml:space="preserve">limited </w:t>
            </w:r>
            <w:r w:rsidRPr="00D67DC9">
              <w:rPr>
                <w:rFonts w:asciiTheme="minorHAnsi" w:hAnsiTheme="minorHAnsi" w:cstheme="minorHAnsi"/>
                <w:sz w:val="20"/>
                <w:szCs w:val="20"/>
              </w:rPr>
              <w:t>understanding the risks. The young person’s view of parental support is inconsistent.</w:t>
            </w:r>
          </w:p>
        </w:tc>
      </w:tr>
      <w:tr w:rsidR="00030FDC" w:rsidRPr="0022403C" w14:paraId="683177F3" w14:textId="77777777" w:rsidTr="00AE287C">
        <w:tc>
          <w:tcPr>
            <w:tcW w:w="1562" w:type="dxa"/>
            <w:vMerge/>
            <w:vAlign w:val="center"/>
          </w:tcPr>
          <w:p w14:paraId="2866129A" w14:textId="77777777" w:rsidR="00030FDC" w:rsidRPr="0022403C" w:rsidRDefault="00030FDC" w:rsidP="00030FDC">
            <w:pPr>
              <w:spacing w:before="40" w:after="40"/>
              <w:rPr>
                <w:rFonts w:ascii="Calibri" w:hAnsi="Calibri"/>
                <w:b/>
                <w:sz w:val="20"/>
                <w:szCs w:val="20"/>
              </w:rPr>
            </w:pPr>
          </w:p>
        </w:tc>
        <w:tc>
          <w:tcPr>
            <w:tcW w:w="1417" w:type="dxa"/>
            <w:shd w:val="clear" w:color="auto" w:fill="F2DBDB" w:themeFill="accent2" w:themeFillTint="33"/>
            <w:vAlign w:val="center"/>
          </w:tcPr>
          <w:p w14:paraId="6EE45B9C" w14:textId="6B4EADE1" w:rsidR="00030FDC" w:rsidRPr="0022403C" w:rsidRDefault="00D67DC9" w:rsidP="00030FDC">
            <w:pPr>
              <w:spacing w:before="40" w:after="40"/>
              <w:rPr>
                <w:rFonts w:ascii="Calibri" w:hAnsi="Calibri"/>
                <w:b/>
                <w:sz w:val="20"/>
                <w:szCs w:val="20"/>
              </w:rPr>
            </w:pPr>
            <w:r>
              <w:rPr>
                <w:rFonts w:ascii="Calibri" w:hAnsi="Calibri"/>
                <w:b/>
                <w:sz w:val="20"/>
                <w:szCs w:val="20"/>
              </w:rPr>
              <w:t>4.Many</w:t>
            </w:r>
            <w:r w:rsidR="00030FDC" w:rsidRPr="0022403C">
              <w:rPr>
                <w:rFonts w:ascii="Calibri" w:hAnsi="Calibri"/>
                <w:b/>
                <w:sz w:val="20"/>
                <w:szCs w:val="20"/>
              </w:rPr>
              <w:t xml:space="preserve"> Needs Unmet</w:t>
            </w:r>
          </w:p>
        </w:tc>
        <w:tc>
          <w:tcPr>
            <w:tcW w:w="7118" w:type="dxa"/>
            <w:tcBorders>
              <w:top w:val="nil"/>
              <w:left w:val="nil"/>
              <w:bottom w:val="single" w:sz="8" w:space="0" w:color="auto"/>
              <w:right w:val="single" w:sz="8" w:space="0" w:color="auto"/>
            </w:tcBorders>
            <w:shd w:val="clear" w:color="auto" w:fill="FFFFFF" w:themeFill="background1"/>
            <w:vAlign w:val="center"/>
          </w:tcPr>
          <w:p w14:paraId="499B5C51" w14:textId="759953C0" w:rsidR="00030FDC" w:rsidRPr="00D67DC9" w:rsidRDefault="00030FDC" w:rsidP="00030FDC">
            <w:pPr>
              <w:rPr>
                <w:rFonts w:asciiTheme="minorHAnsi" w:hAnsiTheme="minorHAnsi" w:cstheme="minorHAnsi"/>
                <w:b/>
                <w:color w:val="FF0000"/>
                <w:sz w:val="20"/>
                <w:szCs w:val="20"/>
              </w:rPr>
            </w:pPr>
            <w:r w:rsidRPr="00D67DC9">
              <w:rPr>
                <w:rFonts w:asciiTheme="minorHAnsi" w:hAnsiTheme="minorHAnsi" w:cstheme="minorHAnsi"/>
                <w:sz w:val="20"/>
                <w:szCs w:val="20"/>
              </w:rPr>
              <w:t>The young person’s relationship with parents(s)/carer(s) has many challenges and parents struggle to talk to their child openly about any concerns about feeling safe, about online safety and risks outside the home. The young person either has a lot of freedom to explore their own identity and independence or is very restricted in this, which could mean they have limited understanding the risks. The young person does not feel the parent(s) always support them to be safe</w:t>
            </w:r>
          </w:p>
        </w:tc>
      </w:tr>
      <w:tr w:rsidR="00030FDC" w:rsidRPr="0022403C" w14:paraId="4FAA7F89" w14:textId="77777777" w:rsidTr="00AE287C">
        <w:tc>
          <w:tcPr>
            <w:tcW w:w="1562" w:type="dxa"/>
            <w:vMerge/>
            <w:vAlign w:val="center"/>
          </w:tcPr>
          <w:p w14:paraId="4CD38E07" w14:textId="77777777" w:rsidR="00030FDC" w:rsidRPr="0022403C" w:rsidRDefault="00030FDC" w:rsidP="00030FDC">
            <w:pPr>
              <w:spacing w:before="40" w:after="40"/>
              <w:rPr>
                <w:rFonts w:ascii="Calibri" w:hAnsi="Calibri"/>
                <w:b/>
                <w:sz w:val="20"/>
                <w:szCs w:val="20"/>
              </w:rPr>
            </w:pPr>
          </w:p>
        </w:tc>
        <w:tc>
          <w:tcPr>
            <w:tcW w:w="1417" w:type="dxa"/>
            <w:shd w:val="clear" w:color="auto" w:fill="FF5050"/>
            <w:vAlign w:val="center"/>
          </w:tcPr>
          <w:p w14:paraId="6AFC79D5" w14:textId="78297FE0" w:rsidR="00030FDC" w:rsidRPr="0022403C" w:rsidRDefault="00D67DC9" w:rsidP="00030FDC">
            <w:pPr>
              <w:spacing w:before="40" w:after="40"/>
              <w:rPr>
                <w:rFonts w:ascii="Calibri" w:hAnsi="Calibri"/>
                <w:b/>
                <w:sz w:val="20"/>
                <w:szCs w:val="20"/>
              </w:rPr>
            </w:pPr>
            <w:r>
              <w:rPr>
                <w:rFonts w:ascii="Calibri" w:hAnsi="Calibri"/>
                <w:b/>
                <w:sz w:val="20"/>
                <w:szCs w:val="20"/>
              </w:rPr>
              <w:t>5.</w:t>
            </w:r>
            <w:r w:rsidR="00030FDC">
              <w:rPr>
                <w:rFonts w:ascii="Calibri" w:hAnsi="Calibri"/>
                <w:b/>
                <w:sz w:val="20"/>
                <w:szCs w:val="20"/>
              </w:rPr>
              <w:t>All</w:t>
            </w:r>
            <w:r w:rsidR="00030FDC" w:rsidRPr="0022403C">
              <w:rPr>
                <w:rFonts w:ascii="Calibri" w:hAnsi="Calibri"/>
                <w:b/>
                <w:sz w:val="20"/>
                <w:szCs w:val="20"/>
              </w:rPr>
              <w:t xml:space="preserve"> Needs Unmet</w:t>
            </w:r>
          </w:p>
        </w:tc>
        <w:tc>
          <w:tcPr>
            <w:tcW w:w="7118" w:type="dxa"/>
            <w:tcBorders>
              <w:top w:val="nil"/>
              <w:left w:val="nil"/>
              <w:bottom w:val="single" w:sz="8" w:space="0" w:color="auto"/>
              <w:right w:val="single" w:sz="8" w:space="0" w:color="auto"/>
            </w:tcBorders>
            <w:shd w:val="clear" w:color="auto" w:fill="FFFFFF" w:themeFill="background1"/>
            <w:vAlign w:val="center"/>
          </w:tcPr>
          <w:p w14:paraId="72DAD1AB" w14:textId="116ED6CF" w:rsidR="00030FDC" w:rsidRPr="00D67DC9" w:rsidRDefault="3C2B0F1A" w:rsidP="2427AA4F">
            <w:pPr>
              <w:rPr>
                <w:rFonts w:asciiTheme="minorHAnsi" w:hAnsiTheme="minorHAnsi" w:cstheme="minorBidi"/>
                <w:color w:val="FF0000"/>
              </w:rPr>
            </w:pPr>
            <w:r w:rsidRPr="2427AA4F">
              <w:rPr>
                <w:rFonts w:asciiTheme="minorHAnsi" w:hAnsiTheme="minorHAnsi" w:cstheme="minorBidi"/>
                <w:sz w:val="20"/>
                <w:szCs w:val="20"/>
              </w:rPr>
              <w:t xml:space="preserve">The young person’s relationship with parents(s)/carer(s) has broken down and parents do not talk to their child openly about any concerns about feeling safe, about online safety and risks outside the home. Parents actions and behaviours may contribute to the risks in and out of the home. The young person is left to explore their own identity and independence, with no parental guidance or is very restricted in this, which could mean they have no understanding </w:t>
            </w:r>
            <w:r w:rsidR="6A7A0B61" w:rsidRPr="2427AA4F">
              <w:rPr>
                <w:rFonts w:asciiTheme="minorHAnsi" w:hAnsiTheme="minorHAnsi" w:cstheme="minorBidi"/>
                <w:sz w:val="20"/>
                <w:szCs w:val="20"/>
              </w:rPr>
              <w:t xml:space="preserve">of </w:t>
            </w:r>
            <w:r w:rsidRPr="2427AA4F">
              <w:rPr>
                <w:rFonts w:asciiTheme="minorHAnsi" w:hAnsiTheme="minorHAnsi" w:cstheme="minorBidi"/>
                <w:sz w:val="20"/>
                <w:szCs w:val="20"/>
              </w:rPr>
              <w:t>the risks. The young person does not feel the parent(s) support them to be safe.</w:t>
            </w:r>
          </w:p>
        </w:tc>
      </w:tr>
    </w:tbl>
    <w:p w14:paraId="3203BBEA" w14:textId="77777777" w:rsidR="007B7639" w:rsidRPr="00463AC8" w:rsidRDefault="007B7639" w:rsidP="007B7639">
      <w:pPr>
        <w:rPr>
          <w:rFonts w:asciiTheme="minorHAnsi" w:hAnsiTheme="minorHAnsi" w:cstheme="minorHAnsi"/>
        </w:rPr>
      </w:pPr>
    </w:p>
    <w:p w14:paraId="7FF7A3B7" w14:textId="5DE7ED49" w:rsidR="00D67DC9" w:rsidRPr="005B0F19" w:rsidRDefault="00D67DC9" w:rsidP="00D67DC9">
      <w:pPr>
        <w:rPr>
          <w:rFonts w:asciiTheme="minorHAnsi" w:hAnsiTheme="minorHAnsi" w:cstheme="minorHAnsi"/>
          <w:b/>
          <w:bCs/>
          <w:color w:val="009634"/>
        </w:rPr>
      </w:pPr>
      <w:r w:rsidRPr="005B0F19">
        <w:rPr>
          <w:rFonts w:asciiTheme="minorHAnsi" w:hAnsiTheme="minorHAnsi" w:cstheme="minorHAnsi"/>
          <w:b/>
          <w:bCs/>
          <w:color w:val="009634"/>
        </w:rPr>
        <w:t>SUMMARY AND SIGNPOSTING</w:t>
      </w:r>
    </w:p>
    <w:p w14:paraId="2586F5A5" w14:textId="77777777" w:rsidR="005B0F19" w:rsidRPr="00F81D8E" w:rsidRDefault="005B0F19" w:rsidP="00D67DC9">
      <w:pPr>
        <w:rPr>
          <w:rFonts w:asciiTheme="minorHAnsi" w:hAnsiTheme="minorHAnsi" w:cstheme="minorHAnsi"/>
          <w:b/>
          <w:bCs/>
          <w:color w:val="000000" w:themeColor="text1"/>
        </w:rPr>
      </w:pPr>
    </w:p>
    <w:tbl>
      <w:tblPr>
        <w:tblStyle w:val="TableGrid"/>
        <w:tblW w:w="9889" w:type="dxa"/>
        <w:tblLook w:val="04A0" w:firstRow="1" w:lastRow="0" w:firstColumn="1" w:lastColumn="0" w:noHBand="0" w:noVBand="1"/>
      </w:tblPr>
      <w:tblGrid>
        <w:gridCol w:w="9889"/>
      </w:tblGrid>
      <w:tr w:rsidR="00D67DC9" w:rsidRPr="00F81D8E" w14:paraId="39FF8CF8" w14:textId="77777777" w:rsidTr="00DF1591">
        <w:tc>
          <w:tcPr>
            <w:tcW w:w="9889" w:type="dxa"/>
          </w:tcPr>
          <w:p w14:paraId="2AC443D0" w14:textId="77777777" w:rsidR="00BB22F0" w:rsidRPr="00145796" w:rsidRDefault="00BB22F0" w:rsidP="00BB22F0">
            <w:pPr>
              <w:rPr>
                <w:rFonts w:asciiTheme="minorHAnsi" w:hAnsiTheme="minorHAnsi" w:cstheme="minorHAnsi"/>
                <w:b/>
                <w:sz w:val="22"/>
                <w:szCs w:val="22"/>
              </w:rPr>
            </w:pPr>
            <w:r w:rsidRPr="002D33D7">
              <w:rPr>
                <w:rFonts w:asciiTheme="minorHAnsi" w:hAnsiTheme="minorHAnsi" w:cstheme="minorHAnsi"/>
                <w:b/>
                <w:sz w:val="22"/>
                <w:szCs w:val="22"/>
              </w:rPr>
              <w:t xml:space="preserve">Summary of discussion, including what may need to change and what is working </w:t>
            </w:r>
            <w:r w:rsidRPr="00145796">
              <w:rPr>
                <w:rFonts w:asciiTheme="minorHAnsi" w:hAnsiTheme="minorHAnsi" w:cstheme="minorHAnsi"/>
                <w:b/>
                <w:sz w:val="22"/>
                <w:szCs w:val="22"/>
              </w:rPr>
              <w:t>well (underlying driver</w:t>
            </w:r>
            <w:r>
              <w:rPr>
                <w:rFonts w:asciiTheme="minorHAnsi" w:hAnsiTheme="minorHAnsi" w:cstheme="minorHAnsi"/>
                <w:b/>
                <w:sz w:val="22"/>
                <w:szCs w:val="22"/>
              </w:rPr>
              <w:t xml:space="preserve">s </w:t>
            </w:r>
            <w:r w:rsidRPr="00145796">
              <w:rPr>
                <w:rFonts w:asciiTheme="minorHAnsi" w:hAnsiTheme="minorHAnsi" w:cstheme="minorHAnsi"/>
                <w:b/>
                <w:sz w:val="22"/>
                <w:szCs w:val="22"/>
              </w:rPr>
              <w:t>to the strengths and needs should be considered here)</w:t>
            </w:r>
          </w:p>
          <w:p w14:paraId="466A4639" w14:textId="77777777" w:rsidR="00BB22F0" w:rsidRPr="00145796" w:rsidRDefault="00BB22F0" w:rsidP="00BB22F0">
            <w:pPr>
              <w:rPr>
                <w:rFonts w:asciiTheme="minorHAnsi" w:hAnsiTheme="minorHAnsi" w:cstheme="minorHAnsi"/>
                <w:b/>
                <w:sz w:val="22"/>
                <w:szCs w:val="22"/>
              </w:rPr>
            </w:pPr>
          </w:p>
          <w:p w14:paraId="7614D35E" w14:textId="77777777" w:rsidR="00BB22F0" w:rsidRPr="00145796" w:rsidRDefault="00BB22F0" w:rsidP="00BB22F0">
            <w:pPr>
              <w:rPr>
                <w:rFonts w:asciiTheme="minorHAnsi" w:hAnsiTheme="minorHAnsi" w:cstheme="minorHAnsi"/>
                <w:b/>
                <w:sz w:val="22"/>
                <w:szCs w:val="22"/>
              </w:rPr>
            </w:pPr>
          </w:p>
          <w:p w14:paraId="17FDB51D" w14:textId="77777777" w:rsidR="00BB22F0" w:rsidRPr="00145796" w:rsidRDefault="00BB22F0" w:rsidP="00BB22F0">
            <w:pPr>
              <w:rPr>
                <w:rFonts w:asciiTheme="minorHAnsi" w:hAnsiTheme="minorHAnsi" w:cstheme="minorHAnsi"/>
                <w:b/>
                <w:sz w:val="22"/>
                <w:szCs w:val="22"/>
              </w:rPr>
            </w:pPr>
          </w:p>
          <w:p w14:paraId="7B19C5AA" w14:textId="77777777" w:rsidR="00BB22F0" w:rsidRPr="00145796" w:rsidRDefault="00BB22F0" w:rsidP="00BB22F0">
            <w:pPr>
              <w:rPr>
                <w:rFonts w:asciiTheme="minorHAnsi" w:hAnsiTheme="minorHAnsi" w:cstheme="minorHAnsi"/>
                <w:b/>
                <w:sz w:val="22"/>
                <w:szCs w:val="22"/>
              </w:rPr>
            </w:pPr>
          </w:p>
          <w:p w14:paraId="26C10A70" w14:textId="4985B85F" w:rsidR="00BB22F0" w:rsidRPr="00145796" w:rsidRDefault="00BB22F0" w:rsidP="00BB22F0">
            <w:pPr>
              <w:spacing w:line="276" w:lineRule="auto"/>
              <w:rPr>
                <w:rFonts w:asciiTheme="minorHAnsi" w:hAnsiTheme="minorHAnsi" w:cstheme="minorHAnsi"/>
                <w:sz w:val="22"/>
                <w:szCs w:val="22"/>
              </w:rPr>
            </w:pPr>
            <w:r w:rsidRPr="00145796">
              <w:rPr>
                <w:rFonts w:asciiTheme="minorHAnsi" w:hAnsiTheme="minorHAnsi" w:cstheme="minorHAnsi"/>
                <w:b/>
                <w:sz w:val="22"/>
                <w:szCs w:val="22"/>
              </w:rPr>
              <w:t>What would help achieve this</w:t>
            </w:r>
            <w:r w:rsidR="00585D98">
              <w:rPr>
                <w:rFonts w:asciiTheme="minorHAnsi" w:hAnsiTheme="minorHAnsi" w:cstheme="minorHAnsi"/>
                <w:b/>
                <w:sz w:val="22"/>
                <w:szCs w:val="22"/>
              </w:rPr>
              <w:t>?</w:t>
            </w:r>
          </w:p>
          <w:p w14:paraId="4BB62324" w14:textId="77777777" w:rsidR="00D67DC9" w:rsidRPr="00F81D8E" w:rsidRDefault="00D67DC9" w:rsidP="00DF1591">
            <w:pPr>
              <w:rPr>
                <w:rFonts w:asciiTheme="minorHAnsi" w:hAnsiTheme="minorHAnsi" w:cstheme="minorHAnsi"/>
                <w:b/>
              </w:rPr>
            </w:pPr>
          </w:p>
          <w:p w14:paraId="256F002F" w14:textId="77777777" w:rsidR="00D67DC9" w:rsidRPr="00F81D8E" w:rsidRDefault="00D67DC9" w:rsidP="00DF1591">
            <w:pPr>
              <w:rPr>
                <w:rFonts w:asciiTheme="minorHAnsi" w:hAnsiTheme="minorHAnsi" w:cstheme="minorHAnsi"/>
                <w:b/>
              </w:rPr>
            </w:pPr>
          </w:p>
          <w:p w14:paraId="2E66D854" w14:textId="77777777" w:rsidR="00D67DC9" w:rsidRPr="00F81D8E" w:rsidRDefault="00D67DC9" w:rsidP="00DF1591">
            <w:pPr>
              <w:rPr>
                <w:rFonts w:asciiTheme="minorHAnsi" w:hAnsiTheme="minorHAnsi" w:cstheme="minorHAnsi"/>
                <w:b/>
              </w:rPr>
            </w:pPr>
          </w:p>
          <w:p w14:paraId="3A85CC68" w14:textId="77777777" w:rsidR="00D67DC9" w:rsidRPr="00F81D8E" w:rsidRDefault="00D67DC9" w:rsidP="00DF1591">
            <w:pPr>
              <w:rPr>
                <w:rFonts w:asciiTheme="minorHAnsi" w:hAnsiTheme="minorHAnsi" w:cstheme="minorHAnsi"/>
                <w:b/>
                <w:sz w:val="28"/>
                <w:szCs w:val="28"/>
              </w:rPr>
            </w:pPr>
          </w:p>
        </w:tc>
      </w:tr>
    </w:tbl>
    <w:p w14:paraId="37E1020C" w14:textId="77777777" w:rsidR="00EC507F" w:rsidRDefault="00EC507F" w:rsidP="007C0145">
      <w:pPr>
        <w:rPr>
          <w:rFonts w:asciiTheme="minorHAnsi" w:hAnsiTheme="minorHAnsi" w:cstheme="minorHAnsi"/>
        </w:rPr>
      </w:pPr>
    </w:p>
    <w:p w14:paraId="03176C60" w14:textId="34A54790" w:rsidR="00A80185" w:rsidRDefault="00A80185">
      <w:pPr>
        <w:rPr>
          <w:rFonts w:asciiTheme="minorHAnsi" w:hAnsiTheme="minorHAnsi" w:cstheme="minorHAnsi"/>
          <w:b/>
          <w:bCs/>
        </w:rPr>
      </w:pPr>
    </w:p>
    <w:tbl>
      <w:tblPr>
        <w:tblStyle w:val="TableGrid"/>
        <w:tblW w:w="9889" w:type="dxa"/>
        <w:shd w:val="clear" w:color="auto" w:fill="009634"/>
        <w:tblLook w:val="04A0" w:firstRow="1" w:lastRow="0" w:firstColumn="1" w:lastColumn="0" w:noHBand="0" w:noVBand="1"/>
      </w:tblPr>
      <w:tblGrid>
        <w:gridCol w:w="9889"/>
      </w:tblGrid>
      <w:tr w:rsidR="00837483" w:rsidRPr="00463AC8" w14:paraId="0B148887" w14:textId="77777777" w:rsidTr="00077472">
        <w:tc>
          <w:tcPr>
            <w:tcW w:w="9889" w:type="dxa"/>
            <w:shd w:val="clear" w:color="auto" w:fill="009634"/>
          </w:tcPr>
          <w:p w14:paraId="1F2289FE" w14:textId="750A9ED7" w:rsidR="00837483" w:rsidRPr="00463AC8" w:rsidRDefault="00837483" w:rsidP="00A66C6C">
            <w:pPr>
              <w:pStyle w:val="ListParagraph"/>
              <w:numPr>
                <w:ilvl w:val="0"/>
                <w:numId w:val="4"/>
              </w:num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STIMULATION</w:t>
            </w:r>
            <w:r w:rsidR="00F52E9C">
              <w:rPr>
                <w:rFonts w:asciiTheme="minorHAnsi" w:hAnsiTheme="minorHAnsi" w:cstheme="minorHAnsi"/>
                <w:b/>
                <w:bCs/>
                <w:color w:val="FFFFFF" w:themeColor="background1"/>
                <w:sz w:val="28"/>
                <w:szCs w:val="28"/>
              </w:rPr>
              <w:t>,</w:t>
            </w:r>
            <w:r>
              <w:rPr>
                <w:rFonts w:asciiTheme="minorHAnsi" w:hAnsiTheme="minorHAnsi" w:cstheme="minorHAnsi"/>
                <w:b/>
                <w:bCs/>
                <w:color w:val="FFFFFF" w:themeColor="background1"/>
                <w:sz w:val="28"/>
                <w:szCs w:val="28"/>
              </w:rPr>
              <w:t xml:space="preserve"> EDUCATION</w:t>
            </w:r>
            <w:r w:rsidR="00F52E9C">
              <w:rPr>
                <w:rFonts w:asciiTheme="minorHAnsi" w:hAnsiTheme="minorHAnsi" w:cstheme="minorHAnsi"/>
                <w:b/>
                <w:bCs/>
                <w:color w:val="FFFFFF" w:themeColor="background1"/>
                <w:sz w:val="28"/>
                <w:szCs w:val="28"/>
              </w:rPr>
              <w:t xml:space="preserve"> AND LEISURE</w:t>
            </w:r>
          </w:p>
        </w:tc>
      </w:tr>
    </w:tbl>
    <w:p w14:paraId="2DC65FD0" w14:textId="77777777" w:rsidR="00837483" w:rsidRDefault="00837483" w:rsidP="00837483"/>
    <w:tbl>
      <w:tblPr>
        <w:tblStyle w:val="TableGrid"/>
        <w:tblW w:w="9889" w:type="dxa"/>
        <w:tblLook w:val="04A0" w:firstRow="1" w:lastRow="0" w:firstColumn="1" w:lastColumn="0" w:noHBand="0" w:noVBand="1"/>
      </w:tblPr>
      <w:tblGrid>
        <w:gridCol w:w="9889"/>
      </w:tblGrid>
      <w:tr w:rsidR="00837483" w:rsidRPr="00463AC8" w14:paraId="0D18C60A" w14:textId="77777777" w:rsidTr="00077472">
        <w:tc>
          <w:tcPr>
            <w:tcW w:w="9889" w:type="dxa"/>
            <w:shd w:val="clear" w:color="auto" w:fill="EAF1DD" w:themeFill="accent3" w:themeFillTint="33"/>
          </w:tcPr>
          <w:p w14:paraId="2E566DF4" w14:textId="3DF5161D" w:rsidR="00837483" w:rsidRPr="00D358EE" w:rsidRDefault="00837483" w:rsidP="00837483">
            <w:pPr>
              <w:rPr>
                <w:rFonts w:asciiTheme="minorHAnsi" w:hAnsiTheme="minorHAnsi" w:cstheme="minorHAnsi"/>
                <w:b/>
                <w:bCs/>
              </w:rPr>
            </w:pPr>
            <w:r>
              <w:rPr>
                <w:rFonts w:asciiTheme="minorHAnsi" w:hAnsiTheme="minorHAnsi" w:cstheme="minorHAnsi"/>
                <w:b/>
                <w:bCs/>
              </w:rPr>
              <w:t xml:space="preserve">Why stimulation and education </w:t>
            </w:r>
            <w:r w:rsidR="0000710F">
              <w:rPr>
                <w:rFonts w:asciiTheme="minorHAnsi" w:hAnsiTheme="minorHAnsi" w:cstheme="minorHAnsi"/>
                <w:b/>
                <w:bCs/>
              </w:rPr>
              <w:t>are</w:t>
            </w:r>
            <w:r>
              <w:rPr>
                <w:rFonts w:asciiTheme="minorHAnsi" w:hAnsiTheme="minorHAnsi" w:cstheme="minorHAnsi"/>
                <w:b/>
                <w:bCs/>
              </w:rPr>
              <w:t xml:space="preserve"> important</w:t>
            </w:r>
          </w:p>
          <w:p w14:paraId="42BEEA3D" w14:textId="7E5E18B2" w:rsidR="00005975" w:rsidRDefault="00D93C82" w:rsidP="00837483">
            <w:pPr>
              <w:spacing w:before="149" w:after="149"/>
              <w:textAlignment w:val="baseline"/>
              <w:rPr>
                <w:rFonts w:asciiTheme="minorHAnsi" w:hAnsiTheme="minorHAnsi" w:cstheme="minorHAnsi"/>
                <w:color w:val="000000" w:themeColor="text1"/>
                <w:sz w:val="22"/>
                <w:szCs w:val="22"/>
              </w:rPr>
            </w:pPr>
            <w:r w:rsidRPr="00005975">
              <w:rPr>
                <w:rFonts w:asciiTheme="minorHAnsi" w:hAnsiTheme="minorHAnsi" w:cstheme="minorHAnsi"/>
                <w:color w:val="000000" w:themeColor="text1"/>
                <w:sz w:val="22"/>
                <w:szCs w:val="22"/>
              </w:rPr>
              <w:t xml:space="preserve">Some parts of the brain, e.g. the cortex, </w:t>
            </w:r>
            <w:r w:rsidR="00005975">
              <w:rPr>
                <w:rFonts w:asciiTheme="minorHAnsi" w:hAnsiTheme="minorHAnsi" w:cstheme="minorHAnsi"/>
                <w:color w:val="000000" w:themeColor="text1"/>
                <w:sz w:val="22"/>
                <w:szCs w:val="22"/>
              </w:rPr>
              <w:t>depend</w:t>
            </w:r>
            <w:r w:rsidRPr="00005975">
              <w:rPr>
                <w:rFonts w:asciiTheme="minorHAnsi" w:hAnsiTheme="minorHAnsi" w:cstheme="minorHAnsi"/>
                <w:color w:val="000000" w:themeColor="text1"/>
                <w:sz w:val="22"/>
                <w:szCs w:val="22"/>
              </w:rPr>
              <w:t xml:space="preserve"> on experience and stimulation to develop. </w:t>
            </w:r>
            <w:r w:rsidR="00005975" w:rsidRPr="00005975">
              <w:rPr>
                <w:rFonts w:asciiTheme="minorHAnsi" w:hAnsiTheme="minorHAnsi" w:cstheme="minorHAnsi"/>
                <w:color w:val="000000" w:themeColor="text1"/>
                <w:sz w:val="22"/>
                <w:szCs w:val="22"/>
              </w:rPr>
              <w:t xml:space="preserve">When children experience </w:t>
            </w:r>
            <w:r w:rsidR="00D16DB9">
              <w:rPr>
                <w:rFonts w:asciiTheme="minorHAnsi" w:hAnsiTheme="minorHAnsi" w:cstheme="minorHAnsi"/>
                <w:color w:val="000000" w:themeColor="text1"/>
                <w:sz w:val="22"/>
                <w:szCs w:val="22"/>
              </w:rPr>
              <w:t>good</w:t>
            </w:r>
            <w:r w:rsidR="00005975" w:rsidRPr="00005975">
              <w:rPr>
                <w:rFonts w:asciiTheme="minorHAnsi" w:hAnsiTheme="minorHAnsi" w:cstheme="minorHAnsi"/>
                <w:color w:val="000000" w:themeColor="text1"/>
                <w:sz w:val="22"/>
                <w:szCs w:val="22"/>
              </w:rPr>
              <w:t xml:space="preserve"> </w:t>
            </w:r>
            <w:r w:rsidR="00005975">
              <w:rPr>
                <w:rFonts w:asciiTheme="minorHAnsi" w:hAnsiTheme="minorHAnsi" w:cstheme="minorHAnsi"/>
                <w:color w:val="000000" w:themeColor="text1"/>
                <w:sz w:val="22"/>
                <w:szCs w:val="22"/>
              </w:rPr>
              <w:t xml:space="preserve">early </w:t>
            </w:r>
            <w:r w:rsidR="00005975" w:rsidRPr="00005975">
              <w:rPr>
                <w:rFonts w:asciiTheme="minorHAnsi" w:hAnsiTheme="minorHAnsi" w:cstheme="minorHAnsi"/>
                <w:color w:val="000000" w:themeColor="text1"/>
                <w:sz w:val="22"/>
                <w:szCs w:val="22"/>
              </w:rPr>
              <w:t xml:space="preserve">education and care, their short-term cognitive, social and emotional development take a boost. </w:t>
            </w:r>
            <w:r w:rsidR="00005975">
              <w:rPr>
                <w:rFonts w:asciiTheme="minorHAnsi" w:hAnsiTheme="minorHAnsi" w:cstheme="minorHAnsi"/>
                <w:color w:val="000000" w:themeColor="text1"/>
                <w:sz w:val="22"/>
                <w:szCs w:val="22"/>
              </w:rPr>
              <w:t>At different stages of development and key transition points throughout childhood, p</w:t>
            </w:r>
            <w:r w:rsidR="00005975" w:rsidRPr="00005975">
              <w:rPr>
                <w:rFonts w:asciiTheme="minorHAnsi" w:hAnsiTheme="minorHAnsi" w:cstheme="minorHAnsi"/>
                <w:color w:val="000000" w:themeColor="text1"/>
                <w:sz w:val="22"/>
                <w:szCs w:val="22"/>
              </w:rPr>
              <w:t>arents</w:t>
            </w:r>
            <w:r w:rsidR="00005975">
              <w:rPr>
                <w:rFonts w:asciiTheme="minorHAnsi" w:hAnsiTheme="minorHAnsi" w:cstheme="minorHAnsi"/>
                <w:color w:val="000000" w:themeColor="text1"/>
                <w:sz w:val="22"/>
                <w:szCs w:val="22"/>
              </w:rPr>
              <w:t>/caregivers</w:t>
            </w:r>
            <w:r w:rsidR="00005975" w:rsidRPr="00005975">
              <w:rPr>
                <w:rFonts w:asciiTheme="minorHAnsi" w:hAnsiTheme="minorHAnsi" w:cstheme="minorHAnsi"/>
                <w:color w:val="000000" w:themeColor="text1"/>
                <w:sz w:val="22"/>
                <w:szCs w:val="22"/>
              </w:rPr>
              <w:t xml:space="preserve"> have a crucial part to play to ensure </w:t>
            </w:r>
            <w:r w:rsidR="0000710F">
              <w:rPr>
                <w:rFonts w:asciiTheme="minorHAnsi" w:hAnsiTheme="minorHAnsi" w:cstheme="minorHAnsi"/>
                <w:color w:val="000000" w:themeColor="text1"/>
                <w:sz w:val="22"/>
                <w:szCs w:val="22"/>
              </w:rPr>
              <w:t xml:space="preserve">their </w:t>
            </w:r>
            <w:r w:rsidR="00005975" w:rsidRPr="00005975">
              <w:rPr>
                <w:rFonts w:asciiTheme="minorHAnsi" w:hAnsiTheme="minorHAnsi" w:cstheme="minorHAnsi"/>
                <w:color w:val="000000" w:themeColor="text1"/>
                <w:sz w:val="22"/>
                <w:szCs w:val="22"/>
              </w:rPr>
              <w:t>chil</w:t>
            </w:r>
            <w:r w:rsidR="0000710F">
              <w:rPr>
                <w:rFonts w:asciiTheme="minorHAnsi" w:hAnsiTheme="minorHAnsi" w:cstheme="minorHAnsi"/>
                <w:color w:val="000000" w:themeColor="text1"/>
                <w:sz w:val="22"/>
                <w:szCs w:val="22"/>
              </w:rPr>
              <w:t>d’s</w:t>
            </w:r>
            <w:r w:rsidR="00005975" w:rsidRPr="00005975">
              <w:rPr>
                <w:rFonts w:asciiTheme="minorHAnsi" w:hAnsiTheme="minorHAnsi" w:cstheme="minorHAnsi"/>
                <w:color w:val="000000" w:themeColor="text1"/>
                <w:sz w:val="22"/>
                <w:szCs w:val="22"/>
              </w:rPr>
              <w:t xml:space="preserve"> development</w:t>
            </w:r>
            <w:r w:rsidR="00005975">
              <w:rPr>
                <w:rFonts w:asciiTheme="minorHAnsi" w:hAnsiTheme="minorHAnsi" w:cstheme="minorHAnsi"/>
                <w:color w:val="000000" w:themeColor="text1"/>
                <w:sz w:val="22"/>
                <w:szCs w:val="22"/>
              </w:rPr>
              <w:t xml:space="preserve"> and readiness for adulthood</w:t>
            </w:r>
            <w:r w:rsidR="00005975" w:rsidRPr="00005975">
              <w:rPr>
                <w:rFonts w:asciiTheme="minorHAnsi" w:hAnsiTheme="minorHAnsi" w:cstheme="minorHAnsi"/>
                <w:color w:val="000000" w:themeColor="text1"/>
                <w:sz w:val="22"/>
                <w:szCs w:val="22"/>
              </w:rPr>
              <w:t>. Involved parents can make a positive and lasting impact on their children's learning ability</w:t>
            </w:r>
            <w:r w:rsidR="0000710F">
              <w:rPr>
                <w:rFonts w:asciiTheme="minorHAnsi" w:hAnsiTheme="minorHAnsi" w:cstheme="minorHAnsi"/>
                <w:color w:val="000000" w:themeColor="text1"/>
                <w:sz w:val="22"/>
                <w:szCs w:val="22"/>
              </w:rPr>
              <w:t xml:space="preserve"> and outcomes for them in terms of education, play and achievements</w:t>
            </w:r>
            <w:r w:rsidR="00005975" w:rsidRPr="00005975">
              <w:rPr>
                <w:rFonts w:asciiTheme="minorHAnsi" w:hAnsiTheme="minorHAnsi" w:cstheme="minorHAnsi"/>
                <w:color w:val="000000" w:themeColor="text1"/>
                <w:sz w:val="22"/>
                <w:szCs w:val="22"/>
              </w:rPr>
              <w:t>.</w:t>
            </w:r>
            <w:r w:rsidR="00005975">
              <w:rPr>
                <w:rFonts w:asciiTheme="minorHAnsi" w:hAnsiTheme="minorHAnsi" w:cstheme="minorHAnsi"/>
                <w:color w:val="000000" w:themeColor="text1"/>
                <w:sz w:val="22"/>
                <w:szCs w:val="22"/>
              </w:rPr>
              <w:t xml:space="preserve"> </w:t>
            </w:r>
          </w:p>
          <w:p w14:paraId="533AAD57" w14:textId="7AE64D69" w:rsidR="005D34F4" w:rsidRPr="0000710F" w:rsidRDefault="00D16DB9" w:rsidP="00837483">
            <w:pPr>
              <w:spacing w:before="149" w:after="149"/>
              <w:textAlignment w:val="baseline"/>
              <w:rPr>
                <w:rFonts w:asciiTheme="minorHAnsi" w:hAnsiTheme="minorHAnsi" w:cstheme="minorHAnsi"/>
                <w:color w:val="000000" w:themeColor="text1"/>
                <w:sz w:val="22"/>
                <w:szCs w:val="22"/>
              </w:rPr>
            </w:pPr>
            <w:r w:rsidRPr="00005975">
              <w:rPr>
                <w:rFonts w:asciiTheme="minorHAnsi" w:hAnsiTheme="minorHAnsi" w:cstheme="minorHAnsi"/>
                <w:color w:val="000000" w:themeColor="text1"/>
                <w:sz w:val="22"/>
                <w:szCs w:val="22"/>
              </w:rPr>
              <w:t>N</w:t>
            </w:r>
            <w:r>
              <w:rPr>
                <w:rFonts w:asciiTheme="minorHAnsi" w:hAnsiTheme="minorHAnsi" w:cstheme="minorHAnsi"/>
                <w:color w:val="000000" w:themeColor="text1"/>
                <w:sz w:val="22"/>
                <w:szCs w:val="22"/>
              </w:rPr>
              <w:t xml:space="preserve">ot meeting these needs </w:t>
            </w:r>
            <w:r w:rsidR="00D93C82" w:rsidRPr="00005975">
              <w:rPr>
                <w:rFonts w:asciiTheme="minorHAnsi" w:hAnsiTheme="minorHAnsi" w:cstheme="minorHAnsi"/>
                <w:color w:val="000000" w:themeColor="text1"/>
                <w:sz w:val="22"/>
                <w:szCs w:val="22"/>
              </w:rPr>
              <w:t>can be a significant factor in delaying a child’s development</w:t>
            </w:r>
            <w:r w:rsidR="0000710F">
              <w:rPr>
                <w:rFonts w:asciiTheme="minorHAnsi" w:hAnsiTheme="minorHAnsi" w:cstheme="minorHAnsi"/>
                <w:color w:val="000000" w:themeColor="text1"/>
                <w:sz w:val="22"/>
                <w:szCs w:val="22"/>
              </w:rPr>
              <w:t>, including their speech and language,</w:t>
            </w:r>
            <w:r w:rsidR="00D93C82" w:rsidRPr="00005975">
              <w:rPr>
                <w:rFonts w:asciiTheme="minorHAnsi" w:hAnsiTheme="minorHAnsi" w:cstheme="minorHAnsi"/>
                <w:color w:val="000000" w:themeColor="text1"/>
                <w:sz w:val="22"/>
                <w:szCs w:val="22"/>
              </w:rPr>
              <w:t xml:space="preserve"> which in turn, affects their education.  Low confidence and academic failure can reinforce negative self</w:t>
            </w:r>
            <w:r w:rsidR="0000710F">
              <w:rPr>
                <w:rFonts w:asciiTheme="minorHAnsi" w:hAnsiTheme="minorHAnsi" w:cstheme="minorHAnsi"/>
                <w:color w:val="000000" w:themeColor="text1"/>
                <w:sz w:val="22"/>
                <w:szCs w:val="22"/>
              </w:rPr>
              <w:t>-</w:t>
            </w:r>
            <w:r w:rsidR="00D93C82" w:rsidRPr="00005975">
              <w:rPr>
                <w:rFonts w:asciiTheme="minorHAnsi" w:hAnsiTheme="minorHAnsi" w:cstheme="minorHAnsi"/>
                <w:color w:val="000000" w:themeColor="text1"/>
                <w:sz w:val="22"/>
                <w:szCs w:val="22"/>
              </w:rPr>
              <w:t>image, lack of aspiration and poorer live chances into adulthood</w:t>
            </w:r>
          </w:p>
        </w:tc>
      </w:tr>
    </w:tbl>
    <w:p w14:paraId="18E7ADC8" w14:textId="77777777" w:rsidR="00F52E9C" w:rsidRDefault="00F52E9C"/>
    <w:tbl>
      <w:tblPr>
        <w:tblStyle w:val="TableGrid"/>
        <w:tblW w:w="9889" w:type="dxa"/>
        <w:tblLook w:val="04A0" w:firstRow="1" w:lastRow="0" w:firstColumn="1" w:lastColumn="0" w:noHBand="0" w:noVBand="1"/>
      </w:tblPr>
      <w:tblGrid>
        <w:gridCol w:w="9889"/>
      </w:tblGrid>
      <w:tr w:rsidR="00F52E9C" w14:paraId="6338E64B" w14:textId="77777777" w:rsidTr="00F52E9C">
        <w:tc>
          <w:tcPr>
            <w:tcW w:w="9889" w:type="dxa"/>
          </w:tcPr>
          <w:p w14:paraId="6E5ADC38" w14:textId="77777777" w:rsidR="00F52E9C" w:rsidRDefault="00F52E9C" w:rsidP="002E71FB">
            <w:pPr>
              <w:tabs>
                <w:tab w:val="left" w:pos="3206"/>
              </w:tabs>
              <w:rPr>
                <w:rFonts w:asciiTheme="minorHAnsi" w:hAnsiTheme="minorHAnsi" w:cstheme="minorHAnsi"/>
                <w:b/>
                <w:bCs/>
              </w:rPr>
            </w:pPr>
            <w:r>
              <w:rPr>
                <w:rFonts w:asciiTheme="minorHAnsi" w:hAnsiTheme="minorHAnsi" w:cstheme="minorHAnsi"/>
                <w:b/>
                <w:bCs/>
              </w:rPr>
              <w:t>Lived Experiences</w:t>
            </w:r>
          </w:p>
          <w:p w14:paraId="2EBF3E31" w14:textId="77377CB0" w:rsidR="00F52E9C" w:rsidRDefault="00F52E9C" w:rsidP="002E71FB">
            <w:pPr>
              <w:tabs>
                <w:tab w:val="left" w:pos="3206"/>
              </w:tabs>
            </w:pPr>
            <w:r>
              <w:rPr>
                <w:rFonts w:asciiTheme="minorHAnsi" w:hAnsiTheme="minorHAnsi" w:cstheme="minorHAnsi"/>
                <w:bCs/>
                <w:i/>
                <w:sz w:val="22"/>
              </w:rPr>
              <w:t>How the child and the parent/care giver describe this.</w:t>
            </w:r>
          </w:p>
          <w:p w14:paraId="79C19C5D" w14:textId="77777777" w:rsidR="00F52E9C" w:rsidRDefault="00F52E9C" w:rsidP="002E71FB">
            <w:pPr>
              <w:tabs>
                <w:tab w:val="left" w:pos="3206"/>
              </w:tabs>
              <w:rPr>
                <w:rFonts w:asciiTheme="minorHAnsi" w:hAnsiTheme="minorHAnsi" w:cstheme="minorHAnsi"/>
                <w:b/>
                <w:bCs/>
              </w:rPr>
            </w:pPr>
          </w:p>
          <w:p w14:paraId="13988F54" w14:textId="77777777" w:rsidR="00F52E9C" w:rsidRPr="00D47E07" w:rsidRDefault="00F52E9C" w:rsidP="002E71FB">
            <w:pPr>
              <w:tabs>
                <w:tab w:val="left" w:pos="3206"/>
              </w:tabs>
              <w:rPr>
                <w:rFonts w:asciiTheme="minorHAnsi" w:hAnsiTheme="minorHAnsi" w:cstheme="minorHAnsi"/>
                <w:b/>
                <w:bCs/>
              </w:rPr>
            </w:pPr>
          </w:p>
          <w:p w14:paraId="5EBF4096" w14:textId="77777777" w:rsidR="00F52E9C" w:rsidRDefault="00F52E9C" w:rsidP="002E71FB">
            <w:pPr>
              <w:tabs>
                <w:tab w:val="left" w:pos="3206"/>
              </w:tabs>
            </w:pPr>
          </w:p>
          <w:p w14:paraId="3AA129A3" w14:textId="77777777" w:rsidR="00131C92" w:rsidRDefault="00131C92" w:rsidP="002E71FB">
            <w:pPr>
              <w:tabs>
                <w:tab w:val="left" w:pos="3206"/>
              </w:tabs>
            </w:pPr>
          </w:p>
          <w:p w14:paraId="0EB8D10F" w14:textId="273023B0" w:rsidR="00131C92" w:rsidRDefault="00131C92" w:rsidP="002E71FB">
            <w:pPr>
              <w:tabs>
                <w:tab w:val="left" w:pos="3206"/>
              </w:tabs>
            </w:pPr>
          </w:p>
        </w:tc>
      </w:tr>
    </w:tbl>
    <w:p w14:paraId="41570AEB" w14:textId="77777777" w:rsidR="00F52E9C" w:rsidRDefault="00F52E9C" w:rsidP="00837483">
      <w:pPr>
        <w:tabs>
          <w:tab w:val="left" w:pos="3206"/>
        </w:tabs>
      </w:pPr>
    </w:p>
    <w:p w14:paraId="2705E306" w14:textId="11488C04" w:rsidR="00131C92" w:rsidRPr="00131C92" w:rsidRDefault="00F52E9C" w:rsidP="00131C92">
      <w:pPr>
        <w:pStyle w:val="ListParagraph"/>
        <w:numPr>
          <w:ilvl w:val="1"/>
          <w:numId w:val="4"/>
        </w:numPr>
        <w:shd w:val="clear" w:color="auto" w:fill="009634"/>
        <w:rPr>
          <w:rFonts w:asciiTheme="minorHAnsi" w:hAnsiTheme="minorHAnsi" w:cstheme="minorHAnsi"/>
          <w:b/>
          <w:bCs/>
          <w:color w:val="FFFFFF" w:themeColor="background1"/>
          <w:sz w:val="28"/>
          <w:szCs w:val="28"/>
        </w:rPr>
      </w:pPr>
      <w:r w:rsidRPr="00131C92">
        <w:rPr>
          <w:rFonts w:asciiTheme="minorHAnsi" w:hAnsiTheme="minorHAnsi" w:cstheme="minorHAnsi"/>
          <w:b/>
          <w:bCs/>
          <w:color w:val="FFFFFF" w:themeColor="background1"/>
          <w:sz w:val="28"/>
          <w:szCs w:val="28"/>
        </w:rPr>
        <w:t xml:space="preserve">FAMILY ACTIVITIES AND </w:t>
      </w:r>
      <w:r w:rsidR="0081249E" w:rsidRPr="00131C92">
        <w:rPr>
          <w:rFonts w:asciiTheme="minorHAnsi" w:hAnsiTheme="minorHAnsi" w:cstheme="minorHAnsi"/>
          <w:b/>
          <w:bCs/>
          <w:color w:val="FFFFFF" w:themeColor="background1"/>
          <w:sz w:val="28"/>
          <w:szCs w:val="28"/>
        </w:rPr>
        <w:t>EXPRESSION</w:t>
      </w:r>
    </w:p>
    <w:tbl>
      <w:tblPr>
        <w:tblW w:w="992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8"/>
        <w:gridCol w:w="964"/>
        <w:gridCol w:w="7654"/>
      </w:tblGrid>
      <w:tr w:rsidR="00F0703F" w:rsidRPr="009D3D01" w14:paraId="2C67D331" w14:textId="77777777" w:rsidTr="7D2C49E5">
        <w:tc>
          <w:tcPr>
            <w:tcW w:w="9926" w:type="dxa"/>
            <w:gridSpan w:val="3"/>
            <w:shd w:val="clear" w:color="auto" w:fill="D9D9D9" w:themeFill="background1" w:themeFillShade="D9"/>
            <w:vAlign w:val="center"/>
          </w:tcPr>
          <w:p w14:paraId="134A81F2" w14:textId="77777777" w:rsidR="00F0703F" w:rsidRPr="009D3D01" w:rsidRDefault="00F0703F" w:rsidP="00F0703F">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F0703F" w:rsidRPr="00465592" w14:paraId="615D8523" w14:textId="77777777" w:rsidTr="7D2C49E5">
        <w:tc>
          <w:tcPr>
            <w:tcW w:w="9926" w:type="dxa"/>
            <w:gridSpan w:val="3"/>
            <w:shd w:val="clear" w:color="auto" w:fill="000000" w:themeFill="text1"/>
          </w:tcPr>
          <w:p w14:paraId="261DD412" w14:textId="77777777" w:rsidR="00F0703F" w:rsidRPr="00465592" w:rsidRDefault="00F0703F" w:rsidP="00F0703F">
            <w:pPr>
              <w:rPr>
                <w:rFonts w:ascii="Calibri" w:hAnsi="Calibri"/>
                <w:sz w:val="6"/>
                <w:szCs w:val="6"/>
              </w:rPr>
            </w:pPr>
          </w:p>
        </w:tc>
      </w:tr>
      <w:tr w:rsidR="00F52E9C" w:rsidRPr="0022403C" w14:paraId="47CD5B69" w14:textId="77777777" w:rsidTr="7D2C49E5">
        <w:tc>
          <w:tcPr>
            <w:tcW w:w="1308" w:type="dxa"/>
            <w:vMerge w:val="restart"/>
            <w:shd w:val="clear" w:color="auto" w:fill="D9D9D9" w:themeFill="background1" w:themeFillShade="D9"/>
            <w:vAlign w:val="center"/>
          </w:tcPr>
          <w:p w14:paraId="0BD2D017" w14:textId="243D18BF" w:rsidR="00F52E9C" w:rsidRPr="0022403C" w:rsidRDefault="00F52E9C" w:rsidP="00F52E9C">
            <w:pPr>
              <w:spacing w:before="40" w:after="40"/>
              <w:rPr>
                <w:rFonts w:ascii="Calibri" w:hAnsi="Calibri"/>
                <w:b/>
                <w:sz w:val="20"/>
                <w:szCs w:val="20"/>
              </w:rPr>
            </w:pPr>
          </w:p>
        </w:tc>
        <w:tc>
          <w:tcPr>
            <w:tcW w:w="964" w:type="dxa"/>
            <w:shd w:val="clear" w:color="auto" w:fill="00B050"/>
            <w:vAlign w:val="center"/>
          </w:tcPr>
          <w:p w14:paraId="3185B90E" w14:textId="77777777" w:rsidR="00F52E9C" w:rsidRPr="0022403C" w:rsidRDefault="00F52E9C" w:rsidP="002E71FB">
            <w:pPr>
              <w:spacing w:before="40" w:after="40"/>
              <w:rPr>
                <w:rFonts w:ascii="Calibri" w:hAnsi="Calibri"/>
                <w:b/>
                <w:sz w:val="20"/>
                <w:szCs w:val="20"/>
              </w:rPr>
            </w:pPr>
            <w:r>
              <w:rPr>
                <w:rFonts w:ascii="Calibri" w:hAnsi="Calibri"/>
                <w:b/>
                <w:sz w:val="20"/>
                <w:szCs w:val="20"/>
              </w:rPr>
              <w:t>1.</w:t>
            </w:r>
            <w:r w:rsidRPr="0022403C">
              <w:rPr>
                <w:rFonts w:ascii="Calibri" w:hAnsi="Calibri"/>
                <w:b/>
                <w:sz w:val="20"/>
                <w:szCs w:val="20"/>
              </w:rPr>
              <w:t>All Needs Met</w:t>
            </w:r>
          </w:p>
        </w:tc>
        <w:tc>
          <w:tcPr>
            <w:tcW w:w="7654" w:type="dxa"/>
            <w:shd w:val="clear" w:color="auto" w:fill="FFFFFF" w:themeFill="background1"/>
            <w:vAlign w:val="center"/>
          </w:tcPr>
          <w:p w14:paraId="7219187D" w14:textId="77777777" w:rsidR="00F52E9C" w:rsidRPr="00D631FC" w:rsidRDefault="00F52E9C" w:rsidP="002E71FB">
            <w:pPr>
              <w:pStyle w:val="Default"/>
              <w:rPr>
                <w:rFonts w:asciiTheme="minorHAnsi" w:hAnsiTheme="minorHAnsi" w:cstheme="minorHAnsi"/>
                <w:color w:val="auto"/>
                <w:sz w:val="20"/>
                <w:szCs w:val="20"/>
              </w:rPr>
            </w:pPr>
            <w:r w:rsidRPr="00465F24">
              <w:rPr>
                <w:rFonts w:asciiTheme="minorHAnsi" w:hAnsiTheme="minorHAnsi" w:cstheme="minorHAnsi"/>
                <w:color w:val="auto"/>
                <w:sz w:val="20"/>
                <w:szCs w:val="20"/>
              </w:rPr>
              <w:t xml:space="preserve">Child is consistently exposed to stimulating environments </w:t>
            </w:r>
            <w:r>
              <w:rPr>
                <w:rFonts w:asciiTheme="minorHAnsi" w:hAnsiTheme="minorHAnsi" w:cstheme="minorHAnsi"/>
                <w:color w:val="auto"/>
                <w:sz w:val="20"/>
                <w:szCs w:val="20"/>
              </w:rPr>
              <w:t xml:space="preserve">with family/friends which help to develop relationships and a sense of belonging and identity.   </w:t>
            </w:r>
            <w:r w:rsidRPr="00465F24">
              <w:rPr>
                <w:rFonts w:asciiTheme="minorHAnsi" w:hAnsiTheme="minorHAnsi" w:cstheme="minorHAnsi"/>
                <w:color w:val="auto"/>
                <w:sz w:val="20"/>
                <w:szCs w:val="20"/>
              </w:rPr>
              <w:t>Events and occasions are always celebrated as significant days in family life</w:t>
            </w:r>
            <w:r>
              <w:rPr>
                <w:rFonts w:asciiTheme="minorHAnsi" w:hAnsiTheme="minorHAnsi" w:cstheme="minorHAnsi"/>
                <w:color w:val="auto"/>
                <w:sz w:val="20"/>
                <w:szCs w:val="20"/>
              </w:rPr>
              <w:t>.</w:t>
            </w:r>
            <w:r w:rsidRPr="00465F24">
              <w:rPr>
                <w:rFonts w:asciiTheme="minorHAnsi" w:hAnsiTheme="minorHAnsi" w:cstheme="minorHAnsi"/>
                <w:color w:val="auto"/>
                <w:sz w:val="20"/>
                <w:szCs w:val="20"/>
              </w:rPr>
              <w:t xml:space="preserve"> Celebrations are consistently notable, happy, fun and appropriate. </w:t>
            </w:r>
          </w:p>
        </w:tc>
      </w:tr>
      <w:tr w:rsidR="00F52E9C" w:rsidRPr="0022403C" w14:paraId="05C420B1" w14:textId="77777777" w:rsidTr="7D2C49E5">
        <w:tc>
          <w:tcPr>
            <w:tcW w:w="1308" w:type="dxa"/>
            <w:vMerge/>
            <w:vAlign w:val="center"/>
          </w:tcPr>
          <w:p w14:paraId="2C38A97B" w14:textId="77777777" w:rsidR="00F52E9C" w:rsidRPr="0022403C" w:rsidRDefault="00F52E9C" w:rsidP="002E71FB">
            <w:pPr>
              <w:spacing w:before="40" w:after="40"/>
              <w:rPr>
                <w:rFonts w:ascii="Calibri" w:hAnsi="Calibri"/>
                <w:b/>
                <w:sz w:val="20"/>
                <w:szCs w:val="20"/>
              </w:rPr>
            </w:pPr>
          </w:p>
        </w:tc>
        <w:tc>
          <w:tcPr>
            <w:tcW w:w="964" w:type="dxa"/>
            <w:shd w:val="clear" w:color="auto" w:fill="D6E3BC" w:themeFill="accent3" w:themeFillTint="66"/>
            <w:vAlign w:val="center"/>
          </w:tcPr>
          <w:p w14:paraId="14CAA176" w14:textId="77777777" w:rsidR="00F52E9C" w:rsidRPr="0022403C" w:rsidRDefault="00F52E9C" w:rsidP="002E71FB">
            <w:pPr>
              <w:spacing w:before="40" w:after="40"/>
              <w:rPr>
                <w:rFonts w:ascii="Calibri" w:hAnsi="Calibri"/>
                <w:b/>
                <w:sz w:val="20"/>
                <w:szCs w:val="20"/>
              </w:rPr>
            </w:pPr>
            <w:r>
              <w:rPr>
                <w:rFonts w:ascii="Calibri" w:hAnsi="Calibri"/>
                <w:b/>
                <w:sz w:val="20"/>
                <w:szCs w:val="20"/>
              </w:rPr>
              <w:t xml:space="preserve">2.Many </w:t>
            </w:r>
            <w:r w:rsidRPr="0022403C">
              <w:rPr>
                <w:rFonts w:ascii="Calibri" w:hAnsi="Calibri"/>
                <w:b/>
                <w:sz w:val="20"/>
                <w:szCs w:val="20"/>
              </w:rPr>
              <w:t>Needs Met</w:t>
            </w:r>
          </w:p>
        </w:tc>
        <w:tc>
          <w:tcPr>
            <w:tcW w:w="7654" w:type="dxa"/>
            <w:shd w:val="clear" w:color="auto" w:fill="FFFFFF" w:themeFill="background1"/>
            <w:vAlign w:val="center"/>
          </w:tcPr>
          <w:p w14:paraId="3CA0F42C" w14:textId="77777777" w:rsidR="00F52E9C" w:rsidRPr="00BE717B" w:rsidRDefault="00F52E9C" w:rsidP="002E71FB">
            <w:pPr>
              <w:rPr>
                <w:rFonts w:ascii="Calibri" w:hAnsi="Calibri"/>
                <w:sz w:val="20"/>
                <w:szCs w:val="20"/>
              </w:rPr>
            </w:pPr>
            <w:r w:rsidRPr="00465F24">
              <w:rPr>
                <w:rFonts w:asciiTheme="minorHAnsi" w:hAnsiTheme="minorHAnsi" w:cstheme="minorHAnsi"/>
                <w:sz w:val="20"/>
                <w:szCs w:val="20"/>
              </w:rPr>
              <w:t xml:space="preserve">Child is </w:t>
            </w:r>
            <w:r>
              <w:rPr>
                <w:rFonts w:asciiTheme="minorHAnsi" w:hAnsiTheme="minorHAnsi" w:cstheme="minorHAnsi"/>
                <w:sz w:val="20"/>
                <w:szCs w:val="20"/>
              </w:rPr>
              <w:t xml:space="preserve">often </w:t>
            </w:r>
            <w:r w:rsidRPr="00465F24">
              <w:rPr>
                <w:rFonts w:asciiTheme="minorHAnsi" w:hAnsiTheme="minorHAnsi" w:cstheme="minorHAnsi"/>
                <w:sz w:val="20"/>
                <w:szCs w:val="20"/>
              </w:rPr>
              <w:t xml:space="preserve">exposed to stimulating environments </w:t>
            </w:r>
            <w:r>
              <w:rPr>
                <w:rFonts w:asciiTheme="minorHAnsi" w:hAnsiTheme="minorHAnsi" w:cstheme="minorHAnsi"/>
                <w:sz w:val="20"/>
                <w:szCs w:val="20"/>
              </w:rPr>
              <w:t xml:space="preserve">with family/friends which help to develop relationships and a sense of belonging and identity.   </w:t>
            </w:r>
            <w:r w:rsidRPr="00465F24">
              <w:rPr>
                <w:rFonts w:asciiTheme="minorHAnsi" w:hAnsiTheme="minorHAnsi" w:cstheme="minorHAnsi"/>
                <w:sz w:val="20"/>
                <w:szCs w:val="20"/>
              </w:rPr>
              <w:t xml:space="preserve">Events and occasions are </w:t>
            </w:r>
            <w:r>
              <w:rPr>
                <w:rFonts w:asciiTheme="minorHAnsi" w:hAnsiTheme="minorHAnsi" w:cstheme="minorHAnsi"/>
                <w:sz w:val="20"/>
                <w:szCs w:val="20"/>
              </w:rPr>
              <w:t>nearly always</w:t>
            </w:r>
            <w:r w:rsidRPr="00465F24">
              <w:rPr>
                <w:rFonts w:asciiTheme="minorHAnsi" w:hAnsiTheme="minorHAnsi" w:cstheme="minorHAnsi"/>
                <w:sz w:val="20"/>
                <w:szCs w:val="20"/>
              </w:rPr>
              <w:t xml:space="preserve"> celebrated as significant days in family life</w:t>
            </w:r>
            <w:r>
              <w:rPr>
                <w:rFonts w:asciiTheme="minorHAnsi" w:hAnsiTheme="minorHAnsi" w:cstheme="minorHAnsi"/>
                <w:sz w:val="20"/>
                <w:szCs w:val="20"/>
              </w:rPr>
              <w:t xml:space="preserve"> and c</w:t>
            </w:r>
            <w:r w:rsidRPr="00465F24">
              <w:rPr>
                <w:rFonts w:asciiTheme="minorHAnsi" w:hAnsiTheme="minorHAnsi" w:cstheme="minorHAnsi"/>
                <w:sz w:val="20"/>
                <w:szCs w:val="20"/>
              </w:rPr>
              <w:t xml:space="preserve">elebrations are </w:t>
            </w:r>
            <w:r>
              <w:rPr>
                <w:rFonts w:asciiTheme="minorHAnsi" w:hAnsiTheme="minorHAnsi" w:cstheme="minorHAnsi"/>
                <w:sz w:val="20"/>
                <w:szCs w:val="20"/>
              </w:rPr>
              <w:t>generally positive and fun</w:t>
            </w:r>
            <w:r w:rsidRPr="00465F24">
              <w:rPr>
                <w:rFonts w:asciiTheme="minorHAnsi" w:hAnsiTheme="minorHAnsi" w:cstheme="minorHAnsi"/>
                <w:sz w:val="20"/>
                <w:szCs w:val="20"/>
              </w:rPr>
              <w:t>.</w:t>
            </w:r>
          </w:p>
        </w:tc>
      </w:tr>
      <w:tr w:rsidR="00F52E9C" w:rsidRPr="0022403C" w14:paraId="672C0189" w14:textId="77777777" w:rsidTr="7D2C49E5">
        <w:tc>
          <w:tcPr>
            <w:tcW w:w="1308" w:type="dxa"/>
            <w:vMerge/>
            <w:vAlign w:val="center"/>
          </w:tcPr>
          <w:p w14:paraId="5026DE92" w14:textId="77777777" w:rsidR="00F52E9C" w:rsidRPr="0022403C" w:rsidRDefault="00F52E9C" w:rsidP="002E71FB">
            <w:pPr>
              <w:spacing w:before="40" w:after="40"/>
              <w:rPr>
                <w:rFonts w:ascii="Calibri" w:hAnsi="Calibri"/>
                <w:b/>
                <w:sz w:val="20"/>
                <w:szCs w:val="20"/>
              </w:rPr>
            </w:pPr>
          </w:p>
        </w:tc>
        <w:tc>
          <w:tcPr>
            <w:tcW w:w="964" w:type="dxa"/>
            <w:shd w:val="clear" w:color="auto" w:fill="FFF2CC"/>
            <w:vAlign w:val="center"/>
          </w:tcPr>
          <w:p w14:paraId="7E3570AF" w14:textId="77777777" w:rsidR="00F52E9C" w:rsidRPr="0022403C" w:rsidRDefault="00F52E9C" w:rsidP="002E71FB">
            <w:pPr>
              <w:spacing w:before="40" w:after="40"/>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7654" w:type="dxa"/>
            <w:shd w:val="clear" w:color="auto" w:fill="FFFFFF" w:themeFill="background1"/>
            <w:vAlign w:val="center"/>
          </w:tcPr>
          <w:p w14:paraId="6330EE1F" w14:textId="332CAC5E" w:rsidR="00F52E9C" w:rsidRPr="00846046" w:rsidRDefault="00F52E9C" w:rsidP="002E71FB">
            <w:pPr>
              <w:rPr>
                <w:rFonts w:ascii="Calibri" w:hAnsi="Calibri"/>
                <w:sz w:val="20"/>
                <w:szCs w:val="20"/>
              </w:rPr>
            </w:pPr>
            <w:r w:rsidRPr="7D2C49E5">
              <w:rPr>
                <w:rFonts w:asciiTheme="minorHAnsi" w:hAnsiTheme="minorHAnsi" w:cstheme="minorBidi"/>
                <w:sz w:val="20"/>
                <w:szCs w:val="20"/>
              </w:rPr>
              <w:t xml:space="preserve">Child is sometimes exposed to stimulating environments with family/friends to develop relationships and a sense of belonging and identity.   Events and celebrations are mainly seasonal and </w:t>
            </w:r>
            <w:r w:rsidR="7B2297A6" w:rsidRPr="7D2C49E5">
              <w:rPr>
                <w:rFonts w:asciiTheme="minorHAnsi" w:hAnsiTheme="minorHAnsi" w:cstheme="minorBidi"/>
                <w:sz w:val="20"/>
                <w:szCs w:val="20"/>
              </w:rPr>
              <w:t>low-key</w:t>
            </w:r>
            <w:r w:rsidRPr="7D2C49E5">
              <w:rPr>
                <w:rFonts w:asciiTheme="minorHAnsi" w:hAnsiTheme="minorHAnsi" w:cstheme="minorBidi"/>
                <w:sz w:val="20"/>
                <w:szCs w:val="20"/>
              </w:rPr>
              <w:t xml:space="preserve"> </w:t>
            </w:r>
            <w:r w:rsidR="6CDAC3FC" w:rsidRPr="7D2C49E5">
              <w:rPr>
                <w:rFonts w:asciiTheme="minorHAnsi" w:hAnsiTheme="minorHAnsi" w:cstheme="minorBidi"/>
                <w:sz w:val="20"/>
                <w:szCs w:val="20"/>
              </w:rPr>
              <w:t>events or</w:t>
            </w:r>
            <w:r w:rsidRPr="7D2C49E5">
              <w:rPr>
                <w:rFonts w:asciiTheme="minorHAnsi" w:hAnsiTheme="minorHAnsi" w:cstheme="minorBidi"/>
                <w:sz w:val="20"/>
                <w:szCs w:val="20"/>
              </w:rPr>
              <w:t xml:space="preserve"> may not be a positive experience for the child/parent/</w:t>
            </w:r>
            <w:r w:rsidR="28F2EE35" w:rsidRPr="7D2C49E5">
              <w:rPr>
                <w:rFonts w:asciiTheme="minorHAnsi" w:hAnsiTheme="minorHAnsi" w:cstheme="minorBidi"/>
                <w:sz w:val="20"/>
                <w:szCs w:val="20"/>
              </w:rPr>
              <w:t>caregiver</w:t>
            </w:r>
            <w:r w:rsidRPr="7D2C49E5">
              <w:rPr>
                <w:rFonts w:asciiTheme="minorHAnsi" w:hAnsiTheme="minorHAnsi" w:cstheme="minorBidi"/>
                <w:sz w:val="20"/>
                <w:szCs w:val="20"/>
              </w:rPr>
              <w:t>.</w:t>
            </w:r>
          </w:p>
        </w:tc>
      </w:tr>
      <w:tr w:rsidR="00F52E9C" w:rsidRPr="0022403C" w14:paraId="7760862D" w14:textId="77777777" w:rsidTr="7D2C49E5">
        <w:tc>
          <w:tcPr>
            <w:tcW w:w="1308" w:type="dxa"/>
            <w:vMerge/>
            <w:vAlign w:val="center"/>
          </w:tcPr>
          <w:p w14:paraId="1E43E2A7" w14:textId="77777777" w:rsidR="00F52E9C" w:rsidRPr="0022403C" w:rsidRDefault="00F52E9C" w:rsidP="002E71FB">
            <w:pPr>
              <w:spacing w:before="40" w:after="40"/>
              <w:rPr>
                <w:rFonts w:ascii="Calibri" w:hAnsi="Calibri"/>
                <w:b/>
                <w:sz w:val="20"/>
                <w:szCs w:val="20"/>
              </w:rPr>
            </w:pPr>
          </w:p>
        </w:tc>
        <w:tc>
          <w:tcPr>
            <w:tcW w:w="964" w:type="dxa"/>
            <w:shd w:val="clear" w:color="auto" w:fill="F2DBDB" w:themeFill="accent2" w:themeFillTint="33"/>
            <w:vAlign w:val="center"/>
          </w:tcPr>
          <w:p w14:paraId="2D5ADA24" w14:textId="77777777" w:rsidR="00F52E9C" w:rsidRPr="0022403C" w:rsidRDefault="00F52E9C" w:rsidP="002E71FB">
            <w:pPr>
              <w:spacing w:before="40" w:after="40"/>
              <w:rPr>
                <w:rFonts w:ascii="Calibri" w:hAnsi="Calibri"/>
                <w:b/>
                <w:sz w:val="20"/>
                <w:szCs w:val="20"/>
              </w:rPr>
            </w:pPr>
            <w:r>
              <w:rPr>
                <w:rFonts w:ascii="Calibri" w:hAnsi="Calibri"/>
                <w:b/>
                <w:sz w:val="20"/>
                <w:szCs w:val="20"/>
              </w:rPr>
              <w:t>4.Many</w:t>
            </w:r>
            <w:r w:rsidRPr="0022403C">
              <w:rPr>
                <w:rFonts w:ascii="Calibri" w:hAnsi="Calibri"/>
                <w:b/>
                <w:sz w:val="20"/>
                <w:szCs w:val="20"/>
              </w:rPr>
              <w:t xml:space="preserve"> Needs Unmet</w:t>
            </w:r>
          </w:p>
        </w:tc>
        <w:tc>
          <w:tcPr>
            <w:tcW w:w="7654" w:type="dxa"/>
            <w:shd w:val="clear" w:color="auto" w:fill="FFFFFF" w:themeFill="background1"/>
            <w:vAlign w:val="center"/>
          </w:tcPr>
          <w:p w14:paraId="116F56C5" w14:textId="6F349E1A" w:rsidR="00F52E9C" w:rsidRPr="00BE717B" w:rsidRDefault="00F52E9C" w:rsidP="4B41BC83">
            <w:pPr>
              <w:rPr>
                <w:rFonts w:ascii="Calibri" w:hAnsi="Calibri"/>
                <w:b/>
                <w:bCs/>
                <w:color w:val="FF0000"/>
                <w:sz w:val="20"/>
                <w:szCs w:val="20"/>
              </w:rPr>
            </w:pPr>
            <w:r w:rsidRPr="4B41BC83">
              <w:rPr>
                <w:rFonts w:asciiTheme="minorHAnsi" w:hAnsiTheme="minorHAnsi" w:cstheme="minorBidi"/>
                <w:sz w:val="20"/>
                <w:szCs w:val="20"/>
              </w:rPr>
              <w:t>Child is rarely exposed to stimulating environments with family/friends to develop relationships and a sense of belonging and identity.   Events and celebrations are infrequent, low key events, or may not be a positive experience for the child/ parent/</w:t>
            </w:r>
            <w:r w:rsidR="20F544DF" w:rsidRPr="4B41BC83">
              <w:rPr>
                <w:rFonts w:asciiTheme="minorHAnsi" w:hAnsiTheme="minorHAnsi" w:cstheme="minorBidi"/>
                <w:sz w:val="20"/>
                <w:szCs w:val="20"/>
              </w:rPr>
              <w:t>caregiver</w:t>
            </w:r>
            <w:r w:rsidRPr="4B41BC83">
              <w:rPr>
                <w:rFonts w:asciiTheme="minorHAnsi" w:hAnsiTheme="minorHAnsi" w:cstheme="minorBidi"/>
                <w:sz w:val="20"/>
                <w:szCs w:val="20"/>
              </w:rPr>
              <w:t>.</w:t>
            </w:r>
          </w:p>
        </w:tc>
      </w:tr>
      <w:tr w:rsidR="00F52E9C" w:rsidRPr="0022403C" w14:paraId="0FC4DC38" w14:textId="77777777" w:rsidTr="7D2C49E5">
        <w:tc>
          <w:tcPr>
            <w:tcW w:w="1308" w:type="dxa"/>
            <w:vMerge/>
            <w:vAlign w:val="center"/>
          </w:tcPr>
          <w:p w14:paraId="4D08588B" w14:textId="77777777" w:rsidR="00F52E9C" w:rsidRPr="0022403C" w:rsidRDefault="00F52E9C" w:rsidP="002E71FB">
            <w:pPr>
              <w:spacing w:before="40" w:after="40"/>
              <w:rPr>
                <w:rFonts w:ascii="Calibri" w:hAnsi="Calibri"/>
                <w:b/>
                <w:sz w:val="20"/>
                <w:szCs w:val="20"/>
              </w:rPr>
            </w:pPr>
          </w:p>
        </w:tc>
        <w:tc>
          <w:tcPr>
            <w:tcW w:w="964" w:type="dxa"/>
            <w:shd w:val="clear" w:color="auto" w:fill="FF5050"/>
            <w:vAlign w:val="center"/>
          </w:tcPr>
          <w:p w14:paraId="5439B16C" w14:textId="77777777" w:rsidR="00F52E9C" w:rsidRPr="0022403C" w:rsidRDefault="00F52E9C" w:rsidP="002E71FB">
            <w:pPr>
              <w:spacing w:before="40" w:after="40"/>
              <w:rPr>
                <w:rFonts w:ascii="Calibri" w:hAnsi="Calibri"/>
                <w:b/>
                <w:sz w:val="20"/>
                <w:szCs w:val="20"/>
              </w:rPr>
            </w:pPr>
            <w:r>
              <w:rPr>
                <w:rFonts w:ascii="Calibri" w:hAnsi="Calibri"/>
                <w:b/>
                <w:sz w:val="20"/>
                <w:szCs w:val="20"/>
              </w:rPr>
              <w:t>5.All</w:t>
            </w:r>
            <w:r w:rsidRPr="0022403C">
              <w:rPr>
                <w:rFonts w:ascii="Calibri" w:hAnsi="Calibri"/>
                <w:b/>
                <w:sz w:val="20"/>
                <w:szCs w:val="20"/>
              </w:rPr>
              <w:t xml:space="preserve"> Needs Unmet</w:t>
            </w:r>
          </w:p>
        </w:tc>
        <w:tc>
          <w:tcPr>
            <w:tcW w:w="7654" w:type="dxa"/>
            <w:shd w:val="clear" w:color="auto" w:fill="FFFFFF" w:themeFill="background1"/>
            <w:vAlign w:val="center"/>
          </w:tcPr>
          <w:p w14:paraId="44586FC6" w14:textId="04EACE57" w:rsidR="00F52E9C" w:rsidRPr="00E07A48" w:rsidRDefault="00F52E9C" w:rsidP="002E71FB">
            <w:pPr>
              <w:rPr>
                <w:rFonts w:ascii="Calibri" w:hAnsi="Calibri"/>
                <w:color w:val="FF0000"/>
              </w:rPr>
            </w:pPr>
            <w:r w:rsidRPr="4B41BC83">
              <w:rPr>
                <w:rFonts w:asciiTheme="minorHAnsi" w:hAnsiTheme="minorHAnsi" w:cstheme="minorBidi"/>
                <w:sz w:val="20"/>
                <w:szCs w:val="20"/>
              </w:rPr>
              <w:t>Child is rarely exposed to stimulating environments with family/friends and events and celebrations either do not take place or are not</w:t>
            </w:r>
            <w:r w:rsidR="00352CA6" w:rsidRPr="4B41BC83">
              <w:rPr>
                <w:rFonts w:asciiTheme="minorHAnsi" w:hAnsiTheme="minorHAnsi" w:cstheme="minorBidi"/>
                <w:sz w:val="20"/>
                <w:szCs w:val="20"/>
              </w:rPr>
              <w:t xml:space="preserve"> </w:t>
            </w:r>
            <w:r w:rsidR="652D50C3" w:rsidRPr="4B41BC83">
              <w:rPr>
                <w:rFonts w:asciiTheme="minorHAnsi" w:hAnsiTheme="minorHAnsi" w:cstheme="minorBidi"/>
                <w:sz w:val="20"/>
                <w:szCs w:val="20"/>
              </w:rPr>
              <w:t>a positive</w:t>
            </w:r>
            <w:r w:rsidRPr="4B41BC83">
              <w:rPr>
                <w:rFonts w:asciiTheme="minorHAnsi" w:hAnsiTheme="minorHAnsi" w:cstheme="minorBidi"/>
                <w:sz w:val="20"/>
                <w:szCs w:val="20"/>
              </w:rPr>
              <w:t xml:space="preserve"> experience for the child/parent/</w:t>
            </w:r>
            <w:r w:rsidR="210C074E" w:rsidRPr="4B41BC83">
              <w:rPr>
                <w:rFonts w:asciiTheme="minorHAnsi" w:hAnsiTheme="minorHAnsi" w:cstheme="minorBidi"/>
                <w:sz w:val="20"/>
                <w:szCs w:val="20"/>
              </w:rPr>
              <w:t>caregiver</w:t>
            </w:r>
            <w:r w:rsidRPr="4B41BC83">
              <w:rPr>
                <w:rFonts w:asciiTheme="minorHAnsi" w:hAnsiTheme="minorHAnsi" w:cstheme="minorBidi"/>
                <w:sz w:val="20"/>
                <w:szCs w:val="20"/>
              </w:rPr>
              <w:t>.</w:t>
            </w:r>
          </w:p>
        </w:tc>
      </w:tr>
      <w:tr w:rsidR="00F52E9C" w:rsidRPr="00465592" w14:paraId="57473DA7" w14:textId="77777777" w:rsidTr="7D2C49E5">
        <w:tc>
          <w:tcPr>
            <w:tcW w:w="9926" w:type="dxa"/>
            <w:gridSpan w:val="3"/>
            <w:shd w:val="clear" w:color="auto" w:fill="000000" w:themeFill="text1"/>
          </w:tcPr>
          <w:p w14:paraId="6C74C8C6" w14:textId="77777777" w:rsidR="00F52E9C" w:rsidRPr="00465592" w:rsidRDefault="00F52E9C" w:rsidP="002E71FB">
            <w:pPr>
              <w:rPr>
                <w:rFonts w:ascii="Calibri" w:hAnsi="Calibri"/>
                <w:sz w:val="6"/>
                <w:szCs w:val="6"/>
              </w:rPr>
            </w:pPr>
          </w:p>
        </w:tc>
      </w:tr>
    </w:tbl>
    <w:p w14:paraId="4CA43B17" w14:textId="254289E2" w:rsidR="00F52E9C" w:rsidRDefault="00F52E9C"/>
    <w:p w14:paraId="04B0748D" w14:textId="77777777" w:rsidR="00F52E9C" w:rsidRDefault="00F52E9C"/>
    <w:p w14:paraId="6F620574" w14:textId="70A6F41B" w:rsidR="00F52E9C" w:rsidRPr="00AE287C" w:rsidRDefault="008F3C9A" w:rsidP="00AE287C">
      <w:pPr>
        <w:shd w:val="clear" w:color="auto" w:fill="009634"/>
        <w:rPr>
          <w:rFonts w:asciiTheme="minorHAnsi" w:hAnsiTheme="minorHAnsi" w:cstheme="minorHAnsi"/>
          <w:b/>
          <w:bCs/>
          <w:color w:val="FFFFFF" w:themeColor="background1"/>
          <w:sz w:val="28"/>
          <w:szCs w:val="28"/>
        </w:rPr>
      </w:pPr>
      <w:r w:rsidRPr="008F3C9A">
        <w:rPr>
          <w:rFonts w:asciiTheme="minorHAnsi" w:hAnsiTheme="minorHAnsi" w:cstheme="minorHAnsi"/>
          <w:b/>
          <w:bCs/>
          <w:color w:val="FFFFFF" w:themeColor="background1"/>
          <w:sz w:val="28"/>
          <w:szCs w:val="28"/>
        </w:rPr>
        <w:t>4.2</w:t>
      </w:r>
      <w:r w:rsidR="00F52E9C" w:rsidRPr="008F3C9A">
        <w:rPr>
          <w:rFonts w:asciiTheme="minorHAnsi" w:hAnsiTheme="minorHAnsi" w:cstheme="minorHAnsi"/>
          <w:b/>
          <w:bCs/>
          <w:color w:val="FFFFFF" w:themeColor="background1"/>
          <w:sz w:val="28"/>
          <w:szCs w:val="28"/>
        </w:rPr>
        <w:t xml:space="preserve"> FAMILY ACTIVITIES AND </w:t>
      </w:r>
      <w:r w:rsidR="0081249E">
        <w:rPr>
          <w:rFonts w:asciiTheme="minorHAnsi" w:hAnsiTheme="minorHAnsi" w:cstheme="minorHAnsi"/>
          <w:b/>
          <w:bCs/>
          <w:color w:val="FFFFFF" w:themeColor="background1"/>
          <w:sz w:val="28"/>
          <w:szCs w:val="28"/>
        </w:rPr>
        <w:t>EXPRESSION TIME</w:t>
      </w:r>
    </w:p>
    <w:tbl>
      <w:tblPr>
        <w:tblW w:w="9926" w:type="dxa"/>
        <w:tblInd w:w="-37" w:type="dxa"/>
        <w:tblLayout w:type="fixed"/>
        <w:tblLook w:val="00A0" w:firstRow="1" w:lastRow="0" w:firstColumn="1" w:lastColumn="0" w:noHBand="0" w:noVBand="0"/>
      </w:tblPr>
      <w:tblGrid>
        <w:gridCol w:w="1563"/>
        <w:gridCol w:w="1419"/>
        <w:gridCol w:w="6944"/>
      </w:tblGrid>
      <w:tr w:rsidR="00F52E9C" w:rsidRPr="009D3D01" w14:paraId="77FFB890" w14:textId="77777777" w:rsidTr="2427AA4F">
        <w:tc>
          <w:tcPr>
            <w:tcW w:w="9926" w:type="dxa"/>
            <w:gridSpan w:val="3"/>
            <w:shd w:val="clear" w:color="auto" w:fill="D9D9D9" w:themeFill="background1" w:themeFillShade="D9"/>
            <w:vAlign w:val="center"/>
          </w:tcPr>
          <w:p w14:paraId="78C350CD" w14:textId="77777777" w:rsidR="00F52E9C" w:rsidRPr="009D3D01" w:rsidRDefault="00F52E9C" w:rsidP="002E71FB">
            <w:pPr>
              <w:tabs>
                <w:tab w:val="left" w:pos="3206"/>
              </w:tabs>
              <w:rPr>
                <w:rFonts w:asciiTheme="minorHAnsi" w:hAnsiTheme="minorHAnsi" w:cstheme="minorHAnsi"/>
                <w:b/>
                <w:bCs/>
                <w:sz w:val="28"/>
              </w:rPr>
            </w:pPr>
            <w:r w:rsidRPr="009D3D01">
              <w:rPr>
                <w:rFonts w:asciiTheme="minorHAnsi" w:hAnsiTheme="minorHAnsi" w:cstheme="minorHAnsi"/>
                <w:b/>
                <w:bCs/>
                <w:sz w:val="28"/>
              </w:rPr>
              <w:t xml:space="preserve">Assessment of </w:t>
            </w:r>
            <w:r>
              <w:rPr>
                <w:rFonts w:asciiTheme="minorHAnsi" w:hAnsiTheme="minorHAnsi" w:cstheme="minorHAnsi"/>
                <w:b/>
                <w:bCs/>
                <w:sz w:val="28"/>
              </w:rPr>
              <w:t>N</w:t>
            </w:r>
            <w:r w:rsidRPr="009D3D01">
              <w:rPr>
                <w:rFonts w:asciiTheme="minorHAnsi" w:hAnsiTheme="minorHAnsi" w:cstheme="minorHAnsi"/>
                <w:b/>
                <w:bCs/>
                <w:sz w:val="28"/>
              </w:rPr>
              <w:t>eed</w:t>
            </w:r>
          </w:p>
        </w:tc>
      </w:tr>
      <w:tr w:rsidR="00F52E9C" w:rsidRPr="00465592" w14:paraId="61C0E749" w14:textId="77777777" w:rsidTr="2427AA4F">
        <w:tc>
          <w:tcPr>
            <w:tcW w:w="9926" w:type="dxa"/>
            <w:gridSpan w:val="3"/>
            <w:shd w:val="clear" w:color="auto" w:fill="000000" w:themeFill="text1"/>
          </w:tcPr>
          <w:p w14:paraId="28586254" w14:textId="77777777" w:rsidR="00F52E9C" w:rsidRPr="00465592" w:rsidRDefault="00F52E9C" w:rsidP="002E71FB">
            <w:pPr>
              <w:rPr>
                <w:rFonts w:ascii="Calibri" w:hAnsi="Calibri"/>
                <w:sz w:val="6"/>
                <w:szCs w:val="6"/>
              </w:rPr>
            </w:pPr>
          </w:p>
        </w:tc>
      </w:tr>
      <w:tr w:rsidR="00D631FC" w:rsidRPr="000D4B54" w14:paraId="23123213" w14:textId="77777777" w:rsidTr="2427AA4F">
        <w:tblPrEx>
          <w:tblLook w:val="0000" w:firstRow="0" w:lastRow="0" w:firstColumn="0" w:lastColumn="0" w:noHBand="0" w:noVBand="0"/>
        </w:tblPrEx>
        <w:trPr>
          <w:trHeight w:val="510"/>
        </w:trPr>
        <w:tc>
          <w:tcPr>
            <w:tcW w:w="1563" w:type="dxa"/>
            <w:vMerge w:val="restart"/>
            <w:tcBorders>
              <w:right w:val="single" w:sz="4" w:space="0" w:color="auto"/>
            </w:tcBorders>
            <w:shd w:val="clear" w:color="auto" w:fill="D9D9D9" w:themeFill="background1" w:themeFillShade="D9"/>
          </w:tcPr>
          <w:p w14:paraId="0DF60AAE" w14:textId="77777777" w:rsidR="00005975" w:rsidRDefault="00005975" w:rsidP="000D4B54">
            <w:pPr>
              <w:pStyle w:val="Default"/>
              <w:spacing w:line="20" w:lineRule="atLeast"/>
              <w:rPr>
                <w:b/>
                <w:bCs/>
                <w:color w:val="000000" w:themeColor="text1"/>
                <w:sz w:val="20"/>
                <w:szCs w:val="22"/>
              </w:rPr>
            </w:pPr>
          </w:p>
          <w:p w14:paraId="4B53780F" w14:textId="77777777" w:rsidR="00005975" w:rsidRDefault="00005975" w:rsidP="000D4B54">
            <w:pPr>
              <w:pStyle w:val="Default"/>
              <w:spacing w:line="20" w:lineRule="atLeast"/>
              <w:rPr>
                <w:b/>
                <w:bCs/>
                <w:color w:val="000000" w:themeColor="text1"/>
                <w:sz w:val="20"/>
                <w:szCs w:val="22"/>
              </w:rPr>
            </w:pPr>
          </w:p>
          <w:p w14:paraId="63641760" w14:textId="33046996" w:rsidR="00D631FC" w:rsidRDefault="00D631FC" w:rsidP="000D4B54">
            <w:pPr>
              <w:pStyle w:val="Default"/>
              <w:spacing w:line="20" w:lineRule="atLeast"/>
              <w:rPr>
                <w:b/>
                <w:bCs/>
                <w:color w:val="000000" w:themeColor="text1"/>
                <w:sz w:val="20"/>
                <w:szCs w:val="22"/>
              </w:rPr>
            </w:pPr>
            <w:r>
              <w:rPr>
                <w:b/>
                <w:bCs/>
                <w:color w:val="000000" w:themeColor="text1"/>
                <w:sz w:val="20"/>
                <w:szCs w:val="22"/>
              </w:rPr>
              <w:t>a)</w:t>
            </w:r>
          </w:p>
          <w:p w14:paraId="50FEE974" w14:textId="7E8ED314" w:rsidR="00D631FC" w:rsidRPr="000D4B54" w:rsidRDefault="00D631FC" w:rsidP="000D4B54">
            <w:pPr>
              <w:pStyle w:val="Default"/>
              <w:spacing w:line="20" w:lineRule="atLeast"/>
              <w:rPr>
                <w:color w:val="000000" w:themeColor="text1"/>
                <w:sz w:val="20"/>
                <w:szCs w:val="22"/>
              </w:rPr>
            </w:pPr>
            <w:r w:rsidRPr="000D4B54">
              <w:rPr>
                <w:b/>
                <w:bCs/>
                <w:color w:val="000000" w:themeColor="text1"/>
                <w:sz w:val="20"/>
                <w:szCs w:val="22"/>
              </w:rPr>
              <w:t>Infancy</w:t>
            </w:r>
            <w:r w:rsidR="006106F0">
              <w:rPr>
                <w:b/>
                <w:bCs/>
                <w:color w:val="000000" w:themeColor="text1"/>
                <w:sz w:val="20"/>
                <w:szCs w:val="22"/>
              </w:rPr>
              <w:t xml:space="preserve"> and Pre-school</w:t>
            </w:r>
            <w:r w:rsidRPr="000D4B54">
              <w:rPr>
                <w:b/>
                <w:bCs/>
                <w:color w:val="000000" w:themeColor="text1"/>
                <w:sz w:val="20"/>
                <w:szCs w:val="22"/>
              </w:rPr>
              <w:t xml:space="preserve"> </w:t>
            </w:r>
          </w:p>
          <w:p w14:paraId="12C4A82B" w14:textId="564AF6D4" w:rsidR="00D631FC" w:rsidRDefault="00D631FC" w:rsidP="000D4B54">
            <w:pPr>
              <w:pStyle w:val="Default"/>
              <w:spacing w:line="20" w:lineRule="atLeast"/>
              <w:rPr>
                <w:b/>
                <w:bCs/>
                <w:color w:val="000000" w:themeColor="text1"/>
                <w:sz w:val="20"/>
                <w:szCs w:val="22"/>
              </w:rPr>
            </w:pPr>
            <w:r>
              <w:rPr>
                <w:b/>
                <w:bCs/>
                <w:color w:val="000000" w:themeColor="text1"/>
                <w:sz w:val="20"/>
                <w:szCs w:val="22"/>
              </w:rPr>
              <w:t>(</w:t>
            </w:r>
            <w:r w:rsidR="006106F0">
              <w:rPr>
                <w:b/>
                <w:bCs/>
                <w:color w:val="000000" w:themeColor="text1"/>
                <w:sz w:val="20"/>
                <w:szCs w:val="22"/>
              </w:rPr>
              <w:t xml:space="preserve">age </w:t>
            </w:r>
            <w:r w:rsidRPr="000D4B54">
              <w:rPr>
                <w:b/>
                <w:bCs/>
                <w:color w:val="000000" w:themeColor="text1"/>
                <w:sz w:val="20"/>
                <w:szCs w:val="22"/>
              </w:rPr>
              <w:t>0-</w:t>
            </w:r>
            <w:r w:rsidR="006106F0">
              <w:rPr>
                <w:b/>
                <w:bCs/>
                <w:color w:val="000000" w:themeColor="text1"/>
                <w:sz w:val="20"/>
                <w:szCs w:val="22"/>
              </w:rPr>
              <w:t>4</w:t>
            </w:r>
            <w:r w:rsidRPr="000D4B54">
              <w:rPr>
                <w:b/>
                <w:bCs/>
                <w:color w:val="000000" w:themeColor="text1"/>
                <w:sz w:val="20"/>
                <w:szCs w:val="22"/>
              </w:rPr>
              <w:t xml:space="preserve"> years</w:t>
            </w:r>
            <w:r>
              <w:rPr>
                <w:b/>
                <w:bCs/>
                <w:color w:val="000000" w:themeColor="text1"/>
                <w:sz w:val="20"/>
                <w:szCs w:val="22"/>
              </w:rPr>
              <w:t>)</w:t>
            </w:r>
            <w:r w:rsidRPr="000D4B54">
              <w:rPr>
                <w:b/>
                <w:bCs/>
                <w:color w:val="000000" w:themeColor="text1"/>
                <w:sz w:val="20"/>
                <w:szCs w:val="22"/>
              </w:rPr>
              <w:t xml:space="preserve"> </w:t>
            </w:r>
          </w:p>
          <w:p w14:paraId="3A93EE66" w14:textId="77777777" w:rsidR="006106F0" w:rsidRPr="000D4B54" w:rsidRDefault="006106F0" w:rsidP="000D4B54">
            <w:pPr>
              <w:pStyle w:val="Default"/>
              <w:spacing w:line="20" w:lineRule="atLeast"/>
              <w:rPr>
                <w:b/>
                <w:bCs/>
                <w:color w:val="000000" w:themeColor="text1"/>
                <w:sz w:val="20"/>
                <w:szCs w:val="22"/>
              </w:rPr>
            </w:pPr>
          </w:p>
          <w:p w14:paraId="5E4EE1E1" w14:textId="5004257C" w:rsidR="00D631FC" w:rsidRPr="000D4B54" w:rsidRDefault="00D631FC" w:rsidP="000D4B54">
            <w:pPr>
              <w:pStyle w:val="Default"/>
              <w:spacing w:line="20" w:lineRule="atLeast"/>
              <w:rPr>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00B050"/>
            <w:vAlign w:val="center"/>
          </w:tcPr>
          <w:p w14:paraId="514F9EA5" w14:textId="207B23E5" w:rsidR="00D631FC" w:rsidRPr="000D4B54" w:rsidRDefault="00D631FC" w:rsidP="000D4B54">
            <w:pPr>
              <w:pStyle w:val="Default"/>
              <w:spacing w:line="20" w:lineRule="atLeast"/>
              <w:rPr>
                <w:sz w:val="20"/>
                <w:szCs w:val="22"/>
              </w:rPr>
            </w:pPr>
            <w:r>
              <w:rPr>
                <w:rFonts w:ascii="Calibri" w:hAnsi="Calibri"/>
                <w:b/>
                <w:sz w:val="20"/>
                <w:szCs w:val="22"/>
              </w:rPr>
              <w:t>1.</w:t>
            </w:r>
            <w:r w:rsidRPr="000D4B54">
              <w:rPr>
                <w:rFonts w:ascii="Calibri" w:hAnsi="Calibri"/>
                <w:b/>
                <w:sz w:val="20"/>
                <w:szCs w:val="22"/>
              </w:rPr>
              <w:t>All Needs 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133C4D4E" w14:textId="47E32FA3" w:rsidR="00D631FC" w:rsidRPr="00617ACD" w:rsidRDefault="00617ACD" w:rsidP="00D27F44">
            <w:pPr>
              <w:pStyle w:val="Default"/>
              <w:rPr>
                <w:rFonts w:asciiTheme="minorHAnsi" w:hAnsiTheme="minorHAnsi" w:cstheme="minorHAnsi"/>
                <w:sz w:val="20"/>
                <w:szCs w:val="20"/>
              </w:rPr>
            </w:pPr>
            <w:r>
              <w:rPr>
                <w:rFonts w:asciiTheme="minorHAnsi" w:hAnsiTheme="minorHAnsi" w:cstheme="minorHAnsi"/>
                <w:sz w:val="20"/>
                <w:szCs w:val="20"/>
              </w:rPr>
              <w:t>From birth, p</w:t>
            </w:r>
            <w:r w:rsidR="00D631FC">
              <w:rPr>
                <w:rFonts w:asciiTheme="minorHAnsi" w:hAnsiTheme="minorHAnsi" w:cstheme="minorHAnsi"/>
                <w:sz w:val="20"/>
                <w:szCs w:val="20"/>
              </w:rPr>
              <w:t>arent/caregiver</w:t>
            </w:r>
            <w:r w:rsidR="00D631FC" w:rsidRPr="00465F24">
              <w:rPr>
                <w:rFonts w:asciiTheme="minorHAnsi" w:hAnsiTheme="minorHAnsi" w:cstheme="minorHAnsi"/>
                <w:sz w:val="20"/>
                <w:szCs w:val="20"/>
              </w:rPr>
              <w:t xml:space="preserve"> consistently </w:t>
            </w:r>
            <w:r w:rsidR="00890292">
              <w:rPr>
                <w:rFonts w:asciiTheme="minorHAnsi" w:hAnsiTheme="minorHAnsi" w:cstheme="minorHAnsi"/>
                <w:sz w:val="20"/>
                <w:szCs w:val="20"/>
              </w:rPr>
              <w:t xml:space="preserve">seeks out resources and opportunities, </w:t>
            </w:r>
            <w:r w:rsidR="00D631FC" w:rsidRPr="00465F24">
              <w:rPr>
                <w:rFonts w:asciiTheme="minorHAnsi" w:hAnsiTheme="minorHAnsi" w:cstheme="minorHAnsi"/>
                <w:sz w:val="20"/>
                <w:szCs w:val="20"/>
              </w:rPr>
              <w:t xml:space="preserve">initiates age appropriate interaction and stimulation and there is reciprocal enjoyment. </w:t>
            </w:r>
          </w:p>
        </w:tc>
      </w:tr>
      <w:tr w:rsidR="00D631FC" w:rsidRPr="000D4B54" w14:paraId="33D206F8" w14:textId="77777777" w:rsidTr="2427AA4F">
        <w:tblPrEx>
          <w:tblLook w:val="0000" w:firstRow="0" w:lastRow="0" w:firstColumn="0" w:lastColumn="0" w:noHBand="0" w:noVBand="0"/>
        </w:tblPrEx>
        <w:trPr>
          <w:trHeight w:val="510"/>
        </w:trPr>
        <w:tc>
          <w:tcPr>
            <w:tcW w:w="1563" w:type="dxa"/>
            <w:vMerge/>
          </w:tcPr>
          <w:p w14:paraId="5516F5F0" w14:textId="0D0C3A81" w:rsidR="00D631FC" w:rsidRPr="000D4B54" w:rsidRDefault="00D631FC" w:rsidP="000D4B54">
            <w:pPr>
              <w:pStyle w:val="Default"/>
              <w:spacing w:line="20" w:lineRule="atLeast"/>
              <w:rPr>
                <w:b/>
                <w:bCs/>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EB7C937" w14:textId="00EA4C29" w:rsidR="00D631FC" w:rsidRPr="000D4B54" w:rsidRDefault="00D631FC" w:rsidP="000D4B54">
            <w:pPr>
              <w:pStyle w:val="Default"/>
              <w:spacing w:line="20" w:lineRule="atLeast"/>
              <w:rPr>
                <w:sz w:val="20"/>
                <w:szCs w:val="22"/>
              </w:rPr>
            </w:pPr>
            <w:r>
              <w:rPr>
                <w:rFonts w:ascii="Calibri" w:hAnsi="Calibri"/>
                <w:b/>
                <w:sz w:val="20"/>
                <w:szCs w:val="22"/>
              </w:rPr>
              <w:t>2.</w:t>
            </w:r>
            <w:r w:rsidRPr="000D4B54">
              <w:rPr>
                <w:rFonts w:ascii="Calibri" w:hAnsi="Calibri"/>
                <w:b/>
                <w:sz w:val="20"/>
                <w:szCs w:val="22"/>
              </w:rPr>
              <w:t>Many Needs 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6CE5EB93" w14:textId="7689730C" w:rsidR="00D631FC" w:rsidRPr="00617ACD" w:rsidRDefault="00617ACD" w:rsidP="00D27F44">
            <w:pPr>
              <w:pStyle w:val="Default"/>
              <w:rPr>
                <w:rFonts w:asciiTheme="minorHAnsi" w:hAnsiTheme="minorHAnsi" w:cstheme="minorHAnsi"/>
                <w:sz w:val="20"/>
                <w:szCs w:val="20"/>
              </w:rPr>
            </w:pPr>
            <w:r>
              <w:rPr>
                <w:rFonts w:asciiTheme="minorHAnsi" w:hAnsiTheme="minorHAnsi" w:cstheme="minorHAnsi"/>
                <w:sz w:val="20"/>
                <w:szCs w:val="20"/>
              </w:rPr>
              <w:t>From birth, p</w:t>
            </w:r>
            <w:r w:rsidR="00D631FC">
              <w:rPr>
                <w:rFonts w:asciiTheme="minorHAnsi" w:hAnsiTheme="minorHAnsi" w:cstheme="minorHAnsi"/>
                <w:sz w:val="20"/>
                <w:szCs w:val="20"/>
              </w:rPr>
              <w:t>arent/caregiver</w:t>
            </w:r>
            <w:r w:rsidR="00D631FC" w:rsidRPr="00465F24">
              <w:rPr>
                <w:rFonts w:asciiTheme="minorHAnsi" w:hAnsiTheme="minorHAnsi" w:cstheme="minorHAnsi"/>
                <w:sz w:val="20"/>
                <w:szCs w:val="20"/>
              </w:rPr>
              <w:t xml:space="preserve"> </w:t>
            </w:r>
            <w:r>
              <w:rPr>
                <w:rFonts w:asciiTheme="minorHAnsi" w:hAnsiTheme="minorHAnsi" w:cstheme="minorHAnsi"/>
                <w:sz w:val="20"/>
                <w:szCs w:val="20"/>
              </w:rPr>
              <w:t xml:space="preserve">generally seeks out resources and opportunities, </w:t>
            </w:r>
            <w:r w:rsidR="00D631FC" w:rsidRPr="00465F24">
              <w:rPr>
                <w:rFonts w:asciiTheme="minorHAnsi" w:hAnsiTheme="minorHAnsi" w:cstheme="minorHAnsi"/>
                <w:sz w:val="20"/>
                <w:szCs w:val="20"/>
              </w:rPr>
              <w:t xml:space="preserve">adequately initiates age appropriate interaction and stimulation and there is usually reciprocal enjoyment. </w:t>
            </w:r>
          </w:p>
        </w:tc>
      </w:tr>
      <w:tr w:rsidR="00D631FC" w:rsidRPr="000D4B54" w14:paraId="4E5D1D98" w14:textId="77777777" w:rsidTr="2427AA4F">
        <w:tblPrEx>
          <w:tblLook w:val="0000" w:firstRow="0" w:lastRow="0" w:firstColumn="0" w:lastColumn="0" w:noHBand="0" w:noVBand="0"/>
        </w:tblPrEx>
        <w:trPr>
          <w:trHeight w:val="510"/>
        </w:trPr>
        <w:tc>
          <w:tcPr>
            <w:tcW w:w="1563" w:type="dxa"/>
            <w:vMerge/>
          </w:tcPr>
          <w:p w14:paraId="129EDAC4" w14:textId="43A2DE68" w:rsidR="00D631FC" w:rsidRPr="000D4B54" w:rsidRDefault="00D631FC" w:rsidP="000D4B54">
            <w:pPr>
              <w:pStyle w:val="Default"/>
              <w:spacing w:line="20" w:lineRule="atLeast"/>
              <w:rPr>
                <w:b/>
                <w:bCs/>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F2CC"/>
            <w:vAlign w:val="center"/>
          </w:tcPr>
          <w:p w14:paraId="45C3CF0D" w14:textId="249F0078" w:rsidR="00D631FC" w:rsidRPr="000D4B54" w:rsidRDefault="00D631FC" w:rsidP="000D4B54">
            <w:pPr>
              <w:pStyle w:val="Default"/>
              <w:spacing w:line="20" w:lineRule="atLeast"/>
              <w:rPr>
                <w:sz w:val="20"/>
                <w:szCs w:val="22"/>
              </w:rPr>
            </w:pPr>
            <w:r>
              <w:rPr>
                <w:rFonts w:ascii="Calibri" w:hAnsi="Calibri"/>
                <w:b/>
                <w:sz w:val="20"/>
                <w:szCs w:val="22"/>
              </w:rPr>
              <w:t>3.</w:t>
            </w:r>
            <w:r w:rsidRPr="000D4B54">
              <w:rPr>
                <w:rFonts w:ascii="Calibri" w:hAnsi="Calibri"/>
                <w:b/>
                <w:sz w:val="20"/>
                <w:szCs w:val="22"/>
              </w:rPr>
              <w:t>Some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733B3983" w14:textId="47E6D634" w:rsidR="00D631FC" w:rsidRPr="00617ACD" w:rsidRDefault="00617ACD" w:rsidP="00D27F44">
            <w:pPr>
              <w:pStyle w:val="Default"/>
              <w:rPr>
                <w:rFonts w:asciiTheme="minorHAnsi" w:hAnsiTheme="minorHAnsi" w:cstheme="minorHAnsi"/>
                <w:sz w:val="20"/>
                <w:szCs w:val="20"/>
              </w:rPr>
            </w:pPr>
            <w:r>
              <w:rPr>
                <w:rFonts w:asciiTheme="minorHAnsi" w:hAnsiTheme="minorHAnsi" w:cstheme="minorHAnsi"/>
                <w:sz w:val="20"/>
                <w:szCs w:val="20"/>
              </w:rPr>
              <w:t>From birth, 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sporadically utilises resources or </w:t>
            </w:r>
            <w:r w:rsidRPr="00465F24">
              <w:rPr>
                <w:rFonts w:asciiTheme="minorHAnsi" w:hAnsiTheme="minorHAnsi" w:cstheme="minorHAnsi"/>
                <w:sz w:val="20"/>
                <w:szCs w:val="20"/>
              </w:rPr>
              <w:t xml:space="preserve">initiates </w:t>
            </w:r>
            <w:r>
              <w:rPr>
                <w:rFonts w:asciiTheme="minorHAnsi" w:hAnsiTheme="minorHAnsi" w:cstheme="minorHAnsi"/>
                <w:sz w:val="20"/>
                <w:szCs w:val="20"/>
              </w:rPr>
              <w:t xml:space="preserve">opportunities for </w:t>
            </w:r>
            <w:r w:rsidRPr="00465F24">
              <w:rPr>
                <w:rFonts w:asciiTheme="minorHAnsi" w:hAnsiTheme="minorHAnsi" w:cstheme="minorHAnsi"/>
                <w:sz w:val="20"/>
                <w:szCs w:val="20"/>
              </w:rPr>
              <w:t xml:space="preserve">age appropriate interaction and </w:t>
            </w:r>
            <w:r>
              <w:rPr>
                <w:rFonts w:asciiTheme="minorHAnsi" w:hAnsiTheme="minorHAnsi" w:cstheme="minorHAnsi"/>
                <w:sz w:val="20"/>
                <w:szCs w:val="20"/>
              </w:rPr>
              <w:t xml:space="preserve">stimulation. </w:t>
            </w:r>
            <w:r w:rsidRPr="00465F24">
              <w:rPr>
                <w:rFonts w:asciiTheme="minorHAnsi" w:hAnsiTheme="minorHAnsi" w:cstheme="minorHAnsi"/>
                <w:sz w:val="20"/>
                <w:szCs w:val="20"/>
              </w:rPr>
              <w:t xml:space="preserve"> </w:t>
            </w:r>
            <w:r>
              <w:rPr>
                <w:rFonts w:asciiTheme="minorHAnsi" w:hAnsiTheme="minorHAnsi" w:cstheme="minorHAnsi"/>
                <w:sz w:val="20"/>
                <w:szCs w:val="20"/>
              </w:rPr>
              <w:t>There is some enjoyment by the parent and child.</w:t>
            </w:r>
          </w:p>
        </w:tc>
      </w:tr>
      <w:tr w:rsidR="00D631FC" w:rsidRPr="000D4B54" w14:paraId="27B9F21D" w14:textId="77777777" w:rsidTr="2427AA4F">
        <w:tblPrEx>
          <w:tblLook w:val="0000" w:firstRow="0" w:lastRow="0" w:firstColumn="0" w:lastColumn="0" w:noHBand="0" w:noVBand="0"/>
        </w:tblPrEx>
        <w:trPr>
          <w:trHeight w:val="510"/>
        </w:trPr>
        <w:tc>
          <w:tcPr>
            <w:tcW w:w="1563" w:type="dxa"/>
            <w:vMerge/>
          </w:tcPr>
          <w:p w14:paraId="003C106B" w14:textId="259FBE9F" w:rsidR="00D631FC" w:rsidRPr="000D4B54" w:rsidRDefault="00D631FC" w:rsidP="000D4B54">
            <w:pPr>
              <w:pStyle w:val="Default"/>
              <w:spacing w:line="20" w:lineRule="atLeast"/>
              <w:rPr>
                <w:b/>
                <w:bCs/>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5E145D" w14:textId="3CACA55A" w:rsidR="00D631FC" w:rsidRPr="000D4B54" w:rsidRDefault="00D631FC" w:rsidP="000D4B54">
            <w:pPr>
              <w:pStyle w:val="Default"/>
              <w:spacing w:line="20" w:lineRule="atLeast"/>
              <w:rPr>
                <w:sz w:val="20"/>
                <w:szCs w:val="22"/>
              </w:rPr>
            </w:pPr>
            <w:r>
              <w:rPr>
                <w:rFonts w:ascii="Calibri" w:hAnsi="Calibri"/>
                <w:b/>
                <w:sz w:val="20"/>
                <w:szCs w:val="22"/>
              </w:rPr>
              <w:t>4.Many</w:t>
            </w:r>
            <w:r w:rsidRPr="000D4B54">
              <w:rPr>
                <w:rFonts w:ascii="Calibri" w:hAnsi="Calibri"/>
                <w:b/>
                <w:sz w:val="20"/>
                <w:szCs w:val="22"/>
              </w:rPr>
              <w:t xml:space="preserve">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1B4E7C04" w14:textId="5E1812F3" w:rsidR="00D631FC" w:rsidRPr="006106F0" w:rsidRDefault="00617ACD" w:rsidP="006106F0">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rarely utilises </w:t>
            </w:r>
            <w:r w:rsidR="006106F0">
              <w:rPr>
                <w:rFonts w:asciiTheme="minorHAnsi" w:hAnsiTheme="minorHAnsi" w:cstheme="minorHAnsi"/>
                <w:sz w:val="20"/>
                <w:szCs w:val="20"/>
              </w:rPr>
              <w:t xml:space="preserve">appropriate </w:t>
            </w:r>
            <w:r>
              <w:rPr>
                <w:rFonts w:asciiTheme="minorHAnsi" w:hAnsiTheme="minorHAnsi" w:cstheme="minorHAnsi"/>
                <w:sz w:val="20"/>
                <w:szCs w:val="20"/>
              </w:rPr>
              <w:t xml:space="preserve">resources or </w:t>
            </w:r>
            <w:r w:rsidRPr="00465F24">
              <w:rPr>
                <w:rFonts w:asciiTheme="minorHAnsi" w:hAnsiTheme="minorHAnsi" w:cstheme="minorHAnsi"/>
                <w:sz w:val="20"/>
                <w:szCs w:val="20"/>
              </w:rPr>
              <w:t xml:space="preserve">initiates </w:t>
            </w:r>
            <w:r>
              <w:rPr>
                <w:rFonts w:asciiTheme="minorHAnsi" w:hAnsiTheme="minorHAnsi" w:cstheme="minorHAnsi"/>
                <w:sz w:val="20"/>
                <w:szCs w:val="20"/>
              </w:rPr>
              <w:t xml:space="preserve">opportunities for </w:t>
            </w:r>
            <w:r w:rsidRPr="00465F24">
              <w:rPr>
                <w:rFonts w:asciiTheme="minorHAnsi" w:hAnsiTheme="minorHAnsi" w:cstheme="minorHAnsi"/>
                <w:sz w:val="20"/>
                <w:szCs w:val="20"/>
              </w:rPr>
              <w:t xml:space="preserve">age appropriate interaction and </w:t>
            </w:r>
            <w:r>
              <w:rPr>
                <w:rFonts w:asciiTheme="minorHAnsi" w:hAnsiTheme="minorHAnsi" w:cstheme="minorHAnsi"/>
                <w:sz w:val="20"/>
                <w:szCs w:val="20"/>
              </w:rPr>
              <w:t>stimulation</w:t>
            </w:r>
            <w:r w:rsidR="006106F0">
              <w:rPr>
                <w:rFonts w:asciiTheme="minorHAnsi" w:hAnsiTheme="minorHAnsi" w:cstheme="minorHAnsi"/>
                <w:sz w:val="20"/>
                <w:szCs w:val="20"/>
              </w:rPr>
              <w:t xml:space="preserve"> despite prompts</w:t>
            </w:r>
            <w:r>
              <w:rPr>
                <w:rFonts w:asciiTheme="minorHAnsi" w:hAnsiTheme="minorHAnsi" w:cstheme="minorHAnsi"/>
                <w:sz w:val="20"/>
                <w:szCs w:val="20"/>
              </w:rPr>
              <w:t xml:space="preserve">. </w:t>
            </w:r>
            <w:r w:rsidRPr="00465F24">
              <w:rPr>
                <w:rFonts w:asciiTheme="minorHAnsi" w:hAnsiTheme="minorHAnsi" w:cstheme="minorHAnsi"/>
                <w:sz w:val="20"/>
                <w:szCs w:val="20"/>
              </w:rPr>
              <w:t xml:space="preserve"> </w:t>
            </w:r>
            <w:r>
              <w:rPr>
                <w:rFonts w:asciiTheme="minorHAnsi" w:hAnsiTheme="minorHAnsi" w:cstheme="minorHAnsi"/>
                <w:sz w:val="20"/>
                <w:szCs w:val="20"/>
              </w:rPr>
              <w:t>There is limited enjoyment, emotional warmth or eye contact between the parent and child.</w:t>
            </w:r>
          </w:p>
        </w:tc>
      </w:tr>
      <w:tr w:rsidR="00D631FC" w:rsidRPr="000D4B54" w14:paraId="706DA641" w14:textId="77777777" w:rsidTr="2427AA4F">
        <w:tblPrEx>
          <w:tblLook w:val="0000" w:firstRow="0" w:lastRow="0" w:firstColumn="0" w:lastColumn="0" w:noHBand="0" w:noVBand="0"/>
        </w:tblPrEx>
        <w:trPr>
          <w:trHeight w:val="510"/>
        </w:trPr>
        <w:tc>
          <w:tcPr>
            <w:tcW w:w="1563" w:type="dxa"/>
            <w:vMerge/>
          </w:tcPr>
          <w:p w14:paraId="5A01860C" w14:textId="1F8749CA" w:rsidR="00D631FC" w:rsidRPr="000D4B54" w:rsidRDefault="00D631FC" w:rsidP="000D4B54">
            <w:pPr>
              <w:pStyle w:val="Default"/>
              <w:spacing w:line="20" w:lineRule="atLeast"/>
              <w:rPr>
                <w:b/>
                <w:bCs/>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5050"/>
            <w:vAlign w:val="center"/>
          </w:tcPr>
          <w:p w14:paraId="42E12792" w14:textId="0FA47227" w:rsidR="00D631FC" w:rsidRPr="000D4B54" w:rsidRDefault="00D631FC" w:rsidP="000D4B54">
            <w:pPr>
              <w:pStyle w:val="Default"/>
              <w:spacing w:line="20" w:lineRule="atLeast"/>
              <w:rPr>
                <w:sz w:val="20"/>
                <w:szCs w:val="22"/>
              </w:rPr>
            </w:pPr>
            <w:r>
              <w:rPr>
                <w:rFonts w:ascii="Calibri" w:hAnsi="Calibri"/>
                <w:b/>
                <w:sz w:val="20"/>
                <w:szCs w:val="22"/>
              </w:rPr>
              <w:t>5.</w:t>
            </w:r>
            <w:r w:rsidRPr="000D4B54">
              <w:rPr>
                <w:rFonts w:ascii="Calibri" w:hAnsi="Calibri"/>
                <w:b/>
                <w:sz w:val="20"/>
                <w:szCs w:val="22"/>
              </w:rPr>
              <w:t>All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07804ECF" w14:textId="1B9D18D2" w:rsidR="00D631FC" w:rsidRPr="006D7C9A" w:rsidRDefault="769EB065" w:rsidP="2427AA4F">
            <w:pPr>
              <w:pStyle w:val="Default"/>
              <w:rPr>
                <w:rFonts w:asciiTheme="minorHAnsi" w:hAnsiTheme="minorHAnsi" w:cstheme="minorBidi"/>
                <w:sz w:val="20"/>
                <w:szCs w:val="20"/>
              </w:rPr>
            </w:pPr>
            <w:r w:rsidRPr="2427AA4F">
              <w:rPr>
                <w:rFonts w:asciiTheme="minorHAnsi" w:hAnsiTheme="minorHAnsi" w:cstheme="minorBidi"/>
                <w:sz w:val="20"/>
                <w:szCs w:val="20"/>
              </w:rPr>
              <w:t>Parent/caregiver always distracted or unavailable and never utilises appropriate resources or initiates opportunities for age appropriate interaction and stimulation</w:t>
            </w:r>
            <w:r w:rsidR="4D030A14" w:rsidRPr="2427AA4F">
              <w:rPr>
                <w:rFonts w:asciiTheme="minorHAnsi" w:hAnsiTheme="minorHAnsi" w:cstheme="minorBidi"/>
                <w:sz w:val="20"/>
                <w:szCs w:val="20"/>
              </w:rPr>
              <w:t>,</w:t>
            </w:r>
            <w:r w:rsidRPr="2427AA4F">
              <w:rPr>
                <w:rFonts w:asciiTheme="minorHAnsi" w:hAnsiTheme="minorHAnsi" w:cstheme="minorBidi"/>
                <w:sz w:val="20"/>
                <w:szCs w:val="20"/>
              </w:rPr>
              <w:t xml:space="preserve"> despite frequent prompts.  </w:t>
            </w:r>
            <w:r w:rsidRPr="2427AA4F">
              <w:rPr>
                <w:rFonts w:asciiTheme="minorHAnsi" w:hAnsiTheme="minorHAnsi" w:cstheme="minorBidi"/>
                <w:color w:val="auto"/>
                <w:sz w:val="20"/>
                <w:szCs w:val="20"/>
              </w:rPr>
              <w:t xml:space="preserve">Child’s </w:t>
            </w:r>
            <w:r w:rsidR="3F87A9CF" w:rsidRPr="2427AA4F">
              <w:rPr>
                <w:rFonts w:asciiTheme="minorHAnsi" w:hAnsiTheme="minorHAnsi" w:cstheme="minorBidi"/>
                <w:color w:val="auto"/>
                <w:sz w:val="20"/>
                <w:szCs w:val="20"/>
              </w:rPr>
              <w:t xml:space="preserve">mobility </w:t>
            </w:r>
            <w:r w:rsidRPr="2427AA4F">
              <w:rPr>
                <w:rFonts w:asciiTheme="minorHAnsi" w:hAnsiTheme="minorHAnsi" w:cstheme="minorBidi"/>
                <w:color w:val="auto"/>
                <w:sz w:val="20"/>
                <w:szCs w:val="20"/>
              </w:rPr>
              <w:t xml:space="preserve">is </w:t>
            </w:r>
            <w:r w:rsidR="3F87A9CF" w:rsidRPr="2427AA4F">
              <w:rPr>
                <w:rFonts w:asciiTheme="minorHAnsi" w:hAnsiTheme="minorHAnsi" w:cstheme="minorBidi"/>
                <w:color w:val="auto"/>
                <w:sz w:val="20"/>
                <w:szCs w:val="20"/>
              </w:rPr>
              <w:t>frequently restricted</w:t>
            </w:r>
            <w:r w:rsidRPr="2427AA4F">
              <w:rPr>
                <w:rFonts w:asciiTheme="minorHAnsi" w:hAnsiTheme="minorHAnsi" w:cstheme="minorBidi"/>
                <w:color w:val="auto"/>
                <w:sz w:val="20"/>
                <w:szCs w:val="20"/>
              </w:rPr>
              <w:t xml:space="preserve"> </w:t>
            </w:r>
            <w:r w:rsidR="3F87A9CF" w:rsidRPr="2427AA4F">
              <w:rPr>
                <w:rFonts w:asciiTheme="minorHAnsi" w:hAnsiTheme="minorHAnsi" w:cstheme="minorBidi"/>
                <w:sz w:val="20"/>
                <w:szCs w:val="20"/>
              </w:rPr>
              <w:t xml:space="preserve">e.g. confined in chair/pram for the parent/caregiver’s convenience. </w:t>
            </w:r>
            <w:r w:rsidRPr="2427AA4F">
              <w:rPr>
                <w:rFonts w:asciiTheme="minorHAnsi" w:hAnsiTheme="minorHAnsi" w:cstheme="minorBidi"/>
                <w:sz w:val="20"/>
                <w:szCs w:val="20"/>
              </w:rPr>
              <w:t xml:space="preserve">There is no reciprocal enjoyment, child </w:t>
            </w:r>
            <w:r w:rsidR="3F87A9CF" w:rsidRPr="2427AA4F">
              <w:rPr>
                <w:rFonts w:asciiTheme="minorHAnsi" w:hAnsiTheme="minorHAnsi" w:cstheme="minorBidi"/>
                <w:sz w:val="20"/>
                <w:szCs w:val="20"/>
              </w:rPr>
              <w:t>appears resigned, apprehensive or war</w:t>
            </w:r>
            <w:r w:rsidRPr="2427AA4F">
              <w:rPr>
                <w:rFonts w:asciiTheme="minorHAnsi" w:hAnsiTheme="minorHAnsi" w:cstheme="minorBidi"/>
                <w:sz w:val="20"/>
                <w:szCs w:val="20"/>
              </w:rPr>
              <w:t>y.</w:t>
            </w:r>
          </w:p>
        </w:tc>
      </w:tr>
      <w:tr w:rsidR="00F0703F" w:rsidRPr="00465592" w14:paraId="4A85823F" w14:textId="77777777" w:rsidTr="2427AA4F">
        <w:tc>
          <w:tcPr>
            <w:tcW w:w="9926" w:type="dxa"/>
            <w:gridSpan w:val="3"/>
            <w:shd w:val="clear" w:color="auto" w:fill="000000" w:themeFill="text1"/>
          </w:tcPr>
          <w:p w14:paraId="54B54E31" w14:textId="77777777" w:rsidR="00F0703F" w:rsidRPr="00465592" w:rsidRDefault="00F0703F" w:rsidP="00F0703F">
            <w:pPr>
              <w:rPr>
                <w:rFonts w:ascii="Calibri" w:hAnsi="Calibri"/>
                <w:sz w:val="6"/>
                <w:szCs w:val="6"/>
              </w:rPr>
            </w:pPr>
          </w:p>
        </w:tc>
      </w:tr>
      <w:tr w:rsidR="00D631FC" w:rsidRPr="000D4B54" w14:paraId="0B5D4237" w14:textId="77777777" w:rsidTr="2427AA4F">
        <w:tblPrEx>
          <w:tblLook w:val="0000" w:firstRow="0" w:lastRow="0" w:firstColumn="0" w:lastColumn="0" w:noHBand="0" w:noVBand="0"/>
        </w:tblPrEx>
        <w:trPr>
          <w:trHeight w:val="510"/>
        </w:trPr>
        <w:tc>
          <w:tcPr>
            <w:tcW w:w="1563" w:type="dxa"/>
            <w:vMerge w:val="restart"/>
            <w:tcBorders>
              <w:right w:val="single" w:sz="4" w:space="0" w:color="auto"/>
            </w:tcBorders>
            <w:shd w:val="clear" w:color="auto" w:fill="D9D9D9" w:themeFill="background1" w:themeFillShade="D9"/>
          </w:tcPr>
          <w:p w14:paraId="77AB9CBC" w14:textId="77777777" w:rsidR="00005975" w:rsidRDefault="00005975" w:rsidP="000D4B54">
            <w:pPr>
              <w:pStyle w:val="Default"/>
              <w:spacing w:line="20" w:lineRule="atLeast"/>
              <w:rPr>
                <w:b/>
                <w:bCs/>
                <w:color w:val="000000" w:themeColor="text1"/>
                <w:sz w:val="20"/>
                <w:szCs w:val="22"/>
              </w:rPr>
            </w:pPr>
          </w:p>
          <w:p w14:paraId="1EA0D99D" w14:textId="77777777" w:rsidR="00005975" w:rsidRDefault="00005975" w:rsidP="000D4B54">
            <w:pPr>
              <w:pStyle w:val="Default"/>
              <w:spacing w:line="20" w:lineRule="atLeast"/>
              <w:rPr>
                <w:b/>
                <w:bCs/>
                <w:color w:val="000000" w:themeColor="text1"/>
                <w:sz w:val="20"/>
                <w:szCs w:val="22"/>
              </w:rPr>
            </w:pPr>
          </w:p>
          <w:p w14:paraId="17475348" w14:textId="107B0BAE" w:rsidR="00D631FC" w:rsidRDefault="00005975" w:rsidP="000D4B54">
            <w:pPr>
              <w:pStyle w:val="Default"/>
              <w:spacing w:line="20" w:lineRule="atLeast"/>
              <w:rPr>
                <w:b/>
                <w:bCs/>
                <w:color w:val="000000" w:themeColor="text1"/>
                <w:sz w:val="20"/>
                <w:szCs w:val="22"/>
              </w:rPr>
            </w:pPr>
            <w:r>
              <w:rPr>
                <w:b/>
                <w:bCs/>
                <w:color w:val="000000" w:themeColor="text1"/>
                <w:sz w:val="20"/>
                <w:szCs w:val="22"/>
              </w:rPr>
              <w:t>b</w:t>
            </w:r>
            <w:r w:rsidR="00D631FC">
              <w:rPr>
                <w:b/>
                <w:bCs/>
                <w:color w:val="000000" w:themeColor="text1"/>
                <w:sz w:val="20"/>
                <w:szCs w:val="22"/>
              </w:rPr>
              <w:t>)</w:t>
            </w:r>
          </w:p>
          <w:p w14:paraId="697D5678" w14:textId="091663F6" w:rsidR="00D631FC" w:rsidRPr="000D4B54" w:rsidRDefault="00D631FC" w:rsidP="000D4B54">
            <w:pPr>
              <w:pStyle w:val="Default"/>
              <w:spacing w:line="20" w:lineRule="atLeast"/>
              <w:rPr>
                <w:color w:val="000000" w:themeColor="text1"/>
                <w:sz w:val="20"/>
                <w:szCs w:val="22"/>
              </w:rPr>
            </w:pPr>
            <w:r w:rsidRPr="000D4B54">
              <w:rPr>
                <w:b/>
                <w:bCs/>
                <w:color w:val="000000" w:themeColor="text1"/>
                <w:sz w:val="20"/>
                <w:szCs w:val="22"/>
              </w:rPr>
              <w:t>Primary</w:t>
            </w:r>
          </w:p>
          <w:p w14:paraId="086B2C17" w14:textId="2D0B3390" w:rsidR="00D631FC" w:rsidRPr="000D4B54" w:rsidRDefault="00D631FC" w:rsidP="000D4B54">
            <w:pPr>
              <w:pStyle w:val="Default"/>
              <w:spacing w:line="20" w:lineRule="atLeast"/>
              <w:rPr>
                <w:color w:val="000000" w:themeColor="text1"/>
                <w:sz w:val="20"/>
                <w:szCs w:val="22"/>
              </w:rPr>
            </w:pPr>
            <w:r>
              <w:rPr>
                <w:b/>
                <w:bCs/>
                <w:color w:val="000000" w:themeColor="text1"/>
                <w:sz w:val="20"/>
                <w:szCs w:val="22"/>
              </w:rPr>
              <w:t>(</w:t>
            </w:r>
            <w:r w:rsidR="006B4B64">
              <w:rPr>
                <w:b/>
                <w:bCs/>
                <w:color w:val="000000" w:themeColor="text1"/>
                <w:sz w:val="20"/>
                <w:szCs w:val="22"/>
              </w:rPr>
              <w:t xml:space="preserve">age </w:t>
            </w:r>
            <w:r>
              <w:rPr>
                <w:b/>
                <w:bCs/>
                <w:color w:val="000000" w:themeColor="text1"/>
                <w:sz w:val="20"/>
                <w:szCs w:val="22"/>
              </w:rPr>
              <w:t>5-11 years)</w:t>
            </w:r>
          </w:p>
        </w:tc>
        <w:tc>
          <w:tcPr>
            <w:tcW w:w="1419" w:type="dxa"/>
            <w:tcBorders>
              <w:top w:val="single" w:sz="4" w:space="0" w:color="auto"/>
              <w:left w:val="single" w:sz="4" w:space="0" w:color="auto"/>
              <w:bottom w:val="single" w:sz="4" w:space="0" w:color="auto"/>
              <w:right w:val="single" w:sz="4" w:space="0" w:color="auto"/>
            </w:tcBorders>
            <w:shd w:val="clear" w:color="auto" w:fill="00B050"/>
            <w:vAlign w:val="center"/>
          </w:tcPr>
          <w:p w14:paraId="7182BE0A" w14:textId="1B04EE09" w:rsidR="00D631FC" w:rsidRPr="000D4B54" w:rsidRDefault="00D631FC" w:rsidP="000D4B54">
            <w:pPr>
              <w:pStyle w:val="Default"/>
              <w:spacing w:line="20" w:lineRule="atLeast"/>
              <w:rPr>
                <w:sz w:val="20"/>
                <w:szCs w:val="22"/>
              </w:rPr>
            </w:pPr>
            <w:r>
              <w:rPr>
                <w:rFonts w:ascii="Calibri" w:hAnsi="Calibri"/>
                <w:b/>
                <w:sz w:val="20"/>
                <w:szCs w:val="22"/>
              </w:rPr>
              <w:t>1.</w:t>
            </w:r>
            <w:r w:rsidRPr="000D4B54">
              <w:rPr>
                <w:rFonts w:ascii="Calibri" w:hAnsi="Calibri"/>
                <w:b/>
                <w:sz w:val="20"/>
                <w:szCs w:val="22"/>
              </w:rPr>
              <w:t>All Needs 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12871073" w14:textId="21D4A97B" w:rsidR="00D631FC" w:rsidRPr="00D27F44" w:rsidRDefault="00F0703F" w:rsidP="00F0703F">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consistently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initiates age appropriate interaction and stimulation and there is reciprocal enjoyment.</w:t>
            </w:r>
            <w:r>
              <w:rPr>
                <w:rFonts w:asciiTheme="minorHAnsi" w:hAnsiTheme="minorHAnsi" w:cstheme="minorHAnsi"/>
                <w:sz w:val="20"/>
                <w:szCs w:val="20"/>
              </w:rPr>
              <w:t xml:space="preserve"> They</w:t>
            </w:r>
            <w:r w:rsidR="00D631FC" w:rsidRPr="00465F24">
              <w:rPr>
                <w:rFonts w:asciiTheme="minorHAnsi" w:hAnsiTheme="minorHAnsi" w:cstheme="minorHAnsi"/>
                <w:sz w:val="20"/>
                <w:szCs w:val="20"/>
              </w:rPr>
              <w:t xml:space="preserve"> demonstrate an active interest in schooling which is supported at home</w:t>
            </w:r>
            <w:r>
              <w:rPr>
                <w:rFonts w:asciiTheme="minorHAnsi" w:hAnsiTheme="minorHAnsi" w:cstheme="minorHAnsi"/>
                <w:sz w:val="20"/>
                <w:szCs w:val="20"/>
              </w:rPr>
              <w:t xml:space="preserve"> and c</w:t>
            </w:r>
            <w:r w:rsidR="00D631FC" w:rsidRPr="00465F24">
              <w:rPr>
                <w:rFonts w:asciiTheme="minorHAnsi" w:hAnsiTheme="minorHAnsi" w:cstheme="minorHAnsi"/>
                <w:sz w:val="20"/>
                <w:szCs w:val="20"/>
              </w:rPr>
              <w:t>hild consistently attends school</w:t>
            </w:r>
            <w:r w:rsidR="00D631FC">
              <w:rPr>
                <w:rFonts w:asciiTheme="minorHAnsi" w:hAnsiTheme="minorHAnsi" w:cstheme="minorHAnsi"/>
                <w:sz w:val="20"/>
                <w:szCs w:val="20"/>
              </w:rPr>
              <w:t xml:space="preserve">. </w:t>
            </w:r>
            <w:r>
              <w:rPr>
                <w:rFonts w:asciiTheme="minorHAnsi" w:hAnsiTheme="minorHAnsi" w:cstheme="minorHAnsi"/>
                <w:sz w:val="20"/>
                <w:szCs w:val="20"/>
              </w:rPr>
              <w:t xml:space="preserve">  </w:t>
            </w:r>
            <w:r w:rsidR="00D631FC" w:rsidRPr="00B601E1">
              <w:rPr>
                <w:rFonts w:asciiTheme="minorHAnsi" w:hAnsiTheme="minorHAnsi" w:cstheme="minorHAnsi"/>
                <w:sz w:val="20"/>
                <w:szCs w:val="20"/>
              </w:rPr>
              <w:t>Child has consistent opportunity to engage in exercise e</w:t>
            </w:r>
            <w:r>
              <w:rPr>
                <w:rFonts w:asciiTheme="minorHAnsi" w:hAnsiTheme="minorHAnsi" w:cstheme="minorHAnsi"/>
                <w:sz w:val="20"/>
                <w:szCs w:val="20"/>
              </w:rPr>
              <w:t>.</w:t>
            </w:r>
            <w:r w:rsidR="00D631FC" w:rsidRPr="00B601E1">
              <w:rPr>
                <w:rFonts w:asciiTheme="minorHAnsi" w:hAnsiTheme="minorHAnsi" w:cstheme="minorHAnsi"/>
                <w:sz w:val="20"/>
                <w:szCs w:val="20"/>
              </w:rPr>
              <w:t>g</w:t>
            </w:r>
            <w:r>
              <w:rPr>
                <w:rFonts w:asciiTheme="minorHAnsi" w:hAnsiTheme="minorHAnsi" w:cstheme="minorHAnsi"/>
                <w:sz w:val="20"/>
                <w:szCs w:val="20"/>
              </w:rPr>
              <w:t>.</w:t>
            </w:r>
            <w:r w:rsidR="00D631FC" w:rsidRPr="00B601E1">
              <w:rPr>
                <w:rFonts w:asciiTheme="minorHAnsi" w:hAnsiTheme="minorHAnsi" w:cstheme="minorHAnsi"/>
                <w:sz w:val="20"/>
                <w:szCs w:val="20"/>
              </w:rPr>
              <w:t xml:space="preserve"> sports and leisure, after school clubs.  </w:t>
            </w:r>
          </w:p>
        </w:tc>
      </w:tr>
      <w:tr w:rsidR="00D631FC" w:rsidRPr="000D4B54" w14:paraId="39189D47" w14:textId="77777777" w:rsidTr="2427AA4F">
        <w:tblPrEx>
          <w:tblLook w:val="0000" w:firstRow="0" w:lastRow="0" w:firstColumn="0" w:lastColumn="0" w:noHBand="0" w:noVBand="0"/>
        </w:tblPrEx>
        <w:trPr>
          <w:trHeight w:val="510"/>
        </w:trPr>
        <w:tc>
          <w:tcPr>
            <w:tcW w:w="1563" w:type="dxa"/>
            <w:vMerge/>
          </w:tcPr>
          <w:p w14:paraId="0EB61C09"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5E4A5A" w14:textId="7460EB5F"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2.</w:t>
            </w:r>
            <w:r w:rsidRPr="000D4B54">
              <w:rPr>
                <w:rFonts w:ascii="Calibri" w:hAnsi="Calibri"/>
                <w:b/>
                <w:sz w:val="20"/>
                <w:szCs w:val="22"/>
              </w:rPr>
              <w:t>Many Needs 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6B574AAA" w14:textId="0ADA438B" w:rsidR="00D631FC" w:rsidRPr="00F0703F" w:rsidRDefault="00F0703F" w:rsidP="00D27F44">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adequately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initiates age appropriate interaction and stimulation and there is 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demonstrate an active interest in schooling which is supported at home</w:t>
            </w:r>
            <w:r>
              <w:rPr>
                <w:rFonts w:asciiTheme="minorHAnsi" w:hAnsiTheme="minorHAnsi" w:cstheme="minorHAnsi"/>
                <w:sz w:val="20"/>
                <w:szCs w:val="20"/>
              </w:rPr>
              <w:t xml:space="preserve"> and c</w:t>
            </w:r>
            <w:r w:rsidRPr="00465F24">
              <w:rPr>
                <w:rFonts w:asciiTheme="minorHAnsi" w:hAnsiTheme="minorHAnsi" w:cstheme="minorHAnsi"/>
                <w:sz w:val="20"/>
                <w:szCs w:val="20"/>
              </w:rPr>
              <w:t xml:space="preserve">hild </w:t>
            </w:r>
            <w:r>
              <w:rPr>
                <w:rFonts w:asciiTheme="minorHAnsi" w:hAnsiTheme="minorHAnsi" w:cstheme="minorHAnsi"/>
                <w:sz w:val="20"/>
                <w:szCs w:val="20"/>
              </w:rPr>
              <w:lastRenderedPageBreak/>
              <w:t xml:space="preserve">frequently </w:t>
            </w:r>
            <w:r w:rsidRPr="00465F24">
              <w:rPr>
                <w:rFonts w:asciiTheme="minorHAnsi" w:hAnsiTheme="minorHAnsi" w:cstheme="minorHAnsi"/>
                <w:sz w:val="20"/>
                <w:szCs w:val="20"/>
              </w:rPr>
              <w:t>attends school</w:t>
            </w:r>
            <w:r>
              <w:rPr>
                <w:rFonts w:asciiTheme="minorHAnsi" w:hAnsiTheme="minorHAnsi" w:cstheme="minorHAnsi"/>
                <w:sz w:val="20"/>
                <w:szCs w:val="20"/>
              </w:rPr>
              <w:t xml:space="preserve">.   </w:t>
            </w:r>
            <w:r w:rsidRPr="00B601E1">
              <w:rPr>
                <w:rFonts w:asciiTheme="minorHAnsi" w:hAnsiTheme="minorHAnsi" w:cstheme="minorHAnsi"/>
                <w:sz w:val="20"/>
                <w:szCs w:val="20"/>
              </w:rPr>
              <w:t>Child has opportunit</w:t>
            </w:r>
            <w:r w:rsidR="00954C24">
              <w:rPr>
                <w:rFonts w:asciiTheme="minorHAnsi" w:hAnsiTheme="minorHAnsi" w:cstheme="minorHAnsi"/>
                <w:sz w:val="20"/>
                <w:szCs w:val="20"/>
              </w:rPr>
              <w:t>ies</w:t>
            </w:r>
            <w:r w:rsidRPr="00B601E1">
              <w:rPr>
                <w:rFonts w:asciiTheme="minorHAnsi" w:hAnsiTheme="minorHAnsi" w:cstheme="minorHAnsi"/>
                <w:sz w:val="20"/>
                <w:szCs w:val="20"/>
              </w:rPr>
              <w:t xml:space="preserve">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  </w:t>
            </w:r>
          </w:p>
        </w:tc>
      </w:tr>
      <w:tr w:rsidR="00D631FC" w:rsidRPr="000D4B54" w14:paraId="00706EE7" w14:textId="77777777" w:rsidTr="2427AA4F">
        <w:tblPrEx>
          <w:tblLook w:val="0000" w:firstRow="0" w:lastRow="0" w:firstColumn="0" w:lastColumn="0" w:noHBand="0" w:noVBand="0"/>
        </w:tblPrEx>
        <w:trPr>
          <w:trHeight w:val="266"/>
        </w:trPr>
        <w:tc>
          <w:tcPr>
            <w:tcW w:w="1563" w:type="dxa"/>
            <w:vMerge/>
          </w:tcPr>
          <w:p w14:paraId="0056922D"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F2CC"/>
            <w:vAlign w:val="center"/>
          </w:tcPr>
          <w:p w14:paraId="1432729C" w14:textId="3FA6C329"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3.</w:t>
            </w:r>
            <w:r w:rsidRPr="000D4B54">
              <w:rPr>
                <w:rFonts w:ascii="Calibri" w:hAnsi="Calibri"/>
                <w:b/>
                <w:sz w:val="20"/>
                <w:szCs w:val="22"/>
              </w:rPr>
              <w:t>Some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8F3B" w14:textId="675D8900" w:rsidR="00D631FC" w:rsidRPr="00954C24" w:rsidRDefault="1723AC6A" w:rsidP="4B41BC83">
            <w:pPr>
              <w:pStyle w:val="Default"/>
              <w:rPr>
                <w:rFonts w:asciiTheme="minorHAnsi" w:hAnsiTheme="minorHAnsi" w:cstheme="minorBidi"/>
                <w:sz w:val="20"/>
                <w:szCs w:val="20"/>
              </w:rPr>
            </w:pPr>
            <w:r w:rsidRPr="4B41BC83">
              <w:rPr>
                <w:rFonts w:asciiTheme="minorHAnsi" w:hAnsiTheme="minorHAnsi" w:cstheme="minorBidi"/>
                <w:sz w:val="20"/>
                <w:szCs w:val="20"/>
              </w:rPr>
              <w:t>Parent/caregiver sometimes seeks out resources and opportunities,</w:t>
            </w:r>
            <w:r w:rsidR="00352CA6" w:rsidRPr="4B41BC83">
              <w:rPr>
                <w:rFonts w:asciiTheme="minorHAnsi" w:hAnsiTheme="minorHAnsi" w:cstheme="minorBidi"/>
                <w:sz w:val="20"/>
                <w:szCs w:val="20"/>
              </w:rPr>
              <w:t xml:space="preserve"> </w:t>
            </w:r>
            <w:r w:rsidR="1D5DF8CC" w:rsidRPr="4B41BC83">
              <w:rPr>
                <w:rFonts w:asciiTheme="minorHAnsi" w:hAnsiTheme="minorHAnsi" w:cstheme="minorBidi"/>
                <w:sz w:val="20"/>
                <w:szCs w:val="20"/>
              </w:rPr>
              <w:t>or initiates</w:t>
            </w:r>
            <w:r w:rsidRPr="4B41BC83">
              <w:rPr>
                <w:rFonts w:asciiTheme="minorHAnsi" w:hAnsiTheme="minorHAnsi" w:cstheme="minorBidi"/>
                <w:sz w:val="20"/>
                <w:szCs w:val="20"/>
              </w:rPr>
              <w:t xml:space="preserve"> age appropriate interaction and stimulation. There is some enjoyment. They sometimes demonstrate an active interest in schooling and do not always support this at home. Child does not </w:t>
            </w:r>
            <w:r w:rsidR="06DCDF2B" w:rsidRPr="4B41BC83">
              <w:rPr>
                <w:rFonts w:asciiTheme="minorHAnsi" w:hAnsiTheme="minorHAnsi" w:cstheme="minorBidi"/>
                <w:sz w:val="20"/>
                <w:szCs w:val="20"/>
              </w:rPr>
              <w:t>attend</w:t>
            </w:r>
            <w:r w:rsidRPr="4B41BC83">
              <w:rPr>
                <w:rFonts w:asciiTheme="minorHAnsi" w:hAnsiTheme="minorHAnsi" w:cstheme="minorBidi"/>
                <w:sz w:val="20"/>
                <w:szCs w:val="20"/>
              </w:rPr>
              <w:t xml:space="preserve"> school as frequently as required.   Child has little opportunities to engage in exercise e.g. sports and leisure, after school clubs.  </w:t>
            </w:r>
          </w:p>
        </w:tc>
      </w:tr>
      <w:tr w:rsidR="00D631FC" w:rsidRPr="000D4B54" w14:paraId="5F5D6607" w14:textId="77777777" w:rsidTr="2427AA4F">
        <w:tblPrEx>
          <w:tblLook w:val="0000" w:firstRow="0" w:lastRow="0" w:firstColumn="0" w:lastColumn="0" w:noHBand="0" w:noVBand="0"/>
        </w:tblPrEx>
        <w:trPr>
          <w:trHeight w:val="510"/>
        </w:trPr>
        <w:tc>
          <w:tcPr>
            <w:tcW w:w="1563" w:type="dxa"/>
            <w:vMerge/>
          </w:tcPr>
          <w:p w14:paraId="745B53E7"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AEC9C4" w14:textId="120DEA1F"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4.Many</w:t>
            </w:r>
            <w:r w:rsidRPr="000D4B54">
              <w:rPr>
                <w:rFonts w:ascii="Calibri" w:hAnsi="Calibri"/>
                <w:b/>
                <w:sz w:val="20"/>
                <w:szCs w:val="22"/>
              </w:rPr>
              <w:t xml:space="preserve">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427F4B88" w14:textId="61B48296" w:rsidR="00D631FC" w:rsidRPr="00954C24" w:rsidRDefault="00954C24" w:rsidP="00D27F44">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rarely seeks out resources and opportunities, or </w:t>
            </w:r>
            <w:r w:rsidRPr="00465F24">
              <w:rPr>
                <w:rFonts w:asciiTheme="minorHAnsi" w:hAnsiTheme="minorHAnsi" w:cstheme="minorHAnsi"/>
                <w:sz w:val="20"/>
                <w:szCs w:val="20"/>
              </w:rPr>
              <w:t xml:space="preserve">initiates age appropriate interaction and stimulation and there is </w:t>
            </w:r>
            <w:r>
              <w:rPr>
                <w:rFonts w:asciiTheme="minorHAnsi" w:hAnsiTheme="minorHAnsi" w:cstheme="minorHAnsi"/>
                <w:sz w:val="20"/>
                <w:szCs w:val="20"/>
              </w:rPr>
              <w:t xml:space="preserve">little </w:t>
            </w:r>
            <w:r w:rsidRPr="00465F24">
              <w:rPr>
                <w:rFonts w:asciiTheme="minorHAnsi" w:hAnsiTheme="minorHAnsi" w:cstheme="minorHAnsi"/>
                <w:sz w:val="20"/>
                <w:szCs w:val="20"/>
              </w:rPr>
              <w:t>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rarely </w:t>
            </w:r>
            <w:r w:rsidRPr="00465F24">
              <w:rPr>
                <w:rFonts w:asciiTheme="minorHAnsi" w:hAnsiTheme="minorHAnsi" w:cstheme="minorHAnsi"/>
                <w:sz w:val="20"/>
                <w:szCs w:val="20"/>
              </w:rPr>
              <w:t xml:space="preserve">demonstrate an interest in schooling </w:t>
            </w:r>
            <w:r>
              <w:rPr>
                <w:rFonts w:asciiTheme="minorHAnsi" w:hAnsiTheme="minorHAnsi" w:cstheme="minorHAnsi"/>
                <w:sz w:val="20"/>
                <w:szCs w:val="20"/>
              </w:rPr>
              <w:t>and do not always support this at home. C</w:t>
            </w:r>
            <w:r w:rsidRPr="00465F24">
              <w:rPr>
                <w:rFonts w:asciiTheme="minorHAnsi" w:hAnsiTheme="minorHAnsi" w:cstheme="minorHAnsi"/>
                <w:sz w:val="20"/>
                <w:szCs w:val="20"/>
              </w:rPr>
              <w:t xml:space="preserve">hild </w:t>
            </w:r>
            <w:r>
              <w:rPr>
                <w:rFonts w:asciiTheme="minorHAnsi" w:hAnsiTheme="minorHAnsi" w:cstheme="minorHAnsi"/>
                <w:sz w:val="20"/>
                <w:szCs w:val="20"/>
              </w:rPr>
              <w:t xml:space="preserve">rarely </w:t>
            </w:r>
            <w:r w:rsidRPr="00465F24">
              <w:rPr>
                <w:rFonts w:asciiTheme="minorHAnsi" w:hAnsiTheme="minorHAnsi" w:cstheme="minorHAnsi"/>
                <w:sz w:val="20"/>
                <w:szCs w:val="20"/>
              </w:rPr>
              <w:t>attends school</w:t>
            </w:r>
            <w:r>
              <w:rPr>
                <w:rFonts w:asciiTheme="minorHAnsi" w:hAnsiTheme="minorHAnsi" w:cstheme="minorHAnsi"/>
                <w:sz w:val="20"/>
                <w:szCs w:val="20"/>
              </w:rPr>
              <w:t xml:space="preserve"> or have </w:t>
            </w:r>
            <w:r w:rsidRPr="00B601E1">
              <w:rPr>
                <w:rFonts w:asciiTheme="minorHAnsi" w:hAnsiTheme="minorHAnsi" w:cstheme="minorHAnsi"/>
                <w:sz w:val="20"/>
                <w:szCs w:val="20"/>
              </w:rPr>
              <w:t>opportunit</w:t>
            </w:r>
            <w:r>
              <w:rPr>
                <w:rFonts w:asciiTheme="minorHAnsi" w:hAnsiTheme="minorHAnsi" w:cstheme="minorHAnsi"/>
                <w:sz w:val="20"/>
                <w:szCs w:val="20"/>
              </w:rPr>
              <w:t>ies</w:t>
            </w:r>
            <w:r w:rsidRPr="00B601E1">
              <w:rPr>
                <w:rFonts w:asciiTheme="minorHAnsi" w:hAnsiTheme="minorHAnsi" w:cstheme="minorHAnsi"/>
                <w:sz w:val="20"/>
                <w:szCs w:val="20"/>
              </w:rPr>
              <w:t xml:space="preserve">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  </w:t>
            </w:r>
          </w:p>
        </w:tc>
      </w:tr>
      <w:tr w:rsidR="00D631FC" w:rsidRPr="000D4B54" w14:paraId="183D0EA4" w14:textId="77777777" w:rsidTr="2427AA4F">
        <w:tblPrEx>
          <w:tblLook w:val="0000" w:firstRow="0" w:lastRow="0" w:firstColumn="0" w:lastColumn="0" w:noHBand="0" w:noVBand="0"/>
        </w:tblPrEx>
        <w:trPr>
          <w:trHeight w:val="510"/>
        </w:trPr>
        <w:tc>
          <w:tcPr>
            <w:tcW w:w="1563" w:type="dxa"/>
            <w:vMerge/>
          </w:tcPr>
          <w:p w14:paraId="1D1FFFA0"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5050"/>
            <w:vAlign w:val="center"/>
          </w:tcPr>
          <w:p w14:paraId="6F9E51DF" w14:textId="0BD8DA79"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5.</w:t>
            </w:r>
            <w:r w:rsidRPr="000D4B54">
              <w:rPr>
                <w:rFonts w:ascii="Calibri" w:hAnsi="Calibri"/>
                <w:b/>
                <w:sz w:val="20"/>
                <w:szCs w:val="22"/>
              </w:rPr>
              <w:t>All Needs Unmet</w:t>
            </w:r>
          </w:p>
        </w:tc>
        <w:tc>
          <w:tcPr>
            <w:tcW w:w="6944" w:type="dxa"/>
            <w:tcBorders>
              <w:top w:val="single" w:sz="4" w:space="0" w:color="auto"/>
              <w:left w:val="single" w:sz="4" w:space="0" w:color="auto"/>
              <w:bottom w:val="single" w:sz="4" w:space="0" w:color="auto"/>
              <w:right w:val="single" w:sz="4" w:space="0" w:color="auto"/>
            </w:tcBorders>
            <w:shd w:val="clear" w:color="auto" w:fill="FFFFFF" w:themeFill="background1"/>
          </w:tcPr>
          <w:p w14:paraId="27B7D36C" w14:textId="7936007D" w:rsidR="00D631FC" w:rsidRPr="00954C24" w:rsidRDefault="00954C24" w:rsidP="00D27F44">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never seeks out resources and opportunities, or </w:t>
            </w:r>
            <w:r w:rsidRPr="00465F24">
              <w:rPr>
                <w:rFonts w:asciiTheme="minorHAnsi" w:hAnsiTheme="minorHAnsi" w:cstheme="minorHAnsi"/>
                <w:sz w:val="20"/>
                <w:szCs w:val="20"/>
              </w:rPr>
              <w:t>initiates age appropriate interaction and stimulation.</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do not </w:t>
            </w:r>
            <w:r w:rsidRPr="00465F24">
              <w:rPr>
                <w:rFonts w:asciiTheme="minorHAnsi" w:hAnsiTheme="minorHAnsi" w:cstheme="minorHAnsi"/>
                <w:sz w:val="20"/>
                <w:szCs w:val="20"/>
              </w:rPr>
              <w:t xml:space="preserve">demonstrate an </w:t>
            </w:r>
            <w:r>
              <w:rPr>
                <w:rFonts w:asciiTheme="minorHAnsi" w:hAnsiTheme="minorHAnsi" w:cstheme="minorHAnsi"/>
                <w:sz w:val="20"/>
                <w:szCs w:val="20"/>
              </w:rPr>
              <w:t>i</w:t>
            </w:r>
            <w:r w:rsidRPr="00465F24">
              <w:rPr>
                <w:rFonts w:asciiTheme="minorHAnsi" w:hAnsiTheme="minorHAnsi" w:cstheme="minorHAnsi"/>
                <w:sz w:val="20"/>
                <w:szCs w:val="20"/>
              </w:rPr>
              <w:t xml:space="preserve">nterest in schooling </w:t>
            </w:r>
            <w:r>
              <w:rPr>
                <w:rFonts w:asciiTheme="minorHAnsi" w:hAnsiTheme="minorHAnsi" w:cstheme="minorHAnsi"/>
                <w:sz w:val="20"/>
                <w:szCs w:val="20"/>
              </w:rPr>
              <w:t>or support this at home. C</w:t>
            </w:r>
            <w:r w:rsidRPr="00465F24">
              <w:rPr>
                <w:rFonts w:asciiTheme="minorHAnsi" w:hAnsiTheme="minorHAnsi" w:cstheme="minorHAnsi"/>
                <w:sz w:val="20"/>
                <w:szCs w:val="20"/>
              </w:rPr>
              <w:t xml:space="preserve">hild </w:t>
            </w:r>
            <w:r>
              <w:rPr>
                <w:rFonts w:asciiTheme="minorHAnsi" w:hAnsiTheme="minorHAnsi" w:cstheme="minorHAnsi"/>
                <w:sz w:val="20"/>
                <w:szCs w:val="20"/>
              </w:rPr>
              <w:t>does not attend</w:t>
            </w:r>
            <w:r w:rsidRPr="00465F24">
              <w:rPr>
                <w:rFonts w:asciiTheme="minorHAnsi" w:hAnsiTheme="minorHAnsi" w:cstheme="minorHAnsi"/>
                <w:sz w:val="20"/>
                <w:szCs w:val="20"/>
              </w:rPr>
              <w:t xml:space="preserve"> school</w:t>
            </w:r>
            <w:r>
              <w:rPr>
                <w:rFonts w:asciiTheme="minorHAnsi" w:hAnsiTheme="minorHAnsi" w:cstheme="minorHAnsi"/>
                <w:sz w:val="20"/>
                <w:szCs w:val="20"/>
              </w:rPr>
              <w:t xml:space="preserve"> or have </w:t>
            </w:r>
            <w:r w:rsidRPr="00B601E1">
              <w:rPr>
                <w:rFonts w:asciiTheme="minorHAnsi" w:hAnsiTheme="minorHAnsi" w:cstheme="minorHAnsi"/>
                <w:sz w:val="20"/>
                <w:szCs w:val="20"/>
              </w:rPr>
              <w:t>opportunit</w:t>
            </w:r>
            <w:r>
              <w:rPr>
                <w:rFonts w:asciiTheme="minorHAnsi" w:hAnsiTheme="minorHAnsi" w:cstheme="minorHAnsi"/>
                <w:sz w:val="20"/>
                <w:szCs w:val="20"/>
              </w:rPr>
              <w:t>ies</w:t>
            </w:r>
            <w:r w:rsidRPr="00B601E1">
              <w:rPr>
                <w:rFonts w:asciiTheme="minorHAnsi" w:hAnsiTheme="minorHAnsi" w:cstheme="minorHAnsi"/>
                <w:sz w:val="20"/>
                <w:szCs w:val="20"/>
              </w:rPr>
              <w:t xml:space="preserve">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  </w:t>
            </w:r>
          </w:p>
        </w:tc>
      </w:tr>
      <w:tr w:rsidR="00F52E9C" w:rsidRPr="00465592" w14:paraId="3D5AB59C" w14:textId="77777777" w:rsidTr="2427AA4F">
        <w:tc>
          <w:tcPr>
            <w:tcW w:w="9926" w:type="dxa"/>
            <w:gridSpan w:val="3"/>
            <w:shd w:val="clear" w:color="auto" w:fill="000000" w:themeFill="text1"/>
          </w:tcPr>
          <w:p w14:paraId="69856403" w14:textId="77777777" w:rsidR="00F52E9C" w:rsidRPr="00465592" w:rsidRDefault="00F52E9C" w:rsidP="002E71FB">
            <w:pPr>
              <w:rPr>
                <w:rFonts w:ascii="Calibri" w:hAnsi="Calibri"/>
                <w:sz w:val="6"/>
                <w:szCs w:val="6"/>
              </w:rPr>
            </w:pPr>
          </w:p>
        </w:tc>
      </w:tr>
      <w:tr w:rsidR="00D631FC" w:rsidRPr="000D4B54" w14:paraId="2DDB0844" w14:textId="77777777" w:rsidTr="2427AA4F">
        <w:tblPrEx>
          <w:tblLook w:val="0000" w:firstRow="0" w:lastRow="0" w:firstColumn="0" w:lastColumn="0" w:noHBand="0" w:noVBand="0"/>
        </w:tblPrEx>
        <w:trPr>
          <w:trHeight w:val="510"/>
        </w:trPr>
        <w:tc>
          <w:tcPr>
            <w:tcW w:w="1563" w:type="dxa"/>
            <w:vMerge w:val="restart"/>
            <w:tcBorders>
              <w:right w:val="single" w:sz="4" w:space="0" w:color="auto"/>
            </w:tcBorders>
            <w:shd w:val="clear" w:color="auto" w:fill="D9D9D9" w:themeFill="background1" w:themeFillShade="D9"/>
          </w:tcPr>
          <w:p w14:paraId="2485DEE9" w14:textId="77777777" w:rsidR="00954C24" w:rsidRDefault="00954C24" w:rsidP="000D4B54">
            <w:pPr>
              <w:pStyle w:val="Default"/>
              <w:spacing w:line="20" w:lineRule="atLeast"/>
              <w:rPr>
                <w:b/>
                <w:bCs/>
                <w:color w:val="000000" w:themeColor="text1"/>
                <w:sz w:val="20"/>
                <w:szCs w:val="22"/>
              </w:rPr>
            </w:pPr>
          </w:p>
          <w:p w14:paraId="3470C14B" w14:textId="77777777" w:rsidR="00954C24" w:rsidRDefault="00954C24" w:rsidP="000D4B54">
            <w:pPr>
              <w:pStyle w:val="Default"/>
              <w:spacing w:line="20" w:lineRule="atLeast"/>
              <w:rPr>
                <w:b/>
                <w:bCs/>
                <w:color w:val="000000" w:themeColor="text1"/>
                <w:sz w:val="20"/>
                <w:szCs w:val="22"/>
              </w:rPr>
            </w:pPr>
          </w:p>
          <w:p w14:paraId="4AB0D5F7" w14:textId="6CC9A97E" w:rsidR="00D631FC" w:rsidRDefault="00954C24" w:rsidP="000D4B54">
            <w:pPr>
              <w:pStyle w:val="Default"/>
              <w:spacing w:line="20" w:lineRule="atLeast"/>
              <w:rPr>
                <w:b/>
                <w:bCs/>
                <w:color w:val="000000" w:themeColor="text1"/>
                <w:sz w:val="20"/>
                <w:szCs w:val="22"/>
              </w:rPr>
            </w:pPr>
            <w:r>
              <w:rPr>
                <w:b/>
                <w:bCs/>
                <w:color w:val="000000" w:themeColor="text1"/>
                <w:sz w:val="20"/>
                <w:szCs w:val="22"/>
              </w:rPr>
              <w:t>c</w:t>
            </w:r>
            <w:r w:rsidR="00D631FC">
              <w:rPr>
                <w:b/>
                <w:bCs/>
                <w:color w:val="000000" w:themeColor="text1"/>
                <w:sz w:val="20"/>
                <w:szCs w:val="22"/>
              </w:rPr>
              <w:t>)</w:t>
            </w:r>
          </w:p>
          <w:p w14:paraId="13C1F8B9" w14:textId="45142103" w:rsidR="00D631FC" w:rsidRPr="000D4B54" w:rsidRDefault="00D631FC" w:rsidP="000D4B54">
            <w:pPr>
              <w:pStyle w:val="Default"/>
              <w:spacing w:line="20" w:lineRule="atLeast"/>
              <w:rPr>
                <w:color w:val="000000" w:themeColor="text1"/>
                <w:sz w:val="20"/>
                <w:szCs w:val="22"/>
              </w:rPr>
            </w:pPr>
            <w:r>
              <w:rPr>
                <w:b/>
                <w:bCs/>
                <w:color w:val="000000" w:themeColor="text1"/>
                <w:sz w:val="20"/>
                <w:szCs w:val="22"/>
              </w:rPr>
              <w:t>Adolescent</w:t>
            </w:r>
            <w:r w:rsidRPr="000D4B54">
              <w:rPr>
                <w:b/>
                <w:bCs/>
                <w:color w:val="000000" w:themeColor="text1"/>
                <w:sz w:val="20"/>
                <w:szCs w:val="22"/>
              </w:rPr>
              <w:t xml:space="preserve"> </w:t>
            </w:r>
            <w:r>
              <w:rPr>
                <w:b/>
                <w:bCs/>
                <w:color w:val="000000" w:themeColor="text1"/>
                <w:sz w:val="20"/>
                <w:szCs w:val="22"/>
              </w:rPr>
              <w:t>(</w:t>
            </w:r>
            <w:r w:rsidR="006B4B64">
              <w:rPr>
                <w:b/>
                <w:bCs/>
                <w:color w:val="000000" w:themeColor="text1"/>
                <w:sz w:val="20"/>
                <w:szCs w:val="22"/>
              </w:rPr>
              <w:t xml:space="preserve">age </w:t>
            </w:r>
            <w:r>
              <w:rPr>
                <w:b/>
                <w:bCs/>
                <w:color w:val="000000" w:themeColor="text1"/>
                <w:sz w:val="20"/>
                <w:szCs w:val="22"/>
              </w:rPr>
              <w:t xml:space="preserve">12+ </w:t>
            </w:r>
            <w:r w:rsidRPr="000D4B54">
              <w:rPr>
                <w:b/>
                <w:bCs/>
                <w:color w:val="000000" w:themeColor="text1"/>
                <w:sz w:val="20"/>
                <w:szCs w:val="22"/>
              </w:rPr>
              <w:t>years</w:t>
            </w:r>
            <w:r>
              <w:rPr>
                <w:b/>
                <w:bCs/>
                <w:color w:val="000000" w:themeColor="text1"/>
                <w:sz w:val="20"/>
                <w:szCs w:val="22"/>
              </w:rPr>
              <w:t>)</w:t>
            </w:r>
            <w:r w:rsidRPr="000D4B54">
              <w:rPr>
                <w:b/>
                <w:bCs/>
                <w:color w:val="000000" w:themeColor="text1"/>
                <w:sz w:val="20"/>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00B050"/>
            <w:vAlign w:val="center"/>
          </w:tcPr>
          <w:p w14:paraId="7E0756C2" w14:textId="1796A2CE" w:rsidR="00D631FC" w:rsidRPr="000D4B54" w:rsidRDefault="00D631FC" w:rsidP="000D4B54">
            <w:pPr>
              <w:pStyle w:val="Default"/>
              <w:spacing w:line="20" w:lineRule="atLeast"/>
              <w:rPr>
                <w:sz w:val="20"/>
                <w:szCs w:val="22"/>
              </w:rPr>
            </w:pPr>
            <w:r>
              <w:rPr>
                <w:rFonts w:ascii="Calibri" w:hAnsi="Calibri"/>
                <w:b/>
                <w:sz w:val="20"/>
                <w:szCs w:val="22"/>
              </w:rPr>
              <w:t>1.</w:t>
            </w:r>
            <w:r w:rsidRPr="000D4B54">
              <w:rPr>
                <w:rFonts w:ascii="Calibri" w:hAnsi="Calibri"/>
                <w:b/>
                <w:sz w:val="20"/>
                <w:szCs w:val="22"/>
              </w:rPr>
              <w:t>All Needs Met</w:t>
            </w:r>
          </w:p>
        </w:tc>
        <w:tc>
          <w:tcPr>
            <w:tcW w:w="6944" w:type="dxa"/>
            <w:tcBorders>
              <w:top w:val="single" w:sz="4" w:space="0" w:color="auto"/>
              <w:left w:val="single" w:sz="4" w:space="0" w:color="auto"/>
              <w:bottom w:val="single" w:sz="4" w:space="0" w:color="auto"/>
              <w:right w:val="single" w:sz="4" w:space="0" w:color="auto"/>
            </w:tcBorders>
          </w:tcPr>
          <w:p w14:paraId="136F824A" w14:textId="21A738B9" w:rsidR="00D631FC" w:rsidRPr="00C75785" w:rsidRDefault="00954C24" w:rsidP="00D27F44">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consistently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initiates age appropriate interaction and stimulation and there is 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demonstrate an active interest in schooling </w:t>
            </w:r>
            <w:r>
              <w:rPr>
                <w:rFonts w:asciiTheme="minorHAnsi" w:hAnsiTheme="minorHAnsi" w:cstheme="minorHAnsi"/>
                <w:sz w:val="20"/>
                <w:szCs w:val="20"/>
              </w:rPr>
              <w:t xml:space="preserve">and in supporting the young person in selecting subjects and career choices. </w:t>
            </w:r>
            <w:r w:rsidR="00C75785">
              <w:rPr>
                <w:rFonts w:asciiTheme="minorHAnsi" w:hAnsiTheme="minorHAnsi" w:cstheme="minorHAnsi"/>
                <w:sz w:val="20"/>
                <w:szCs w:val="20"/>
              </w:rPr>
              <w:t>Education is</w:t>
            </w:r>
            <w:r w:rsidRPr="00465F24">
              <w:rPr>
                <w:rFonts w:asciiTheme="minorHAnsi" w:hAnsiTheme="minorHAnsi" w:cstheme="minorHAnsi"/>
                <w:sz w:val="20"/>
                <w:szCs w:val="20"/>
              </w:rPr>
              <w:t xml:space="preserve"> supported at home</w:t>
            </w:r>
            <w:r>
              <w:rPr>
                <w:rFonts w:asciiTheme="minorHAnsi" w:hAnsiTheme="minorHAnsi" w:cstheme="minorHAnsi"/>
                <w:sz w:val="20"/>
                <w:szCs w:val="20"/>
              </w:rPr>
              <w:t xml:space="preserve"> and c</w:t>
            </w:r>
            <w:r w:rsidRPr="00465F24">
              <w:rPr>
                <w:rFonts w:asciiTheme="minorHAnsi" w:hAnsiTheme="minorHAnsi" w:cstheme="minorHAnsi"/>
                <w:sz w:val="20"/>
                <w:szCs w:val="20"/>
              </w:rPr>
              <w:t>hild consistently attends school</w:t>
            </w:r>
            <w:r>
              <w:rPr>
                <w:rFonts w:asciiTheme="minorHAnsi" w:hAnsiTheme="minorHAnsi" w:cstheme="minorHAnsi"/>
                <w:sz w:val="20"/>
                <w:szCs w:val="20"/>
              </w:rPr>
              <w:t xml:space="preserve">.   </w:t>
            </w:r>
            <w:r w:rsidRPr="00B601E1">
              <w:rPr>
                <w:rFonts w:asciiTheme="minorHAnsi" w:hAnsiTheme="minorHAnsi" w:cstheme="minorHAnsi"/>
                <w:sz w:val="20"/>
                <w:szCs w:val="20"/>
              </w:rPr>
              <w:t>Child has consistent opportunity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w:t>
            </w:r>
            <w:r w:rsidR="00C75785">
              <w:rPr>
                <w:rFonts w:asciiTheme="minorHAnsi" w:hAnsiTheme="minorHAnsi" w:cstheme="minorHAnsi"/>
                <w:sz w:val="20"/>
                <w:szCs w:val="20"/>
              </w:rPr>
              <w:t xml:space="preserve"> if they wish</w:t>
            </w:r>
            <w:r w:rsidRPr="00B601E1">
              <w:rPr>
                <w:rFonts w:asciiTheme="minorHAnsi" w:hAnsiTheme="minorHAnsi" w:cstheme="minorHAnsi"/>
                <w:sz w:val="20"/>
                <w:szCs w:val="20"/>
              </w:rPr>
              <w:t xml:space="preserve">.  </w:t>
            </w:r>
          </w:p>
        </w:tc>
      </w:tr>
      <w:tr w:rsidR="00D631FC" w:rsidRPr="000D4B54" w14:paraId="5AE8B66B" w14:textId="77777777" w:rsidTr="2427AA4F">
        <w:tblPrEx>
          <w:tblLook w:val="0000" w:firstRow="0" w:lastRow="0" w:firstColumn="0" w:lastColumn="0" w:noHBand="0" w:noVBand="0"/>
        </w:tblPrEx>
        <w:trPr>
          <w:trHeight w:val="510"/>
        </w:trPr>
        <w:tc>
          <w:tcPr>
            <w:tcW w:w="1563" w:type="dxa"/>
            <w:vMerge/>
          </w:tcPr>
          <w:p w14:paraId="34E6A3AC"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F21D8D3" w14:textId="1417462E"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2.</w:t>
            </w:r>
            <w:r w:rsidRPr="000D4B54">
              <w:rPr>
                <w:rFonts w:ascii="Calibri" w:hAnsi="Calibri"/>
                <w:b/>
                <w:sz w:val="20"/>
                <w:szCs w:val="22"/>
              </w:rPr>
              <w:t>Many Needs Met</w:t>
            </w:r>
          </w:p>
        </w:tc>
        <w:tc>
          <w:tcPr>
            <w:tcW w:w="6944" w:type="dxa"/>
            <w:tcBorders>
              <w:top w:val="single" w:sz="4" w:space="0" w:color="auto"/>
              <w:left w:val="single" w:sz="4" w:space="0" w:color="auto"/>
              <w:bottom w:val="single" w:sz="4" w:space="0" w:color="auto"/>
              <w:right w:val="single" w:sz="4" w:space="0" w:color="auto"/>
            </w:tcBorders>
          </w:tcPr>
          <w:p w14:paraId="2087DA3D" w14:textId="7034B2F2" w:rsidR="00D631FC" w:rsidRPr="00C75785" w:rsidRDefault="00C75785" w:rsidP="00C75785">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adequately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 xml:space="preserve">initiates age appropriate interaction and stimulation and there is </w:t>
            </w:r>
            <w:r>
              <w:rPr>
                <w:rFonts w:asciiTheme="minorHAnsi" w:hAnsiTheme="minorHAnsi" w:cstheme="minorHAnsi"/>
                <w:sz w:val="20"/>
                <w:szCs w:val="20"/>
              </w:rPr>
              <w:t xml:space="preserve">often </w:t>
            </w:r>
            <w:r w:rsidRPr="00465F24">
              <w:rPr>
                <w:rFonts w:asciiTheme="minorHAnsi" w:hAnsiTheme="minorHAnsi" w:cstheme="minorHAnsi"/>
                <w:sz w:val="20"/>
                <w:szCs w:val="20"/>
              </w:rPr>
              <w:t>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generally </w:t>
            </w:r>
            <w:r w:rsidRPr="00465F24">
              <w:rPr>
                <w:rFonts w:asciiTheme="minorHAnsi" w:hAnsiTheme="minorHAnsi" w:cstheme="minorHAnsi"/>
                <w:sz w:val="20"/>
                <w:szCs w:val="20"/>
              </w:rPr>
              <w:t xml:space="preserve">demonstrate an active interest in schooling </w:t>
            </w:r>
            <w:r>
              <w:rPr>
                <w:rFonts w:asciiTheme="minorHAnsi" w:hAnsiTheme="minorHAnsi" w:cstheme="minorHAnsi"/>
                <w:sz w:val="20"/>
                <w:szCs w:val="20"/>
              </w:rPr>
              <w:t>and in supporting the young person in selecting subjects and career choices. Education is</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generally </w:t>
            </w:r>
            <w:r w:rsidRPr="00465F24">
              <w:rPr>
                <w:rFonts w:asciiTheme="minorHAnsi" w:hAnsiTheme="minorHAnsi" w:cstheme="minorHAnsi"/>
                <w:sz w:val="20"/>
                <w:szCs w:val="20"/>
              </w:rPr>
              <w:t>supported at home</w:t>
            </w:r>
            <w:r>
              <w:rPr>
                <w:rFonts w:asciiTheme="minorHAnsi" w:hAnsiTheme="minorHAnsi" w:cstheme="minorHAnsi"/>
                <w:sz w:val="20"/>
                <w:szCs w:val="20"/>
              </w:rPr>
              <w:t xml:space="preserve"> and c</w:t>
            </w:r>
            <w:r w:rsidRPr="00465F24">
              <w:rPr>
                <w:rFonts w:asciiTheme="minorHAnsi" w:hAnsiTheme="minorHAnsi" w:cstheme="minorHAnsi"/>
                <w:sz w:val="20"/>
                <w:szCs w:val="20"/>
              </w:rPr>
              <w:t>hild attends school</w:t>
            </w:r>
            <w:r>
              <w:rPr>
                <w:rFonts w:asciiTheme="minorHAnsi" w:hAnsiTheme="minorHAnsi" w:cstheme="minorHAnsi"/>
                <w:sz w:val="20"/>
                <w:szCs w:val="20"/>
              </w:rPr>
              <w:t xml:space="preserve">.   </w:t>
            </w:r>
            <w:r w:rsidRPr="00B601E1">
              <w:rPr>
                <w:rFonts w:asciiTheme="minorHAnsi" w:hAnsiTheme="minorHAnsi" w:cstheme="minorHAnsi"/>
                <w:sz w:val="20"/>
                <w:szCs w:val="20"/>
              </w:rPr>
              <w:t xml:space="preserve">Child </w:t>
            </w:r>
            <w:r>
              <w:rPr>
                <w:rFonts w:asciiTheme="minorHAnsi" w:hAnsiTheme="minorHAnsi" w:cstheme="minorHAnsi"/>
                <w:sz w:val="20"/>
                <w:szCs w:val="20"/>
              </w:rPr>
              <w:t>often has an</w:t>
            </w:r>
            <w:r w:rsidRPr="00B601E1">
              <w:rPr>
                <w:rFonts w:asciiTheme="minorHAnsi" w:hAnsiTheme="minorHAnsi" w:cstheme="minorHAnsi"/>
                <w:sz w:val="20"/>
                <w:szCs w:val="20"/>
              </w:rPr>
              <w:t xml:space="preserve"> opportunity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w:t>
            </w:r>
            <w:r>
              <w:rPr>
                <w:rFonts w:asciiTheme="minorHAnsi" w:hAnsiTheme="minorHAnsi" w:cstheme="minorHAnsi"/>
                <w:sz w:val="20"/>
                <w:szCs w:val="20"/>
              </w:rPr>
              <w:t xml:space="preserve"> if they wish.</w:t>
            </w:r>
          </w:p>
        </w:tc>
      </w:tr>
      <w:tr w:rsidR="00D631FC" w:rsidRPr="000D4B54" w14:paraId="4ABC210B" w14:textId="77777777" w:rsidTr="2427AA4F">
        <w:tblPrEx>
          <w:tblLook w:val="0000" w:firstRow="0" w:lastRow="0" w:firstColumn="0" w:lastColumn="0" w:noHBand="0" w:noVBand="0"/>
        </w:tblPrEx>
        <w:trPr>
          <w:trHeight w:val="510"/>
        </w:trPr>
        <w:tc>
          <w:tcPr>
            <w:tcW w:w="1563" w:type="dxa"/>
            <w:vMerge/>
          </w:tcPr>
          <w:p w14:paraId="2CAAFF5D"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F2CC"/>
            <w:vAlign w:val="center"/>
          </w:tcPr>
          <w:p w14:paraId="37135A1E" w14:textId="117C54EB"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3.</w:t>
            </w:r>
            <w:r w:rsidRPr="000D4B54">
              <w:rPr>
                <w:rFonts w:ascii="Calibri" w:hAnsi="Calibri"/>
                <w:b/>
                <w:sz w:val="20"/>
                <w:szCs w:val="22"/>
              </w:rPr>
              <w:t>Some Needs Unmet</w:t>
            </w:r>
          </w:p>
        </w:tc>
        <w:tc>
          <w:tcPr>
            <w:tcW w:w="6944" w:type="dxa"/>
            <w:tcBorders>
              <w:top w:val="single" w:sz="4" w:space="0" w:color="auto"/>
              <w:left w:val="single" w:sz="4" w:space="0" w:color="auto"/>
              <w:bottom w:val="single" w:sz="4" w:space="0" w:color="auto"/>
              <w:right w:val="single" w:sz="4" w:space="0" w:color="auto"/>
            </w:tcBorders>
          </w:tcPr>
          <w:p w14:paraId="7C7507BD" w14:textId="30C1ED38" w:rsidR="00D631FC" w:rsidRPr="00C75785" w:rsidRDefault="00C75785" w:rsidP="00C75785">
            <w:pPr>
              <w:pStyle w:val="Default"/>
              <w:rPr>
                <w:rFonts w:asciiTheme="minorHAnsi" w:hAnsiTheme="minorHAnsi" w:cstheme="minorHAnsi"/>
                <w:sz w:val="20"/>
                <w:szCs w:val="20"/>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sometimes</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 xml:space="preserve">initiates age appropriate interaction and stimulation and there is </w:t>
            </w:r>
            <w:r>
              <w:rPr>
                <w:rFonts w:asciiTheme="minorHAnsi" w:hAnsiTheme="minorHAnsi" w:cstheme="minorHAnsi"/>
                <w:sz w:val="20"/>
                <w:szCs w:val="20"/>
              </w:rPr>
              <w:t xml:space="preserve">sometimes </w:t>
            </w:r>
            <w:r w:rsidRPr="00465F24">
              <w:rPr>
                <w:rFonts w:asciiTheme="minorHAnsi" w:hAnsiTheme="minorHAnsi" w:cstheme="minorHAnsi"/>
                <w:sz w:val="20"/>
                <w:szCs w:val="20"/>
              </w:rPr>
              <w:t>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sometimes </w:t>
            </w:r>
            <w:r w:rsidRPr="00465F24">
              <w:rPr>
                <w:rFonts w:asciiTheme="minorHAnsi" w:hAnsiTheme="minorHAnsi" w:cstheme="minorHAnsi"/>
                <w:sz w:val="20"/>
                <w:szCs w:val="20"/>
              </w:rPr>
              <w:t xml:space="preserve">demonstrate an interest in schooling </w:t>
            </w:r>
            <w:r>
              <w:rPr>
                <w:rFonts w:asciiTheme="minorHAnsi" w:hAnsiTheme="minorHAnsi" w:cstheme="minorHAnsi"/>
                <w:sz w:val="20"/>
                <w:szCs w:val="20"/>
              </w:rPr>
              <w:t xml:space="preserve">and in supporting the young person in selecting subjects and career choices. Young Person generally </w:t>
            </w:r>
            <w:r w:rsidRPr="00465F24">
              <w:rPr>
                <w:rFonts w:asciiTheme="minorHAnsi" w:hAnsiTheme="minorHAnsi" w:cstheme="minorHAnsi"/>
                <w:sz w:val="20"/>
                <w:szCs w:val="20"/>
              </w:rPr>
              <w:t>attends school</w:t>
            </w:r>
            <w:r>
              <w:rPr>
                <w:rFonts w:asciiTheme="minorHAnsi" w:hAnsiTheme="minorHAnsi" w:cstheme="minorHAnsi"/>
                <w:sz w:val="20"/>
                <w:szCs w:val="20"/>
              </w:rPr>
              <w:t xml:space="preserve">.   </w:t>
            </w:r>
            <w:r w:rsidRPr="00B601E1">
              <w:rPr>
                <w:rFonts w:asciiTheme="minorHAnsi" w:hAnsiTheme="minorHAnsi" w:cstheme="minorHAnsi"/>
                <w:sz w:val="20"/>
                <w:szCs w:val="20"/>
              </w:rPr>
              <w:t xml:space="preserve">Child </w:t>
            </w:r>
            <w:r>
              <w:rPr>
                <w:rFonts w:asciiTheme="minorHAnsi" w:hAnsiTheme="minorHAnsi" w:cstheme="minorHAnsi"/>
                <w:sz w:val="20"/>
                <w:szCs w:val="20"/>
              </w:rPr>
              <w:t>has occasional</w:t>
            </w:r>
            <w:r w:rsidRPr="00B601E1">
              <w:rPr>
                <w:rFonts w:asciiTheme="minorHAnsi" w:hAnsiTheme="minorHAnsi" w:cstheme="minorHAnsi"/>
                <w:sz w:val="20"/>
                <w:szCs w:val="20"/>
              </w:rPr>
              <w:t xml:space="preserve"> opportunit</w:t>
            </w:r>
            <w:r>
              <w:rPr>
                <w:rFonts w:asciiTheme="minorHAnsi" w:hAnsiTheme="minorHAnsi" w:cstheme="minorHAnsi"/>
                <w:sz w:val="20"/>
                <w:szCs w:val="20"/>
              </w:rPr>
              <w:t>ies</w:t>
            </w:r>
            <w:r w:rsidRPr="00B601E1">
              <w:rPr>
                <w:rFonts w:asciiTheme="minorHAnsi" w:hAnsiTheme="minorHAnsi" w:cstheme="minorHAnsi"/>
                <w:sz w:val="20"/>
                <w:szCs w:val="20"/>
              </w:rPr>
              <w:t xml:space="preserve">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w:t>
            </w:r>
            <w:r>
              <w:rPr>
                <w:rFonts w:asciiTheme="minorHAnsi" w:hAnsiTheme="minorHAnsi" w:cstheme="minorHAnsi"/>
                <w:sz w:val="20"/>
                <w:szCs w:val="20"/>
              </w:rPr>
              <w:t xml:space="preserve"> if they wish</w:t>
            </w:r>
            <w:r w:rsidRPr="00B601E1">
              <w:rPr>
                <w:rFonts w:asciiTheme="minorHAnsi" w:hAnsiTheme="minorHAnsi" w:cstheme="minorHAnsi"/>
                <w:sz w:val="20"/>
                <w:szCs w:val="20"/>
              </w:rPr>
              <w:t xml:space="preserve">.  </w:t>
            </w:r>
          </w:p>
        </w:tc>
      </w:tr>
      <w:tr w:rsidR="00D631FC" w:rsidRPr="000D4B54" w14:paraId="6AFE8DB7" w14:textId="77777777" w:rsidTr="2427AA4F">
        <w:tblPrEx>
          <w:tblLook w:val="0000" w:firstRow="0" w:lastRow="0" w:firstColumn="0" w:lastColumn="0" w:noHBand="0" w:noVBand="0"/>
        </w:tblPrEx>
        <w:trPr>
          <w:trHeight w:val="510"/>
        </w:trPr>
        <w:tc>
          <w:tcPr>
            <w:tcW w:w="1563" w:type="dxa"/>
            <w:vMerge/>
          </w:tcPr>
          <w:p w14:paraId="2E4C8335"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52446C" w14:textId="16603581"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4.Many</w:t>
            </w:r>
            <w:r w:rsidRPr="000D4B54">
              <w:rPr>
                <w:rFonts w:ascii="Calibri" w:hAnsi="Calibri"/>
                <w:b/>
                <w:sz w:val="20"/>
                <w:szCs w:val="22"/>
              </w:rPr>
              <w:t xml:space="preserve"> Needs Unmet</w:t>
            </w:r>
          </w:p>
        </w:tc>
        <w:tc>
          <w:tcPr>
            <w:tcW w:w="6944" w:type="dxa"/>
            <w:tcBorders>
              <w:top w:val="single" w:sz="4" w:space="0" w:color="auto"/>
              <w:left w:val="single" w:sz="4" w:space="0" w:color="auto"/>
              <w:bottom w:val="single" w:sz="4" w:space="0" w:color="auto"/>
              <w:right w:val="single" w:sz="4" w:space="0" w:color="auto"/>
            </w:tcBorders>
          </w:tcPr>
          <w:p w14:paraId="1717B79B" w14:textId="77DC2B34" w:rsidR="00D631FC" w:rsidRPr="000D4B54" w:rsidRDefault="00C75785" w:rsidP="00C75785">
            <w:pPr>
              <w:pStyle w:val="Default"/>
              <w:rPr>
                <w:rFonts w:ascii="Calibri" w:hAnsi="Calibri"/>
                <w:b/>
                <w:sz w:val="20"/>
                <w:szCs w:val="22"/>
              </w:rPr>
            </w:pPr>
            <w:r>
              <w:rPr>
                <w:rFonts w:asciiTheme="minorHAnsi" w:hAnsiTheme="minorHAnsi" w:cstheme="minorHAnsi"/>
                <w:sz w:val="20"/>
                <w:szCs w:val="20"/>
              </w:rPr>
              <w:t>Parent/caregiver</w:t>
            </w:r>
            <w:r w:rsidRPr="00465F24">
              <w:rPr>
                <w:rFonts w:asciiTheme="minorHAnsi" w:hAnsiTheme="minorHAnsi" w:cstheme="minorHAnsi"/>
                <w:sz w:val="20"/>
                <w:szCs w:val="20"/>
              </w:rPr>
              <w:t xml:space="preserve"> </w:t>
            </w:r>
            <w:r>
              <w:rPr>
                <w:rFonts w:asciiTheme="minorHAnsi" w:hAnsiTheme="minorHAnsi" w:cstheme="minorHAnsi"/>
                <w:sz w:val="20"/>
                <w:szCs w:val="20"/>
              </w:rPr>
              <w:t>rarely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seeks out resources and opportunities, </w:t>
            </w:r>
            <w:r w:rsidRPr="00465F24">
              <w:rPr>
                <w:rFonts w:asciiTheme="minorHAnsi" w:hAnsiTheme="minorHAnsi" w:cstheme="minorHAnsi"/>
                <w:sz w:val="20"/>
                <w:szCs w:val="20"/>
              </w:rPr>
              <w:t xml:space="preserve">initiates age appropriate interaction and stimulation and there is </w:t>
            </w:r>
            <w:r>
              <w:rPr>
                <w:rFonts w:asciiTheme="minorHAnsi" w:hAnsiTheme="minorHAnsi" w:cstheme="minorHAnsi"/>
                <w:sz w:val="20"/>
                <w:szCs w:val="20"/>
              </w:rPr>
              <w:t xml:space="preserve">rarely </w:t>
            </w:r>
            <w:r w:rsidRPr="00465F24">
              <w:rPr>
                <w:rFonts w:asciiTheme="minorHAnsi" w:hAnsiTheme="minorHAnsi" w:cstheme="minorHAnsi"/>
                <w:sz w:val="20"/>
                <w:szCs w:val="20"/>
              </w:rPr>
              <w:t>reciprocal enjoyment.</w:t>
            </w:r>
            <w:r>
              <w:rPr>
                <w:rFonts w:asciiTheme="minorHAnsi" w:hAnsiTheme="minorHAnsi" w:cstheme="minorHAnsi"/>
                <w:sz w:val="20"/>
                <w:szCs w:val="20"/>
              </w:rPr>
              <w:t xml:space="preserve"> They</w:t>
            </w:r>
            <w:r w:rsidRPr="00465F24">
              <w:rPr>
                <w:rFonts w:asciiTheme="minorHAnsi" w:hAnsiTheme="minorHAnsi" w:cstheme="minorHAnsi"/>
                <w:sz w:val="20"/>
                <w:szCs w:val="20"/>
              </w:rPr>
              <w:t xml:space="preserve"> </w:t>
            </w:r>
            <w:r>
              <w:rPr>
                <w:rFonts w:asciiTheme="minorHAnsi" w:hAnsiTheme="minorHAnsi" w:cstheme="minorHAnsi"/>
                <w:sz w:val="20"/>
                <w:szCs w:val="20"/>
              </w:rPr>
              <w:t xml:space="preserve">rarely </w:t>
            </w:r>
            <w:r w:rsidRPr="00465F24">
              <w:rPr>
                <w:rFonts w:asciiTheme="minorHAnsi" w:hAnsiTheme="minorHAnsi" w:cstheme="minorHAnsi"/>
                <w:sz w:val="20"/>
                <w:szCs w:val="20"/>
              </w:rPr>
              <w:t xml:space="preserve">demonstrate an interest in schooling </w:t>
            </w:r>
            <w:r>
              <w:rPr>
                <w:rFonts w:asciiTheme="minorHAnsi" w:hAnsiTheme="minorHAnsi" w:cstheme="minorHAnsi"/>
                <w:sz w:val="20"/>
                <w:szCs w:val="20"/>
              </w:rPr>
              <w:t xml:space="preserve">and in supporting the young person in selecting subjects and career choices. Young Person rarely </w:t>
            </w:r>
            <w:r w:rsidRPr="00465F24">
              <w:rPr>
                <w:rFonts w:asciiTheme="minorHAnsi" w:hAnsiTheme="minorHAnsi" w:cstheme="minorHAnsi"/>
                <w:sz w:val="20"/>
                <w:szCs w:val="20"/>
              </w:rPr>
              <w:t>attends school</w:t>
            </w:r>
            <w:r>
              <w:rPr>
                <w:rFonts w:asciiTheme="minorHAnsi" w:hAnsiTheme="minorHAnsi" w:cstheme="minorHAnsi"/>
                <w:sz w:val="20"/>
                <w:szCs w:val="20"/>
              </w:rPr>
              <w:t xml:space="preserve">.   They rarely have </w:t>
            </w:r>
            <w:r w:rsidRPr="00B601E1">
              <w:rPr>
                <w:rFonts w:asciiTheme="minorHAnsi" w:hAnsiTheme="minorHAnsi" w:cstheme="minorHAnsi"/>
                <w:sz w:val="20"/>
                <w:szCs w:val="20"/>
              </w:rPr>
              <w:t>opportunit</w:t>
            </w:r>
            <w:r>
              <w:rPr>
                <w:rFonts w:asciiTheme="minorHAnsi" w:hAnsiTheme="minorHAnsi" w:cstheme="minorHAnsi"/>
                <w:sz w:val="20"/>
                <w:szCs w:val="20"/>
              </w:rPr>
              <w:t>ies</w:t>
            </w:r>
            <w:r w:rsidRPr="00B601E1">
              <w:rPr>
                <w:rFonts w:asciiTheme="minorHAnsi" w:hAnsiTheme="minorHAnsi" w:cstheme="minorHAnsi"/>
                <w:sz w:val="20"/>
                <w:szCs w:val="20"/>
              </w:rPr>
              <w:t xml:space="preserve"> to engage in exercise e</w:t>
            </w:r>
            <w:r>
              <w:rPr>
                <w:rFonts w:asciiTheme="minorHAnsi" w:hAnsiTheme="minorHAnsi" w:cstheme="minorHAnsi"/>
                <w:sz w:val="20"/>
                <w:szCs w:val="20"/>
              </w:rPr>
              <w:t>.</w:t>
            </w:r>
            <w:r w:rsidRPr="00B601E1">
              <w:rPr>
                <w:rFonts w:asciiTheme="minorHAnsi" w:hAnsiTheme="minorHAnsi" w:cstheme="minorHAnsi"/>
                <w:sz w:val="20"/>
                <w:szCs w:val="20"/>
              </w:rPr>
              <w:t>g</w:t>
            </w:r>
            <w:r>
              <w:rPr>
                <w:rFonts w:asciiTheme="minorHAnsi" w:hAnsiTheme="minorHAnsi" w:cstheme="minorHAnsi"/>
                <w:sz w:val="20"/>
                <w:szCs w:val="20"/>
              </w:rPr>
              <w:t>.</w:t>
            </w:r>
            <w:r w:rsidRPr="00B601E1">
              <w:rPr>
                <w:rFonts w:asciiTheme="minorHAnsi" w:hAnsiTheme="minorHAnsi" w:cstheme="minorHAnsi"/>
                <w:sz w:val="20"/>
                <w:szCs w:val="20"/>
              </w:rPr>
              <w:t xml:space="preserve"> sports and leisure, after school clubs</w:t>
            </w:r>
            <w:r>
              <w:rPr>
                <w:rFonts w:asciiTheme="minorHAnsi" w:hAnsiTheme="minorHAnsi" w:cstheme="minorHAnsi"/>
                <w:sz w:val="20"/>
                <w:szCs w:val="20"/>
              </w:rPr>
              <w:t xml:space="preserve"> if they wish</w:t>
            </w:r>
            <w:r w:rsidRPr="00B601E1">
              <w:rPr>
                <w:rFonts w:asciiTheme="minorHAnsi" w:hAnsiTheme="minorHAnsi" w:cstheme="minorHAnsi"/>
                <w:sz w:val="20"/>
                <w:szCs w:val="20"/>
              </w:rPr>
              <w:t xml:space="preserve">.  </w:t>
            </w:r>
          </w:p>
        </w:tc>
      </w:tr>
      <w:tr w:rsidR="00D631FC" w:rsidRPr="000D4B54" w14:paraId="5B88AFDD" w14:textId="77777777" w:rsidTr="2427AA4F">
        <w:tblPrEx>
          <w:tblLook w:val="0000" w:firstRow="0" w:lastRow="0" w:firstColumn="0" w:lastColumn="0" w:noHBand="0" w:noVBand="0"/>
        </w:tblPrEx>
        <w:trPr>
          <w:trHeight w:val="510"/>
        </w:trPr>
        <w:tc>
          <w:tcPr>
            <w:tcW w:w="1563" w:type="dxa"/>
            <w:vMerge/>
          </w:tcPr>
          <w:p w14:paraId="428F8DC8" w14:textId="77777777" w:rsidR="00D631FC" w:rsidRPr="000D4B54" w:rsidRDefault="00D631FC" w:rsidP="000D4B54">
            <w:pPr>
              <w:pStyle w:val="Default"/>
              <w:spacing w:line="20" w:lineRule="atLeast"/>
              <w:rPr>
                <w:rFonts w:ascii="Calibri" w:hAnsi="Calibri"/>
                <w:b/>
                <w:color w:val="000000" w:themeColor="text1"/>
                <w:sz w:val="20"/>
                <w:szCs w:val="22"/>
              </w:rPr>
            </w:pPr>
          </w:p>
        </w:tc>
        <w:tc>
          <w:tcPr>
            <w:tcW w:w="1419" w:type="dxa"/>
            <w:tcBorders>
              <w:top w:val="single" w:sz="4" w:space="0" w:color="auto"/>
              <w:left w:val="single" w:sz="4" w:space="0" w:color="auto"/>
              <w:bottom w:val="single" w:sz="4" w:space="0" w:color="auto"/>
              <w:right w:val="single" w:sz="4" w:space="0" w:color="auto"/>
            </w:tcBorders>
            <w:shd w:val="clear" w:color="auto" w:fill="FF5050"/>
            <w:vAlign w:val="center"/>
          </w:tcPr>
          <w:p w14:paraId="183F0581" w14:textId="5D46615E" w:rsidR="00D631FC" w:rsidRPr="000D4B54" w:rsidRDefault="00D631FC" w:rsidP="000D4B54">
            <w:pPr>
              <w:pStyle w:val="Default"/>
              <w:spacing w:line="20" w:lineRule="atLeast"/>
              <w:rPr>
                <w:rFonts w:ascii="Calibri" w:hAnsi="Calibri"/>
                <w:b/>
                <w:sz w:val="20"/>
                <w:szCs w:val="22"/>
              </w:rPr>
            </w:pPr>
            <w:r>
              <w:rPr>
                <w:rFonts w:ascii="Calibri" w:hAnsi="Calibri"/>
                <w:b/>
                <w:sz w:val="20"/>
                <w:szCs w:val="22"/>
              </w:rPr>
              <w:t>5.</w:t>
            </w:r>
            <w:r w:rsidRPr="000D4B54">
              <w:rPr>
                <w:rFonts w:ascii="Calibri" w:hAnsi="Calibri"/>
                <w:b/>
                <w:sz w:val="20"/>
                <w:szCs w:val="22"/>
              </w:rPr>
              <w:t>All Needs Unmet</w:t>
            </w:r>
          </w:p>
        </w:tc>
        <w:tc>
          <w:tcPr>
            <w:tcW w:w="6944" w:type="dxa"/>
            <w:tcBorders>
              <w:top w:val="single" w:sz="4" w:space="0" w:color="auto"/>
              <w:left w:val="single" w:sz="4" w:space="0" w:color="auto"/>
              <w:bottom w:val="single" w:sz="4" w:space="0" w:color="auto"/>
              <w:right w:val="single" w:sz="4" w:space="0" w:color="auto"/>
            </w:tcBorders>
          </w:tcPr>
          <w:p w14:paraId="44C2E328" w14:textId="5929F199" w:rsidR="00D631FC" w:rsidRPr="000D4B54" w:rsidRDefault="43154C89" w:rsidP="4B41BC83">
            <w:pPr>
              <w:pStyle w:val="Default"/>
              <w:rPr>
                <w:rFonts w:ascii="Calibri" w:hAnsi="Calibri"/>
                <w:b/>
                <w:bCs/>
                <w:sz w:val="20"/>
                <w:szCs w:val="20"/>
              </w:rPr>
            </w:pPr>
            <w:r w:rsidRPr="4B41BC83">
              <w:rPr>
                <w:rFonts w:asciiTheme="minorHAnsi" w:hAnsiTheme="minorHAnsi" w:cstheme="minorBidi"/>
                <w:sz w:val="20"/>
                <w:szCs w:val="20"/>
              </w:rPr>
              <w:t xml:space="preserve">Parent/caregiver never seeks out resources and opportunities, initiates age appropriate interaction and stimulation. They do not demonstrate an interest in schooling or in supporting the young person in selecting subjects and career choices. Young Person does not </w:t>
            </w:r>
            <w:r w:rsidR="0E97EFDE" w:rsidRPr="4B41BC83">
              <w:rPr>
                <w:rFonts w:asciiTheme="minorHAnsi" w:hAnsiTheme="minorHAnsi" w:cstheme="minorBidi"/>
                <w:sz w:val="20"/>
                <w:szCs w:val="20"/>
              </w:rPr>
              <w:t>attend</w:t>
            </w:r>
            <w:r w:rsidRPr="4B41BC83">
              <w:rPr>
                <w:rFonts w:asciiTheme="minorHAnsi" w:hAnsiTheme="minorHAnsi" w:cstheme="minorBidi"/>
                <w:sz w:val="20"/>
                <w:szCs w:val="20"/>
              </w:rPr>
              <w:t xml:space="preserve"> school or have opportunities to engage in exercise e.g. sports and leisure, after school clubs if they wish.  </w:t>
            </w:r>
          </w:p>
        </w:tc>
      </w:tr>
      <w:tr w:rsidR="00F52E9C" w:rsidRPr="00465592" w14:paraId="0648C791" w14:textId="77777777" w:rsidTr="2427AA4F">
        <w:tc>
          <w:tcPr>
            <w:tcW w:w="9926" w:type="dxa"/>
            <w:gridSpan w:val="3"/>
            <w:shd w:val="clear" w:color="auto" w:fill="000000" w:themeFill="text1"/>
          </w:tcPr>
          <w:p w14:paraId="5BF5F870" w14:textId="77777777" w:rsidR="00F52E9C" w:rsidRPr="00465592" w:rsidRDefault="00F52E9C" w:rsidP="002E71FB">
            <w:pPr>
              <w:rPr>
                <w:rFonts w:ascii="Calibri" w:hAnsi="Calibri"/>
                <w:sz w:val="6"/>
                <w:szCs w:val="6"/>
              </w:rPr>
            </w:pPr>
          </w:p>
        </w:tc>
      </w:tr>
    </w:tbl>
    <w:p w14:paraId="778420B9" w14:textId="64B90AD2" w:rsidR="000718FE" w:rsidRDefault="000718FE" w:rsidP="000718FE"/>
    <w:p w14:paraId="1C25639F" w14:textId="77777777" w:rsidR="007841C3" w:rsidRDefault="007841C3" w:rsidP="001E4ABB">
      <w:pPr>
        <w:rPr>
          <w:rFonts w:asciiTheme="minorHAnsi" w:hAnsiTheme="minorHAnsi" w:cstheme="minorHAnsi"/>
          <w:b/>
          <w:bCs/>
          <w:color w:val="009634"/>
        </w:rPr>
      </w:pPr>
    </w:p>
    <w:p w14:paraId="770FB6B6" w14:textId="77777777" w:rsidR="007841C3" w:rsidRDefault="007841C3" w:rsidP="001E4ABB">
      <w:pPr>
        <w:rPr>
          <w:rFonts w:asciiTheme="minorHAnsi" w:hAnsiTheme="minorHAnsi" w:cstheme="minorHAnsi"/>
          <w:b/>
          <w:bCs/>
          <w:color w:val="009634"/>
        </w:rPr>
      </w:pPr>
    </w:p>
    <w:p w14:paraId="52BB44FC" w14:textId="77777777" w:rsidR="007841C3" w:rsidRDefault="007841C3" w:rsidP="001E4ABB">
      <w:pPr>
        <w:rPr>
          <w:rFonts w:asciiTheme="minorHAnsi" w:hAnsiTheme="minorHAnsi" w:cstheme="minorHAnsi"/>
          <w:b/>
          <w:bCs/>
          <w:color w:val="009634"/>
        </w:rPr>
      </w:pPr>
    </w:p>
    <w:p w14:paraId="02DC89AF" w14:textId="77777777" w:rsidR="00131C92" w:rsidRDefault="00131C92" w:rsidP="001E4ABB">
      <w:pPr>
        <w:rPr>
          <w:rFonts w:asciiTheme="minorHAnsi" w:hAnsiTheme="minorHAnsi" w:cstheme="minorHAnsi"/>
          <w:b/>
          <w:bCs/>
          <w:color w:val="009634"/>
        </w:rPr>
      </w:pPr>
    </w:p>
    <w:p w14:paraId="08A477C5" w14:textId="77777777" w:rsidR="00131C92" w:rsidRDefault="00131C92" w:rsidP="001E4ABB">
      <w:pPr>
        <w:rPr>
          <w:rFonts w:asciiTheme="minorHAnsi" w:hAnsiTheme="minorHAnsi" w:cstheme="minorHAnsi"/>
          <w:b/>
          <w:bCs/>
          <w:color w:val="009634"/>
        </w:rPr>
      </w:pPr>
    </w:p>
    <w:p w14:paraId="01D97827" w14:textId="619ABF29" w:rsidR="001E4ABB" w:rsidRDefault="001E4ABB" w:rsidP="001E4ABB">
      <w:pPr>
        <w:rPr>
          <w:rFonts w:asciiTheme="minorHAnsi" w:hAnsiTheme="minorHAnsi" w:cstheme="minorHAnsi"/>
          <w:b/>
          <w:bCs/>
          <w:color w:val="009634"/>
        </w:rPr>
      </w:pPr>
      <w:r w:rsidRPr="00F52E9C">
        <w:rPr>
          <w:rFonts w:asciiTheme="minorHAnsi" w:hAnsiTheme="minorHAnsi" w:cstheme="minorHAnsi"/>
          <w:b/>
          <w:bCs/>
          <w:color w:val="009634"/>
        </w:rPr>
        <w:t>SUMMARY AND SIGNPOSTING</w:t>
      </w:r>
    </w:p>
    <w:p w14:paraId="3EF118AA" w14:textId="77777777" w:rsidR="00F52E9C" w:rsidRPr="00F52E9C" w:rsidRDefault="00F52E9C" w:rsidP="001E4ABB">
      <w:pPr>
        <w:rPr>
          <w:rFonts w:asciiTheme="minorHAnsi" w:hAnsiTheme="minorHAnsi" w:cstheme="minorHAnsi"/>
          <w:b/>
          <w:bCs/>
          <w:color w:val="009634"/>
        </w:rPr>
      </w:pPr>
    </w:p>
    <w:tbl>
      <w:tblPr>
        <w:tblStyle w:val="TableGrid"/>
        <w:tblW w:w="9889" w:type="dxa"/>
        <w:tblLook w:val="04A0" w:firstRow="1" w:lastRow="0" w:firstColumn="1" w:lastColumn="0" w:noHBand="0" w:noVBand="1"/>
      </w:tblPr>
      <w:tblGrid>
        <w:gridCol w:w="9889"/>
      </w:tblGrid>
      <w:tr w:rsidR="001E4ABB" w:rsidRPr="001E4ABB" w14:paraId="722D8B57" w14:textId="77777777" w:rsidTr="00DF1591">
        <w:tc>
          <w:tcPr>
            <w:tcW w:w="9889" w:type="dxa"/>
          </w:tcPr>
          <w:p w14:paraId="7895F803" w14:textId="77777777" w:rsidR="00D16DB9" w:rsidRPr="00145796" w:rsidRDefault="00D16DB9" w:rsidP="00D16DB9">
            <w:pPr>
              <w:rPr>
                <w:rFonts w:asciiTheme="minorHAnsi" w:hAnsiTheme="minorHAnsi" w:cstheme="minorHAnsi"/>
                <w:b/>
                <w:sz w:val="22"/>
                <w:szCs w:val="22"/>
              </w:rPr>
            </w:pPr>
            <w:r w:rsidRPr="002D33D7">
              <w:rPr>
                <w:rFonts w:asciiTheme="minorHAnsi" w:hAnsiTheme="minorHAnsi" w:cstheme="minorHAnsi"/>
                <w:b/>
                <w:sz w:val="22"/>
                <w:szCs w:val="22"/>
              </w:rPr>
              <w:lastRenderedPageBreak/>
              <w:t xml:space="preserve">Summary of discussion, including what may need to change and what is working </w:t>
            </w:r>
            <w:r w:rsidRPr="00145796">
              <w:rPr>
                <w:rFonts w:asciiTheme="minorHAnsi" w:hAnsiTheme="minorHAnsi" w:cstheme="minorHAnsi"/>
                <w:b/>
                <w:sz w:val="22"/>
                <w:szCs w:val="22"/>
              </w:rPr>
              <w:t>well (underlying driver</w:t>
            </w:r>
            <w:r>
              <w:rPr>
                <w:rFonts w:asciiTheme="minorHAnsi" w:hAnsiTheme="minorHAnsi" w:cstheme="minorHAnsi"/>
                <w:b/>
                <w:sz w:val="22"/>
                <w:szCs w:val="22"/>
              </w:rPr>
              <w:t xml:space="preserve">s </w:t>
            </w:r>
            <w:r w:rsidRPr="00145796">
              <w:rPr>
                <w:rFonts w:asciiTheme="minorHAnsi" w:hAnsiTheme="minorHAnsi" w:cstheme="minorHAnsi"/>
                <w:b/>
                <w:sz w:val="22"/>
                <w:szCs w:val="22"/>
              </w:rPr>
              <w:t>to the strengths and needs should be considered here)</w:t>
            </w:r>
          </w:p>
          <w:p w14:paraId="2C588BE5" w14:textId="77777777" w:rsidR="00D16DB9" w:rsidRPr="00145796" w:rsidRDefault="00D16DB9" w:rsidP="00D16DB9">
            <w:pPr>
              <w:rPr>
                <w:rFonts w:asciiTheme="minorHAnsi" w:hAnsiTheme="minorHAnsi" w:cstheme="minorHAnsi"/>
                <w:b/>
                <w:sz w:val="22"/>
                <w:szCs w:val="22"/>
              </w:rPr>
            </w:pPr>
          </w:p>
          <w:p w14:paraId="5C5B78C1" w14:textId="77777777" w:rsidR="00D16DB9" w:rsidRPr="00145796" w:rsidRDefault="00D16DB9" w:rsidP="00D16DB9">
            <w:pPr>
              <w:rPr>
                <w:rFonts w:asciiTheme="minorHAnsi" w:hAnsiTheme="minorHAnsi" w:cstheme="minorHAnsi"/>
                <w:b/>
                <w:sz w:val="22"/>
                <w:szCs w:val="22"/>
              </w:rPr>
            </w:pPr>
          </w:p>
          <w:p w14:paraId="3C347794" w14:textId="77777777" w:rsidR="00D16DB9" w:rsidRPr="00145796" w:rsidRDefault="00D16DB9" w:rsidP="00D16DB9">
            <w:pPr>
              <w:rPr>
                <w:rFonts w:asciiTheme="minorHAnsi" w:hAnsiTheme="minorHAnsi" w:cstheme="minorHAnsi"/>
                <w:b/>
                <w:sz w:val="22"/>
                <w:szCs w:val="22"/>
              </w:rPr>
            </w:pPr>
          </w:p>
          <w:p w14:paraId="413E2835" w14:textId="77777777" w:rsidR="00B97170" w:rsidRPr="00242BA7" w:rsidRDefault="00B97170" w:rsidP="00B97170">
            <w:pPr>
              <w:spacing w:line="276" w:lineRule="auto"/>
              <w:rPr>
                <w:rFonts w:asciiTheme="minorHAnsi" w:hAnsiTheme="minorHAnsi" w:cstheme="minorHAnsi"/>
              </w:rPr>
            </w:pPr>
            <w:r>
              <w:rPr>
                <w:rFonts w:asciiTheme="minorHAnsi" w:hAnsiTheme="minorHAnsi" w:cstheme="minorHAnsi"/>
                <w:b/>
              </w:rPr>
              <w:t xml:space="preserve">What would </w:t>
            </w:r>
            <w:r w:rsidRPr="00216318">
              <w:rPr>
                <w:rFonts w:asciiTheme="minorHAnsi" w:hAnsiTheme="minorHAnsi" w:cstheme="minorHAnsi"/>
                <w:b/>
              </w:rPr>
              <w:t>help achieve this</w:t>
            </w:r>
            <w:r>
              <w:rPr>
                <w:rFonts w:asciiTheme="minorHAnsi" w:hAnsiTheme="minorHAnsi" w:cstheme="minorHAnsi"/>
                <w:b/>
              </w:rPr>
              <w:t>?</w:t>
            </w:r>
            <w:r w:rsidRPr="00216318">
              <w:rPr>
                <w:rFonts w:asciiTheme="minorHAnsi" w:hAnsiTheme="minorHAnsi" w:cstheme="minorHAnsi"/>
                <w:b/>
              </w:rPr>
              <w:t xml:space="preserve"> </w:t>
            </w:r>
            <w:r w:rsidRPr="00A24403">
              <w:rPr>
                <w:rFonts w:asciiTheme="minorHAnsi" w:hAnsiTheme="minorHAnsi" w:cstheme="minorHAnsi"/>
                <w:bCs/>
              </w:rPr>
              <w:t xml:space="preserve">Please utilise </w:t>
            </w:r>
            <w:r>
              <w:rPr>
                <w:rFonts w:asciiTheme="minorHAnsi" w:hAnsiTheme="minorHAnsi" w:cstheme="minorHAnsi"/>
                <w:bCs/>
              </w:rPr>
              <w:t xml:space="preserve">relevant </w:t>
            </w:r>
            <w:r w:rsidRPr="00A24403">
              <w:rPr>
                <w:rFonts w:asciiTheme="minorHAnsi" w:hAnsiTheme="minorHAnsi" w:cstheme="minorHAnsi"/>
                <w:bCs/>
              </w:rPr>
              <w:t>tools i.e. The Family Partnership Tool:</w:t>
            </w:r>
            <w:r w:rsidRPr="00216318">
              <w:rPr>
                <w:rFonts w:asciiTheme="minorHAnsi" w:hAnsiTheme="minorHAnsi" w:cstheme="minorHAnsi"/>
                <w:b/>
              </w:rPr>
              <w:t xml:space="preserve"> </w:t>
            </w:r>
            <w:r w:rsidRPr="00242BA7">
              <w:rPr>
                <w:rFonts w:asciiTheme="minorHAnsi" w:hAnsiTheme="minorHAnsi" w:cstheme="minorHAnsi"/>
              </w:rPr>
              <w:t>Goal Setting: Agreeing change for the future and Goal Setting: Naming change for the future</w:t>
            </w:r>
          </w:p>
          <w:p w14:paraId="79DDF2F8" w14:textId="77777777" w:rsidR="001E4ABB" w:rsidRPr="001E4ABB" w:rsidRDefault="001E4ABB" w:rsidP="00DF1591">
            <w:pPr>
              <w:rPr>
                <w:rFonts w:asciiTheme="minorHAnsi" w:hAnsiTheme="minorHAnsi" w:cstheme="minorHAnsi"/>
                <w:b/>
              </w:rPr>
            </w:pPr>
          </w:p>
          <w:p w14:paraId="52BF089B" w14:textId="77777777" w:rsidR="001E4ABB" w:rsidRPr="001E4ABB" w:rsidRDefault="001E4ABB" w:rsidP="00DF1591">
            <w:pPr>
              <w:rPr>
                <w:rFonts w:asciiTheme="minorHAnsi" w:hAnsiTheme="minorHAnsi" w:cstheme="minorHAnsi"/>
                <w:b/>
              </w:rPr>
            </w:pPr>
          </w:p>
          <w:p w14:paraId="4DA5F179" w14:textId="77777777" w:rsidR="001E4ABB" w:rsidRPr="001E4ABB" w:rsidRDefault="001E4ABB" w:rsidP="00DF1591">
            <w:pPr>
              <w:rPr>
                <w:rFonts w:asciiTheme="minorHAnsi" w:hAnsiTheme="minorHAnsi" w:cstheme="minorHAnsi"/>
                <w:b/>
                <w:sz w:val="28"/>
                <w:szCs w:val="28"/>
              </w:rPr>
            </w:pPr>
          </w:p>
        </w:tc>
      </w:tr>
    </w:tbl>
    <w:p w14:paraId="48581006" w14:textId="77777777" w:rsidR="00893CD6" w:rsidRDefault="00893CD6" w:rsidP="00893CD6"/>
    <w:tbl>
      <w:tblPr>
        <w:tblStyle w:val="TableGrid"/>
        <w:tblW w:w="10031" w:type="dxa"/>
        <w:shd w:val="clear" w:color="auto" w:fill="009634"/>
        <w:tblLook w:val="04A0" w:firstRow="1" w:lastRow="0" w:firstColumn="1" w:lastColumn="0" w:noHBand="0" w:noVBand="1"/>
      </w:tblPr>
      <w:tblGrid>
        <w:gridCol w:w="10031"/>
      </w:tblGrid>
      <w:tr w:rsidR="00893CD6" w:rsidRPr="00463AC8" w14:paraId="3CE81147" w14:textId="77777777" w:rsidTr="00BE2234">
        <w:tc>
          <w:tcPr>
            <w:tcW w:w="10031" w:type="dxa"/>
            <w:shd w:val="clear" w:color="auto" w:fill="009634"/>
          </w:tcPr>
          <w:p w14:paraId="756BA00D" w14:textId="012F912E" w:rsidR="00893CD6" w:rsidRPr="008F3C9A" w:rsidRDefault="00893CD6" w:rsidP="008F3C9A">
            <w:pPr>
              <w:pStyle w:val="ListParagraph"/>
              <w:numPr>
                <w:ilvl w:val="0"/>
                <w:numId w:val="4"/>
              </w:numPr>
              <w:rPr>
                <w:rFonts w:asciiTheme="minorHAnsi" w:hAnsiTheme="minorHAnsi" w:cstheme="minorHAnsi"/>
                <w:b/>
                <w:bCs/>
                <w:color w:val="FFFFFF" w:themeColor="background1"/>
                <w:sz w:val="28"/>
                <w:szCs w:val="28"/>
              </w:rPr>
            </w:pPr>
            <w:r w:rsidRPr="008F3C9A">
              <w:rPr>
                <w:rFonts w:asciiTheme="minorHAnsi" w:hAnsiTheme="minorHAnsi" w:cstheme="minorHAnsi"/>
                <w:b/>
                <w:bCs/>
                <w:color w:val="FFFFFF" w:themeColor="background1"/>
                <w:sz w:val="28"/>
                <w:szCs w:val="28"/>
              </w:rPr>
              <w:t>ENABLING CAPACITY TO CHANGE</w:t>
            </w:r>
          </w:p>
        </w:tc>
      </w:tr>
    </w:tbl>
    <w:p w14:paraId="2DEBA2B1" w14:textId="77777777" w:rsidR="00893CD6" w:rsidRPr="00DF67F4" w:rsidRDefault="00893CD6" w:rsidP="00893CD6">
      <w:pPr>
        <w:rPr>
          <w:sz w:val="16"/>
          <w:szCs w:val="16"/>
        </w:rPr>
      </w:pPr>
    </w:p>
    <w:tbl>
      <w:tblPr>
        <w:tblStyle w:val="TableGrid"/>
        <w:tblW w:w="10060" w:type="dxa"/>
        <w:tblLook w:val="04A0" w:firstRow="1" w:lastRow="0" w:firstColumn="1" w:lastColumn="0" w:noHBand="0" w:noVBand="1"/>
      </w:tblPr>
      <w:tblGrid>
        <w:gridCol w:w="10060"/>
      </w:tblGrid>
      <w:tr w:rsidR="00893CD6" w:rsidRPr="00463AC8" w14:paraId="3702EB46" w14:textId="77777777" w:rsidTr="007841C3">
        <w:tc>
          <w:tcPr>
            <w:tcW w:w="10060" w:type="dxa"/>
            <w:shd w:val="clear" w:color="auto" w:fill="EAF1DD" w:themeFill="accent3" w:themeFillTint="33"/>
          </w:tcPr>
          <w:p w14:paraId="43CD283B" w14:textId="77777777" w:rsidR="00893CD6" w:rsidRPr="00D358EE" w:rsidRDefault="00893CD6" w:rsidP="00BE2234">
            <w:pPr>
              <w:rPr>
                <w:rFonts w:asciiTheme="minorHAnsi" w:hAnsiTheme="minorHAnsi" w:cstheme="minorHAnsi"/>
                <w:b/>
                <w:bCs/>
              </w:rPr>
            </w:pPr>
            <w:r>
              <w:rPr>
                <w:rFonts w:asciiTheme="minorHAnsi" w:hAnsiTheme="minorHAnsi" w:cstheme="minorHAnsi"/>
                <w:b/>
                <w:bCs/>
              </w:rPr>
              <w:t>Why capacity to change is important</w:t>
            </w:r>
          </w:p>
          <w:p w14:paraId="17249171" w14:textId="77777777" w:rsidR="00893CD6" w:rsidRDefault="00893CD6" w:rsidP="00BE2234">
            <w:pPr>
              <w:spacing w:before="149" w:after="149"/>
              <w:textAlignment w:val="baseline"/>
              <w:rPr>
                <w:rFonts w:asciiTheme="minorHAnsi" w:hAnsiTheme="minorHAnsi" w:cstheme="minorHAnsi"/>
                <w:sz w:val="22"/>
              </w:rPr>
            </w:pPr>
            <w:r w:rsidRPr="00AD264B">
              <w:rPr>
                <w:rFonts w:asciiTheme="minorHAnsi" w:hAnsiTheme="minorHAnsi" w:cstheme="minorHAnsi"/>
                <w:sz w:val="22"/>
              </w:rPr>
              <w:t xml:space="preserve">Professionals work with parents and parent/caregivers to improve their circumstances, but there can be a gap between how things currently are and how things need to be. This inevitably involves change, and the amount of change needed can be overwhelming. It is important that everyone works together to understand and create capacity to make the changes in the child’s timeframe. Delay can lead to longer term harm, and this is particularly true for younger children.  </w:t>
            </w:r>
          </w:p>
          <w:p w14:paraId="37ECBA99" w14:textId="77777777" w:rsidR="00352CA6" w:rsidRDefault="00352CA6" w:rsidP="00BE2234">
            <w:pPr>
              <w:spacing w:before="149" w:after="149"/>
              <w:textAlignment w:val="baseline"/>
              <w:rPr>
                <w:rFonts w:asciiTheme="minorHAnsi" w:hAnsiTheme="minorHAnsi" w:cstheme="minorHAnsi"/>
                <w:sz w:val="22"/>
              </w:rPr>
            </w:pPr>
          </w:p>
          <w:p w14:paraId="308D47A9" w14:textId="26234E37" w:rsidR="00352CA6" w:rsidRPr="00463AC8" w:rsidRDefault="00352CA6" w:rsidP="00BE2234">
            <w:pPr>
              <w:spacing w:before="149" w:after="149"/>
              <w:textAlignment w:val="baseline"/>
              <w:rPr>
                <w:rFonts w:asciiTheme="minorHAnsi" w:hAnsiTheme="minorHAnsi" w:cstheme="minorHAnsi"/>
              </w:rPr>
            </w:pPr>
            <w:r>
              <w:rPr>
                <w:rFonts w:asciiTheme="minorHAnsi" w:hAnsiTheme="minorHAnsi" w:cstheme="minorHAnsi"/>
                <w:sz w:val="22"/>
              </w:rPr>
              <w:t xml:space="preserve">Please follow Salford’s capacity to change guidance to support this section being completed. </w:t>
            </w:r>
          </w:p>
        </w:tc>
      </w:tr>
    </w:tbl>
    <w:p w14:paraId="06089DD9" w14:textId="77777777" w:rsidR="00893CD6" w:rsidRPr="00DF67F4" w:rsidRDefault="00893CD6" w:rsidP="00893CD6">
      <w:pPr>
        <w:rPr>
          <w:sz w:val="16"/>
          <w:szCs w:val="16"/>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088"/>
      </w:tblGrid>
      <w:tr w:rsidR="00893CD6" w:rsidRPr="0022403C" w14:paraId="066F90DA" w14:textId="77777777" w:rsidTr="00DF67F4">
        <w:tc>
          <w:tcPr>
            <w:tcW w:w="2977" w:type="dxa"/>
            <w:shd w:val="clear" w:color="auto" w:fill="00B050"/>
            <w:vAlign w:val="center"/>
          </w:tcPr>
          <w:p w14:paraId="139C30E7" w14:textId="76E2F68C" w:rsidR="00893CD6" w:rsidRPr="0022403C" w:rsidRDefault="001E4ABB" w:rsidP="00BE2234">
            <w:pPr>
              <w:spacing w:before="40" w:after="40"/>
              <w:rPr>
                <w:rFonts w:ascii="Calibri" w:hAnsi="Calibri"/>
                <w:b/>
                <w:sz w:val="20"/>
                <w:szCs w:val="20"/>
              </w:rPr>
            </w:pPr>
            <w:r>
              <w:rPr>
                <w:rFonts w:ascii="Calibri" w:hAnsi="Calibri"/>
                <w:b/>
                <w:sz w:val="20"/>
                <w:szCs w:val="20"/>
              </w:rPr>
              <w:t>1.</w:t>
            </w:r>
            <w:r w:rsidR="00893CD6">
              <w:rPr>
                <w:rFonts w:ascii="Calibri" w:hAnsi="Calibri"/>
                <w:b/>
                <w:sz w:val="20"/>
                <w:szCs w:val="20"/>
              </w:rPr>
              <w:t>Highly motivated and high commitment to change</w:t>
            </w:r>
          </w:p>
        </w:tc>
        <w:tc>
          <w:tcPr>
            <w:tcW w:w="7088" w:type="dxa"/>
            <w:shd w:val="clear" w:color="auto" w:fill="FFFFFF" w:themeFill="background1"/>
            <w:vAlign w:val="center"/>
          </w:tcPr>
          <w:p w14:paraId="6A0CC1B1" w14:textId="3509DA58" w:rsidR="00893CD6" w:rsidRPr="006D7C9A" w:rsidRDefault="00893CD6" w:rsidP="00BE2234">
            <w:pPr>
              <w:rPr>
                <w:rFonts w:ascii="Calibri" w:hAnsi="Calibri"/>
                <w:sz w:val="20"/>
                <w:szCs w:val="20"/>
              </w:rPr>
            </w:pPr>
            <w:r w:rsidRPr="006D7C9A">
              <w:rPr>
                <w:rFonts w:ascii="Calibri" w:hAnsi="Calibri"/>
                <w:sz w:val="20"/>
                <w:szCs w:val="20"/>
              </w:rPr>
              <w:t>Parent/caregivers recognise the need to change and</w:t>
            </w:r>
            <w:r>
              <w:rPr>
                <w:rFonts w:ascii="Calibri" w:hAnsi="Calibri"/>
                <w:sz w:val="20"/>
                <w:szCs w:val="20"/>
              </w:rPr>
              <w:t xml:space="preserve"> understand the changes required, initiating ideas and actions themselves. They demonstrate a willingness to engage with professionals to work towards clearly specified goals in the child’s timeframe, and that genuine effort will be provided to facilitate change. They are motivated to </w:t>
            </w:r>
            <w:r w:rsidRPr="00487F36">
              <w:rPr>
                <w:rFonts w:ascii="Calibri" w:hAnsi="Calibri"/>
                <w:sz w:val="20"/>
                <w:szCs w:val="20"/>
              </w:rPr>
              <w:t xml:space="preserve">make positive changes and </w:t>
            </w:r>
            <w:proofErr w:type="gramStart"/>
            <w:r w:rsidRPr="00487F36">
              <w:rPr>
                <w:rFonts w:ascii="Calibri" w:hAnsi="Calibri"/>
                <w:sz w:val="20"/>
                <w:szCs w:val="20"/>
              </w:rPr>
              <w:t>have the ability to</w:t>
            </w:r>
            <w:proofErr w:type="gramEnd"/>
            <w:r w:rsidRPr="00487F36">
              <w:rPr>
                <w:rFonts w:ascii="Calibri" w:hAnsi="Calibri"/>
                <w:sz w:val="20"/>
                <w:szCs w:val="20"/>
              </w:rPr>
              <w:t xml:space="preserve"> sustain changes over time. </w:t>
            </w:r>
          </w:p>
        </w:tc>
      </w:tr>
      <w:tr w:rsidR="00893CD6" w:rsidRPr="0022403C" w14:paraId="483132A2" w14:textId="77777777" w:rsidTr="00DF67F4">
        <w:tc>
          <w:tcPr>
            <w:tcW w:w="2977" w:type="dxa"/>
            <w:shd w:val="clear" w:color="auto" w:fill="EAF1DD" w:themeFill="accent3" w:themeFillTint="33"/>
            <w:vAlign w:val="center"/>
          </w:tcPr>
          <w:p w14:paraId="01149DBE" w14:textId="742FA47C" w:rsidR="00893CD6" w:rsidRPr="0022403C" w:rsidRDefault="001E4ABB" w:rsidP="00BE2234">
            <w:pPr>
              <w:spacing w:before="40" w:after="40"/>
              <w:rPr>
                <w:rFonts w:ascii="Calibri" w:hAnsi="Calibri"/>
                <w:b/>
                <w:sz w:val="20"/>
                <w:szCs w:val="20"/>
              </w:rPr>
            </w:pPr>
            <w:r>
              <w:rPr>
                <w:rFonts w:ascii="Calibri" w:hAnsi="Calibri"/>
                <w:b/>
                <w:sz w:val="20"/>
                <w:szCs w:val="20"/>
              </w:rPr>
              <w:t>2.</w:t>
            </w:r>
            <w:r w:rsidR="00893CD6">
              <w:rPr>
                <w:rFonts w:ascii="Calibri" w:hAnsi="Calibri"/>
                <w:b/>
                <w:sz w:val="20"/>
                <w:szCs w:val="20"/>
              </w:rPr>
              <w:t>Motivated and committed to change</w:t>
            </w:r>
          </w:p>
        </w:tc>
        <w:tc>
          <w:tcPr>
            <w:tcW w:w="7088" w:type="dxa"/>
            <w:shd w:val="clear" w:color="auto" w:fill="FFFFFF" w:themeFill="background1"/>
            <w:vAlign w:val="center"/>
          </w:tcPr>
          <w:p w14:paraId="0EF42B63" w14:textId="77777777" w:rsidR="00893CD6" w:rsidRPr="006D7C9A" w:rsidRDefault="00893CD6" w:rsidP="00BE2234">
            <w:pPr>
              <w:rPr>
                <w:rFonts w:ascii="Calibri" w:hAnsi="Calibri"/>
                <w:sz w:val="20"/>
                <w:szCs w:val="20"/>
              </w:rPr>
            </w:pPr>
            <w:r w:rsidRPr="006D7C9A">
              <w:rPr>
                <w:rFonts w:ascii="Calibri" w:hAnsi="Calibri"/>
                <w:sz w:val="20"/>
                <w:szCs w:val="20"/>
              </w:rPr>
              <w:t xml:space="preserve">Parent/ caregivers </w:t>
            </w:r>
            <w:r>
              <w:rPr>
                <w:rFonts w:ascii="Calibri" w:hAnsi="Calibri"/>
                <w:sz w:val="20"/>
                <w:szCs w:val="20"/>
              </w:rPr>
              <w:t xml:space="preserve">mostly </w:t>
            </w:r>
            <w:r w:rsidRPr="006D7C9A">
              <w:rPr>
                <w:rFonts w:ascii="Calibri" w:hAnsi="Calibri"/>
                <w:sz w:val="20"/>
                <w:szCs w:val="20"/>
              </w:rPr>
              <w:t>recognise the need to change and</w:t>
            </w:r>
            <w:r>
              <w:rPr>
                <w:rFonts w:ascii="Calibri" w:hAnsi="Calibri"/>
                <w:sz w:val="20"/>
                <w:szCs w:val="20"/>
              </w:rPr>
              <w:t xml:space="preserve"> understand the changes required. They demonstrate a willingness to engage with professionals to work towards clearly specified goals and facilitate change. They are motivated to make positive changes and </w:t>
            </w:r>
            <w:proofErr w:type="gramStart"/>
            <w:r>
              <w:rPr>
                <w:rFonts w:ascii="Calibri" w:hAnsi="Calibri"/>
                <w:sz w:val="20"/>
                <w:szCs w:val="20"/>
              </w:rPr>
              <w:t>have the ability to</w:t>
            </w:r>
            <w:proofErr w:type="gramEnd"/>
            <w:r>
              <w:rPr>
                <w:rFonts w:ascii="Calibri" w:hAnsi="Calibri"/>
                <w:sz w:val="20"/>
                <w:szCs w:val="20"/>
              </w:rPr>
              <w:t xml:space="preserve"> sustain changes </w:t>
            </w:r>
            <w:r w:rsidRPr="006D7C9A">
              <w:rPr>
                <w:rFonts w:ascii="Calibri" w:hAnsi="Calibri"/>
                <w:sz w:val="20"/>
                <w:szCs w:val="20"/>
              </w:rPr>
              <w:t>over time.</w:t>
            </w:r>
            <w:r>
              <w:rPr>
                <w:rFonts w:ascii="Calibri" w:hAnsi="Calibri"/>
                <w:sz w:val="20"/>
                <w:szCs w:val="20"/>
              </w:rPr>
              <w:t xml:space="preserve"> </w:t>
            </w:r>
          </w:p>
        </w:tc>
      </w:tr>
      <w:tr w:rsidR="00893CD6" w:rsidRPr="0022403C" w14:paraId="279FF7AB" w14:textId="77777777" w:rsidTr="00DF67F4">
        <w:tc>
          <w:tcPr>
            <w:tcW w:w="2977" w:type="dxa"/>
            <w:shd w:val="clear" w:color="auto" w:fill="FFF2CC"/>
            <w:vAlign w:val="center"/>
          </w:tcPr>
          <w:p w14:paraId="227042A3" w14:textId="64C7E969" w:rsidR="00893CD6" w:rsidRPr="0022403C" w:rsidRDefault="001E4ABB" w:rsidP="00BE2234">
            <w:pPr>
              <w:spacing w:before="40" w:after="40"/>
              <w:rPr>
                <w:rFonts w:ascii="Calibri" w:hAnsi="Calibri"/>
                <w:b/>
                <w:sz w:val="20"/>
                <w:szCs w:val="20"/>
              </w:rPr>
            </w:pPr>
            <w:r>
              <w:rPr>
                <w:rFonts w:ascii="Calibri" w:hAnsi="Calibri"/>
                <w:b/>
                <w:sz w:val="20"/>
                <w:szCs w:val="20"/>
              </w:rPr>
              <w:t>3.</w:t>
            </w:r>
            <w:r w:rsidR="00893CD6">
              <w:rPr>
                <w:rFonts w:ascii="Calibri" w:hAnsi="Calibri"/>
                <w:b/>
                <w:sz w:val="20"/>
                <w:szCs w:val="20"/>
              </w:rPr>
              <w:t>Some motivation and commitment but unsure</w:t>
            </w:r>
          </w:p>
        </w:tc>
        <w:tc>
          <w:tcPr>
            <w:tcW w:w="7088" w:type="dxa"/>
            <w:shd w:val="clear" w:color="auto" w:fill="FFFFFF" w:themeFill="background1"/>
            <w:vAlign w:val="center"/>
          </w:tcPr>
          <w:p w14:paraId="47B937D6" w14:textId="77777777" w:rsidR="00893CD6" w:rsidRPr="006D7C9A" w:rsidRDefault="00893CD6" w:rsidP="00BE2234">
            <w:pPr>
              <w:rPr>
                <w:rFonts w:ascii="Calibri" w:hAnsi="Calibri"/>
                <w:sz w:val="20"/>
                <w:szCs w:val="20"/>
              </w:rPr>
            </w:pPr>
            <w:r w:rsidRPr="006D7C9A">
              <w:rPr>
                <w:rFonts w:ascii="Calibri" w:hAnsi="Calibri"/>
                <w:sz w:val="20"/>
                <w:szCs w:val="20"/>
              </w:rPr>
              <w:t xml:space="preserve">Parent/ caregivers </w:t>
            </w:r>
            <w:r>
              <w:rPr>
                <w:rFonts w:ascii="Calibri" w:hAnsi="Calibri"/>
                <w:sz w:val="20"/>
                <w:szCs w:val="20"/>
              </w:rPr>
              <w:t xml:space="preserve">may not fully </w:t>
            </w:r>
            <w:r w:rsidRPr="006D7C9A">
              <w:rPr>
                <w:rFonts w:ascii="Calibri" w:hAnsi="Calibri"/>
                <w:sz w:val="20"/>
                <w:szCs w:val="20"/>
              </w:rPr>
              <w:t xml:space="preserve">recognise the need to change </w:t>
            </w:r>
            <w:r>
              <w:rPr>
                <w:rFonts w:ascii="Calibri" w:hAnsi="Calibri"/>
                <w:sz w:val="20"/>
                <w:szCs w:val="20"/>
              </w:rPr>
              <w:t xml:space="preserve">or understand the changes required but there is some commitment. They state that they will engage with professionals but are not wholly confident in undertaking the changes required and accept that they may require further support to keep on track.  Their </w:t>
            </w:r>
            <w:r w:rsidRPr="006D7C9A">
              <w:rPr>
                <w:rFonts w:ascii="Calibri" w:hAnsi="Calibri"/>
                <w:sz w:val="20"/>
                <w:szCs w:val="20"/>
              </w:rPr>
              <w:t xml:space="preserve">ability to make </w:t>
            </w:r>
            <w:r>
              <w:rPr>
                <w:rFonts w:ascii="Calibri" w:hAnsi="Calibri"/>
                <w:sz w:val="20"/>
                <w:szCs w:val="20"/>
              </w:rPr>
              <w:t xml:space="preserve">and sustain necessary </w:t>
            </w:r>
            <w:r w:rsidRPr="006D7C9A">
              <w:rPr>
                <w:rFonts w:ascii="Calibri" w:hAnsi="Calibri"/>
                <w:sz w:val="20"/>
                <w:szCs w:val="20"/>
              </w:rPr>
              <w:t>changes</w:t>
            </w:r>
            <w:r>
              <w:rPr>
                <w:rFonts w:ascii="Calibri" w:hAnsi="Calibri"/>
                <w:sz w:val="20"/>
                <w:szCs w:val="20"/>
              </w:rPr>
              <w:t xml:space="preserve"> needs to be supported and monitored over time.</w:t>
            </w:r>
          </w:p>
        </w:tc>
      </w:tr>
      <w:tr w:rsidR="00893CD6" w:rsidRPr="0022403C" w14:paraId="013792BF" w14:textId="77777777" w:rsidTr="00DF67F4">
        <w:tc>
          <w:tcPr>
            <w:tcW w:w="2977" w:type="dxa"/>
            <w:shd w:val="clear" w:color="auto" w:fill="F2DBDB" w:themeFill="accent2" w:themeFillTint="33"/>
            <w:vAlign w:val="center"/>
          </w:tcPr>
          <w:p w14:paraId="3EED1651" w14:textId="471A08C1" w:rsidR="00893CD6" w:rsidRPr="0022403C" w:rsidRDefault="001E4ABB" w:rsidP="00BE2234">
            <w:pPr>
              <w:spacing w:before="40" w:after="40"/>
              <w:rPr>
                <w:rFonts w:ascii="Calibri" w:hAnsi="Calibri"/>
                <w:b/>
                <w:sz w:val="20"/>
                <w:szCs w:val="20"/>
              </w:rPr>
            </w:pPr>
            <w:r>
              <w:rPr>
                <w:rFonts w:ascii="Calibri" w:hAnsi="Calibri"/>
                <w:b/>
                <w:sz w:val="20"/>
                <w:szCs w:val="20"/>
              </w:rPr>
              <w:t>4.</w:t>
            </w:r>
            <w:r w:rsidR="00893CD6">
              <w:rPr>
                <w:rFonts w:ascii="Calibri" w:hAnsi="Calibri"/>
                <w:b/>
                <w:sz w:val="20"/>
                <w:szCs w:val="20"/>
              </w:rPr>
              <w:t>Further support to increase capacity to change</w:t>
            </w:r>
          </w:p>
        </w:tc>
        <w:tc>
          <w:tcPr>
            <w:tcW w:w="7088" w:type="dxa"/>
            <w:shd w:val="clear" w:color="auto" w:fill="FFFFFF" w:themeFill="background1"/>
            <w:vAlign w:val="center"/>
          </w:tcPr>
          <w:p w14:paraId="287DE7EF" w14:textId="1AB64833" w:rsidR="00893CD6" w:rsidRPr="006D7C9A" w:rsidRDefault="00893CD6" w:rsidP="00BE2234">
            <w:pPr>
              <w:rPr>
                <w:rFonts w:ascii="Calibri" w:hAnsi="Calibri"/>
                <w:sz w:val="20"/>
                <w:szCs w:val="20"/>
              </w:rPr>
            </w:pPr>
            <w:r w:rsidRPr="006D7C9A">
              <w:rPr>
                <w:rFonts w:ascii="Calibri" w:hAnsi="Calibri"/>
                <w:sz w:val="20"/>
                <w:szCs w:val="20"/>
              </w:rPr>
              <w:t xml:space="preserve">Parent/ caregivers </w:t>
            </w:r>
            <w:r>
              <w:rPr>
                <w:rFonts w:ascii="Calibri" w:hAnsi="Calibri"/>
                <w:sz w:val="20"/>
                <w:szCs w:val="20"/>
              </w:rPr>
              <w:t xml:space="preserve">do not </w:t>
            </w:r>
            <w:r w:rsidRPr="006D7C9A">
              <w:rPr>
                <w:rFonts w:ascii="Calibri" w:hAnsi="Calibri"/>
                <w:sz w:val="20"/>
                <w:szCs w:val="20"/>
              </w:rPr>
              <w:t>recognise</w:t>
            </w:r>
            <w:r>
              <w:rPr>
                <w:rFonts w:ascii="Calibri" w:hAnsi="Calibri"/>
                <w:sz w:val="20"/>
                <w:szCs w:val="20"/>
              </w:rPr>
              <w:t xml:space="preserve"> much of </w:t>
            </w:r>
            <w:r w:rsidRPr="006D7C9A">
              <w:rPr>
                <w:rFonts w:ascii="Calibri" w:hAnsi="Calibri"/>
                <w:sz w:val="20"/>
                <w:szCs w:val="20"/>
              </w:rPr>
              <w:t xml:space="preserve">the need to change </w:t>
            </w:r>
            <w:r>
              <w:rPr>
                <w:rFonts w:ascii="Calibri" w:hAnsi="Calibri"/>
                <w:sz w:val="20"/>
                <w:szCs w:val="20"/>
              </w:rPr>
              <w:t xml:space="preserve">or understand many of the changes required. </w:t>
            </w:r>
            <w:r w:rsidRPr="00487F36">
              <w:rPr>
                <w:rFonts w:ascii="Calibri" w:hAnsi="Calibri"/>
                <w:sz w:val="20"/>
                <w:szCs w:val="20"/>
              </w:rPr>
              <w:t>They state they are willing to engage with some professionals and their ability to make changes is limited. They will require intense support to manage their ability to make and sustain necessary changes over time</w:t>
            </w:r>
          </w:p>
        </w:tc>
      </w:tr>
      <w:tr w:rsidR="00893CD6" w:rsidRPr="0022403C" w14:paraId="1BADCB7B" w14:textId="77777777" w:rsidTr="00DF67F4">
        <w:tc>
          <w:tcPr>
            <w:tcW w:w="2977" w:type="dxa"/>
            <w:shd w:val="clear" w:color="auto" w:fill="FF0000"/>
            <w:vAlign w:val="center"/>
          </w:tcPr>
          <w:p w14:paraId="4C055179" w14:textId="308C9476" w:rsidR="00893CD6" w:rsidRPr="0022403C" w:rsidRDefault="001E4ABB" w:rsidP="00BE2234">
            <w:pPr>
              <w:spacing w:before="40" w:after="40"/>
              <w:rPr>
                <w:rFonts w:ascii="Calibri" w:hAnsi="Calibri"/>
                <w:b/>
                <w:sz w:val="20"/>
                <w:szCs w:val="20"/>
              </w:rPr>
            </w:pPr>
            <w:r>
              <w:rPr>
                <w:rFonts w:ascii="Calibri" w:hAnsi="Calibri"/>
                <w:b/>
                <w:sz w:val="20"/>
                <w:szCs w:val="20"/>
              </w:rPr>
              <w:t>5.</w:t>
            </w:r>
            <w:r w:rsidR="00893CD6">
              <w:rPr>
                <w:rFonts w:ascii="Calibri" w:hAnsi="Calibri"/>
                <w:b/>
                <w:sz w:val="20"/>
                <w:szCs w:val="20"/>
              </w:rPr>
              <w:t>Resistant to make desired changes</w:t>
            </w:r>
          </w:p>
        </w:tc>
        <w:tc>
          <w:tcPr>
            <w:tcW w:w="7088" w:type="dxa"/>
            <w:shd w:val="clear" w:color="auto" w:fill="FFFFFF" w:themeFill="background1"/>
            <w:vAlign w:val="center"/>
          </w:tcPr>
          <w:p w14:paraId="03136F9F" w14:textId="0D700717" w:rsidR="00893CD6" w:rsidRPr="006D7C9A" w:rsidRDefault="00893CD6" w:rsidP="00BE2234">
            <w:pPr>
              <w:rPr>
                <w:rFonts w:ascii="Calibri" w:hAnsi="Calibri"/>
                <w:sz w:val="20"/>
                <w:szCs w:val="20"/>
              </w:rPr>
            </w:pPr>
            <w:r w:rsidRPr="4B41BC83">
              <w:rPr>
                <w:rFonts w:ascii="Calibri" w:hAnsi="Calibri"/>
                <w:sz w:val="20"/>
                <w:szCs w:val="20"/>
              </w:rPr>
              <w:t>Parent/</w:t>
            </w:r>
            <w:r w:rsidR="45799196" w:rsidRPr="4B41BC83">
              <w:rPr>
                <w:rFonts w:ascii="Calibri" w:hAnsi="Calibri"/>
                <w:sz w:val="20"/>
                <w:szCs w:val="20"/>
              </w:rPr>
              <w:t>caregivers</w:t>
            </w:r>
            <w:r w:rsidRPr="4B41BC83">
              <w:rPr>
                <w:rFonts w:ascii="Calibri" w:hAnsi="Calibri"/>
                <w:sz w:val="20"/>
                <w:szCs w:val="20"/>
              </w:rPr>
              <w:t xml:space="preserve"> are resistant to change and do not recognise the consequences for the well-being of their children if change is not achieved, despite understanding the risks and possible outcomes in terms of neglect as a form of abuse. The parent/carer is not willing to work with professionals at a pre-statutory level.</w:t>
            </w:r>
            <w:r>
              <w:t xml:space="preserve"> </w:t>
            </w:r>
            <w:r w:rsidRPr="4B41BC83">
              <w:rPr>
                <w:rFonts w:ascii="Calibri" w:hAnsi="Calibri"/>
                <w:sz w:val="20"/>
                <w:szCs w:val="20"/>
              </w:rPr>
              <w:t>They will require intense support/intervention to manage their ability to make and sustain necessary changes over time</w:t>
            </w:r>
          </w:p>
        </w:tc>
      </w:tr>
    </w:tbl>
    <w:p w14:paraId="1B3ED310" w14:textId="2FF5ED39" w:rsidR="001E4ABB" w:rsidRPr="00C96195" w:rsidRDefault="001E4ABB" w:rsidP="001E4ABB">
      <w:pPr>
        <w:rPr>
          <w:rFonts w:asciiTheme="minorHAnsi" w:hAnsiTheme="minorHAnsi" w:cstheme="minorHAnsi"/>
          <w:b/>
          <w:bCs/>
          <w:color w:val="009634"/>
        </w:rPr>
      </w:pPr>
      <w:r w:rsidRPr="00C96195">
        <w:rPr>
          <w:rFonts w:asciiTheme="minorHAnsi" w:hAnsiTheme="minorHAnsi" w:cstheme="minorHAnsi"/>
          <w:b/>
          <w:bCs/>
          <w:color w:val="009634"/>
        </w:rPr>
        <w:t>SUMMARY AND SIGNPOSTING</w:t>
      </w:r>
    </w:p>
    <w:p w14:paraId="75F59551" w14:textId="77777777" w:rsidR="00C96195" w:rsidRPr="001E4ABB" w:rsidRDefault="00C96195" w:rsidP="001E4ABB">
      <w:pPr>
        <w:rPr>
          <w:rFonts w:asciiTheme="minorHAnsi" w:hAnsiTheme="minorHAnsi" w:cstheme="minorHAnsi"/>
          <w:b/>
          <w:bCs/>
          <w:color w:val="000000" w:themeColor="text1"/>
        </w:rPr>
      </w:pPr>
    </w:p>
    <w:tbl>
      <w:tblPr>
        <w:tblStyle w:val="TableGrid"/>
        <w:tblW w:w="9889" w:type="dxa"/>
        <w:tblLook w:val="04A0" w:firstRow="1" w:lastRow="0" w:firstColumn="1" w:lastColumn="0" w:noHBand="0" w:noVBand="1"/>
      </w:tblPr>
      <w:tblGrid>
        <w:gridCol w:w="9889"/>
      </w:tblGrid>
      <w:tr w:rsidR="001E4ABB" w:rsidRPr="001E4ABB" w14:paraId="1B326C37" w14:textId="77777777" w:rsidTr="00DF1591">
        <w:tc>
          <w:tcPr>
            <w:tcW w:w="9889" w:type="dxa"/>
          </w:tcPr>
          <w:p w14:paraId="25A55CC0" w14:textId="77777777" w:rsidR="00352CA6" w:rsidRPr="00C705F3" w:rsidRDefault="00352CA6" w:rsidP="00352CA6">
            <w:pPr>
              <w:rPr>
                <w:rFonts w:asciiTheme="minorHAnsi" w:hAnsiTheme="minorHAnsi" w:cstheme="minorHAnsi"/>
                <w:bCs/>
                <w:sz w:val="22"/>
                <w:szCs w:val="22"/>
              </w:rPr>
            </w:pPr>
            <w:r w:rsidRPr="002D33D7">
              <w:rPr>
                <w:rFonts w:asciiTheme="minorHAnsi" w:hAnsiTheme="minorHAnsi" w:cstheme="minorHAnsi"/>
                <w:b/>
                <w:sz w:val="22"/>
                <w:szCs w:val="22"/>
              </w:rPr>
              <w:lastRenderedPageBreak/>
              <w:t>Summary of discussion</w:t>
            </w:r>
            <w:r w:rsidRPr="00C705F3">
              <w:rPr>
                <w:rFonts w:asciiTheme="minorHAnsi" w:hAnsiTheme="minorHAnsi" w:cstheme="minorHAnsi"/>
                <w:bCs/>
                <w:sz w:val="22"/>
                <w:szCs w:val="22"/>
              </w:rPr>
              <w:t>, including what may need to change and what is working well (underlying drivers to the strengths and needs should be considered here)</w:t>
            </w:r>
          </w:p>
          <w:p w14:paraId="53E3F02A" w14:textId="77777777" w:rsidR="00352CA6" w:rsidRPr="00145796" w:rsidRDefault="00352CA6" w:rsidP="00352CA6">
            <w:pPr>
              <w:rPr>
                <w:rFonts w:asciiTheme="minorHAnsi" w:hAnsiTheme="minorHAnsi" w:cstheme="minorHAnsi"/>
                <w:b/>
                <w:sz w:val="22"/>
                <w:szCs w:val="22"/>
              </w:rPr>
            </w:pPr>
          </w:p>
          <w:p w14:paraId="6A8160DC" w14:textId="77777777" w:rsidR="00352CA6" w:rsidRPr="00145796" w:rsidRDefault="00352CA6" w:rsidP="00352CA6">
            <w:pPr>
              <w:rPr>
                <w:rFonts w:asciiTheme="minorHAnsi" w:hAnsiTheme="minorHAnsi" w:cstheme="minorHAnsi"/>
                <w:b/>
                <w:sz w:val="22"/>
                <w:szCs w:val="22"/>
              </w:rPr>
            </w:pPr>
          </w:p>
          <w:p w14:paraId="006DBD74" w14:textId="77777777" w:rsidR="00352CA6" w:rsidRPr="00145796" w:rsidRDefault="00352CA6" w:rsidP="00352CA6">
            <w:pPr>
              <w:rPr>
                <w:rFonts w:asciiTheme="minorHAnsi" w:hAnsiTheme="minorHAnsi" w:cstheme="minorHAnsi"/>
                <w:b/>
                <w:sz w:val="22"/>
                <w:szCs w:val="22"/>
              </w:rPr>
            </w:pPr>
          </w:p>
          <w:p w14:paraId="0D09C357" w14:textId="77777777" w:rsidR="00352CA6" w:rsidRPr="00145796" w:rsidRDefault="00352CA6" w:rsidP="00352CA6">
            <w:pPr>
              <w:rPr>
                <w:rFonts w:asciiTheme="minorHAnsi" w:hAnsiTheme="minorHAnsi" w:cstheme="minorHAnsi"/>
                <w:b/>
                <w:sz w:val="22"/>
                <w:szCs w:val="22"/>
              </w:rPr>
            </w:pPr>
          </w:p>
          <w:p w14:paraId="4A979CEC" w14:textId="2DF90604" w:rsidR="00352CA6" w:rsidRPr="00145796" w:rsidRDefault="00352CA6" w:rsidP="00352CA6">
            <w:pPr>
              <w:spacing w:line="276" w:lineRule="auto"/>
              <w:rPr>
                <w:rFonts w:asciiTheme="minorHAnsi" w:hAnsiTheme="minorHAnsi" w:cstheme="minorHAnsi"/>
                <w:sz w:val="22"/>
                <w:szCs w:val="22"/>
              </w:rPr>
            </w:pPr>
            <w:r w:rsidRPr="00145796">
              <w:rPr>
                <w:rFonts w:asciiTheme="minorHAnsi" w:hAnsiTheme="minorHAnsi" w:cstheme="minorHAnsi"/>
                <w:b/>
                <w:sz w:val="22"/>
                <w:szCs w:val="22"/>
              </w:rPr>
              <w:t>What would help achieve this</w:t>
            </w:r>
            <w:r w:rsidR="00585D98">
              <w:rPr>
                <w:rFonts w:asciiTheme="minorHAnsi" w:hAnsiTheme="minorHAnsi" w:cstheme="minorHAnsi"/>
                <w:b/>
                <w:sz w:val="22"/>
                <w:szCs w:val="22"/>
              </w:rPr>
              <w:t>?</w:t>
            </w:r>
          </w:p>
          <w:p w14:paraId="29B62915" w14:textId="77777777" w:rsidR="001E4ABB" w:rsidRPr="001E4ABB" w:rsidRDefault="001E4ABB" w:rsidP="00DF1591">
            <w:pPr>
              <w:rPr>
                <w:rFonts w:asciiTheme="minorHAnsi" w:hAnsiTheme="minorHAnsi" w:cstheme="minorHAnsi"/>
                <w:b/>
              </w:rPr>
            </w:pPr>
          </w:p>
          <w:p w14:paraId="4C52D09D" w14:textId="77777777" w:rsidR="001E4ABB" w:rsidRPr="001E4ABB" w:rsidRDefault="001E4ABB" w:rsidP="00DF1591">
            <w:pPr>
              <w:rPr>
                <w:rFonts w:asciiTheme="minorHAnsi" w:hAnsiTheme="minorHAnsi" w:cstheme="minorHAnsi"/>
                <w:b/>
              </w:rPr>
            </w:pPr>
          </w:p>
          <w:p w14:paraId="2019E38A" w14:textId="77777777" w:rsidR="001E4ABB" w:rsidRPr="001E4ABB" w:rsidRDefault="001E4ABB" w:rsidP="00DF1591">
            <w:pPr>
              <w:rPr>
                <w:rFonts w:asciiTheme="minorHAnsi" w:hAnsiTheme="minorHAnsi" w:cstheme="minorHAnsi"/>
                <w:b/>
              </w:rPr>
            </w:pPr>
          </w:p>
          <w:p w14:paraId="1C3AEA12" w14:textId="77777777" w:rsidR="001E4ABB" w:rsidRPr="001E4ABB" w:rsidRDefault="001E4ABB" w:rsidP="00DF1591">
            <w:pPr>
              <w:rPr>
                <w:rFonts w:asciiTheme="minorHAnsi" w:hAnsiTheme="minorHAnsi" w:cstheme="minorHAnsi"/>
                <w:b/>
                <w:sz w:val="28"/>
                <w:szCs w:val="28"/>
              </w:rPr>
            </w:pPr>
          </w:p>
        </w:tc>
      </w:tr>
    </w:tbl>
    <w:p w14:paraId="786E2BE1" w14:textId="77777777" w:rsidR="001E4ABB" w:rsidRPr="001E4ABB" w:rsidRDefault="001E4ABB" w:rsidP="001E4ABB">
      <w:pPr>
        <w:rPr>
          <w:rFonts w:asciiTheme="minorHAnsi" w:hAnsiTheme="minorHAnsi" w:cstheme="minorHAnsi"/>
        </w:rPr>
      </w:pPr>
    </w:p>
    <w:p w14:paraId="01954A41" w14:textId="57693B8F" w:rsidR="008F3C9A" w:rsidRDefault="008F3C9A"/>
    <w:p w14:paraId="7B1EB8F5" w14:textId="64AA914D" w:rsidR="00AE287C" w:rsidRDefault="00AE287C"/>
    <w:p w14:paraId="7E953260" w14:textId="3CBA934C" w:rsidR="00AE287C" w:rsidRDefault="00AE287C"/>
    <w:p w14:paraId="5CB19F5A" w14:textId="253B2A3F" w:rsidR="00AE287C" w:rsidRDefault="00AE287C"/>
    <w:p w14:paraId="69D07199" w14:textId="7CA2FC0E" w:rsidR="00AE287C" w:rsidRDefault="00AE287C"/>
    <w:p w14:paraId="13ACA07F" w14:textId="6095E1E8" w:rsidR="00AE287C" w:rsidRDefault="00AE287C"/>
    <w:p w14:paraId="71085CD7" w14:textId="68DEA2F5" w:rsidR="00AE287C" w:rsidRDefault="00AE287C"/>
    <w:p w14:paraId="401E7EC6" w14:textId="6CF24FBD" w:rsidR="00AE287C" w:rsidRDefault="00AE287C"/>
    <w:p w14:paraId="26E9EF63" w14:textId="779167D4" w:rsidR="00AE287C" w:rsidRDefault="00AE287C"/>
    <w:p w14:paraId="20491911" w14:textId="2F536E21" w:rsidR="00AE287C" w:rsidRDefault="00AE287C"/>
    <w:p w14:paraId="2EB4B05F" w14:textId="64DEF1D2" w:rsidR="00AE287C" w:rsidRDefault="00AE287C"/>
    <w:p w14:paraId="57EFDFCD" w14:textId="2869A57F" w:rsidR="00AE287C" w:rsidRDefault="00AE287C"/>
    <w:p w14:paraId="77FED3CC" w14:textId="06103113" w:rsidR="00AE287C" w:rsidRDefault="00AE287C"/>
    <w:p w14:paraId="36375209" w14:textId="0352FC97" w:rsidR="00AE287C" w:rsidRDefault="00AE287C"/>
    <w:p w14:paraId="21B0CDC0" w14:textId="16D20EA1" w:rsidR="00AE287C" w:rsidRDefault="00AE287C"/>
    <w:p w14:paraId="1387F2BC" w14:textId="6177CB45" w:rsidR="00AE287C" w:rsidRDefault="00AE287C"/>
    <w:p w14:paraId="4BBE0004" w14:textId="4DC2E569" w:rsidR="00AE287C" w:rsidRDefault="00AE287C"/>
    <w:p w14:paraId="48E7D778" w14:textId="0141E6C5" w:rsidR="00DF032E" w:rsidRDefault="00DF032E"/>
    <w:p w14:paraId="583ED4AE" w14:textId="7D71EB21" w:rsidR="00DF032E" w:rsidRDefault="00DF032E"/>
    <w:p w14:paraId="16564714" w14:textId="77777777" w:rsidR="00DF032E" w:rsidRDefault="00DF032E"/>
    <w:p w14:paraId="2B4F2086" w14:textId="159F86BB" w:rsidR="00AE287C" w:rsidRDefault="00AE287C"/>
    <w:p w14:paraId="24006371" w14:textId="3DF39FAC" w:rsidR="00AE287C" w:rsidRDefault="00AE287C"/>
    <w:p w14:paraId="4641571C" w14:textId="53B7ADE7" w:rsidR="00AE287C" w:rsidRDefault="00AE287C"/>
    <w:p w14:paraId="489763DD" w14:textId="72DEF32B" w:rsidR="00AE287C" w:rsidRDefault="00AE287C"/>
    <w:p w14:paraId="6E23A950" w14:textId="69234318" w:rsidR="00AE287C" w:rsidRDefault="00AE287C"/>
    <w:p w14:paraId="08D1D241" w14:textId="747BB59E" w:rsidR="00AE287C" w:rsidRDefault="00AE287C"/>
    <w:p w14:paraId="48F35C78" w14:textId="3B2F3AFD" w:rsidR="00AE287C" w:rsidRDefault="00AE287C"/>
    <w:p w14:paraId="1DF6DC1F" w14:textId="22674D6E" w:rsidR="00AE287C" w:rsidRDefault="00AE287C"/>
    <w:p w14:paraId="70124954" w14:textId="08940997" w:rsidR="00AE287C" w:rsidRDefault="00AE287C"/>
    <w:p w14:paraId="324092E3" w14:textId="644A3380" w:rsidR="00AE287C" w:rsidRDefault="00AE287C"/>
    <w:p w14:paraId="0DA6B34F" w14:textId="4F399033" w:rsidR="00DF67F4" w:rsidRDefault="00DF67F4"/>
    <w:p w14:paraId="6E5DDEB3" w14:textId="223561A1" w:rsidR="00DF67F4" w:rsidRDefault="00DF67F4"/>
    <w:p w14:paraId="74EF26D7" w14:textId="15B1FFA4" w:rsidR="00DF67F4" w:rsidRDefault="00DF67F4"/>
    <w:p w14:paraId="68A90207" w14:textId="36BFC360" w:rsidR="00DF67F4" w:rsidRDefault="00DF67F4"/>
    <w:p w14:paraId="75B704E0" w14:textId="77777777" w:rsidR="00DF67F4" w:rsidRDefault="00DF67F4"/>
    <w:p w14:paraId="5F373F4C" w14:textId="658432E1" w:rsidR="00AE287C" w:rsidRDefault="00AE287C"/>
    <w:p w14:paraId="1BA0CDA3" w14:textId="77777777" w:rsidR="00AE287C" w:rsidRDefault="00AE287C"/>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9636"/>
        <w:tblLayout w:type="fixed"/>
        <w:tblLook w:val="00A0" w:firstRow="1" w:lastRow="0" w:firstColumn="1" w:lastColumn="0" w:noHBand="0" w:noVBand="0"/>
      </w:tblPr>
      <w:tblGrid>
        <w:gridCol w:w="10065"/>
      </w:tblGrid>
      <w:tr w:rsidR="009B07B2" w:rsidRPr="009B07B2" w14:paraId="7E4D9F6F" w14:textId="77777777" w:rsidTr="58DDD515">
        <w:tc>
          <w:tcPr>
            <w:tcW w:w="10065" w:type="dxa"/>
            <w:tcBorders>
              <w:top w:val="nil"/>
              <w:bottom w:val="nil"/>
              <w:right w:val="nil"/>
            </w:tcBorders>
            <w:shd w:val="clear" w:color="auto" w:fill="009636"/>
            <w:vAlign w:val="center"/>
          </w:tcPr>
          <w:p w14:paraId="36762D1A" w14:textId="6B840AD5" w:rsidR="00C324E1" w:rsidRPr="009B07B2" w:rsidRDefault="000E1095" w:rsidP="58DDD515">
            <w:pPr>
              <w:spacing w:before="40" w:after="40"/>
              <w:jc w:val="both"/>
              <w:rPr>
                <w:rFonts w:ascii="Calibri" w:hAnsi="Calibri" w:cs="Calibri"/>
                <w:color w:val="FFFFFF" w:themeColor="background1"/>
                <w:sz w:val="20"/>
                <w:szCs w:val="20"/>
              </w:rPr>
            </w:pPr>
            <w:r w:rsidRPr="58DDD515">
              <w:rPr>
                <w:rFonts w:ascii="Calibri" w:hAnsi="Calibri" w:cs="Calibri"/>
                <w:b/>
                <w:bCs/>
                <w:color w:val="FFFFFF" w:themeColor="background1"/>
                <w:sz w:val="28"/>
                <w:szCs w:val="28"/>
              </w:rPr>
              <w:lastRenderedPageBreak/>
              <w:t xml:space="preserve">ASSESSMENT OF NEEDS SUMMARY </w:t>
            </w:r>
          </w:p>
        </w:tc>
      </w:tr>
    </w:tbl>
    <w:p w14:paraId="0457A128" w14:textId="77777777" w:rsidR="00C324E1" w:rsidRDefault="00C324E1"/>
    <w:p w14:paraId="20A86576" w14:textId="375F7A4C" w:rsidR="00C324E1" w:rsidRPr="00C324E1" w:rsidRDefault="00C324E1">
      <w:pPr>
        <w:rPr>
          <w:rFonts w:asciiTheme="minorHAnsi" w:hAnsiTheme="minorHAnsi" w:cstheme="minorHAnsi"/>
        </w:rPr>
      </w:pPr>
      <w:r w:rsidRPr="009B07B2">
        <w:rPr>
          <w:rFonts w:asciiTheme="minorHAnsi" w:hAnsiTheme="minorHAnsi" w:cstheme="minorHAnsi"/>
          <w:sz w:val="22"/>
        </w:rPr>
        <w:t xml:space="preserve">Please </w:t>
      </w:r>
      <w:r w:rsidR="000E1095">
        <w:rPr>
          <w:rFonts w:asciiTheme="minorHAnsi" w:hAnsiTheme="minorHAnsi" w:cstheme="minorHAnsi"/>
          <w:sz w:val="22"/>
        </w:rPr>
        <w:t xml:space="preserve">summarise from each section </w:t>
      </w:r>
      <w:r w:rsidRPr="009B07B2">
        <w:rPr>
          <w:rFonts w:asciiTheme="minorHAnsi" w:hAnsiTheme="minorHAnsi" w:cstheme="minorHAnsi"/>
          <w:sz w:val="22"/>
        </w:rPr>
        <w:t xml:space="preserve">the relevant </w:t>
      </w:r>
      <w:r w:rsidR="000E1095">
        <w:rPr>
          <w:rFonts w:asciiTheme="minorHAnsi" w:hAnsiTheme="minorHAnsi" w:cstheme="minorHAnsi"/>
          <w:sz w:val="22"/>
        </w:rPr>
        <w:t>description number</w:t>
      </w:r>
      <w:r w:rsidRPr="009B07B2">
        <w:rPr>
          <w:rFonts w:asciiTheme="minorHAnsi" w:hAnsiTheme="minorHAnsi" w:cstheme="minorHAnsi"/>
          <w:sz w:val="22"/>
        </w:rPr>
        <w:t xml:space="preserve"> in the box for each row</w:t>
      </w:r>
      <w:r w:rsidR="00893CD6">
        <w:rPr>
          <w:rFonts w:asciiTheme="minorHAnsi" w:hAnsiTheme="minorHAnsi" w:cstheme="minorHAnsi"/>
          <w:sz w:val="22"/>
        </w:rPr>
        <w:t>.</w:t>
      </w:r>
      <w:r w:rsidR="00352CA6">
        <w:rPr>
          <w:rFonts w:asciiTheme="minorHAnsi" w:hAnsiTheme="minorHAnsi" w:cstheme="minorHAnsi"/>
          <w:sz w:val="22"/>
        </w:rPr>
        <w:t xml:space="preserve"> </w:t>
      </w:r>
    </w:p>
    <w:p w14:paraId="6B86447D" w14:textId="77777777" w:rsidR="00C324E1" w:rsidRDefault="00C324E1"/>
    <w:tbl>
      <w:tblPr>
        <w:tblStyle w:val="TableGrid"/>
        <w:tblW w:w="0" w:type="auto"/>
        <w:tblLook w:val="04A0" w:firstRow="1" w:lastRow="0" w:firstColumn="1" w:lastColumn="0" w:noHBand="0" w:noVBand="1"/>
      </w:tblPr>
      <w:tblGrid>
        <w:gridCol w:w="1578"/>
        <w:gridCol w:w="2304"/>
        <w:gridCol w:w="1198"/>
        <w:gridCol w:w="1209"/>
        <w:gridCol w:w="1209"/>
        <w:gridCol w:w="1209"/>
        <w:gridCol w:w="1204"/>
      </w:tblGrid>
      <w:tr w:rsidR="00E2267C" w14:paraId="51D339E4" w14:textId="77777777" w:rsidTr="002E71FB">
        <w:tc>
          <w:tcPr>
            <w:tcW w:w="3794" w:type="dxa"/>
            <w:gridSpan w:val="2"/>
          </w:tcPr>
          <w:p w14:paraId="69186F32" w14:textId="39334AAD" w:rsidR="00E2267C" w:rsidRPr="00E2267C" w:rsidRDefault="00E2267C" w:rsidP="00B275EA">
            <w:pPr>
              <w:rPr>
                <w:rFonts w:asciiTheme="minorHAnsi" w:hAnsiTheme="minorHAnsi" w:cstheme="minorHAnsi"/>
                <w:b/>
                <w:bCs/>
              </w:rPr>
            </w:pPr>
            <w:r w:rsidRPr="00E2267C">
              <w:rPr>
                <w:rFonts w:asciiTheme="minorHAnsi" w:hAnsiTheme="minorHAnsi" w:cstheme="minorHAnsi"/>
                <w:b/>
                <w:bCs/>
              </w:rPr>
              <w:t>Area assessed</w:t>
            </w:r>
          </w:p>
        </w:tc>
        <w:tc>
          <w:tcPr>
            <w:tcW w:w="1247" w:type="dxa"/>
            <w:shd w:val="clear" w:color="auto" w:fill="009636"/>
          </w:tcPr>
          <w:p w14:paraId="696ECD78" w14:textId="57266301" w:rsidR="00E2267C" w:rsidRDefault="00E2267C" w:rsidP="00C324E1">
            <w:pPr>
              <w:jc w:val="center"/>
            </w:pPr>
            <w:r>
              <w:rPr>
                <w:rFonts w:ascii="Calibri" w:hAnsi="Calibri"/>
                <w:b/>
                <w:sz w:val="20"/>
                <w:szCs w:val="20"/>
              </w:rPr>
              <w:t>1.</w:t>
            </w:r>
            <w:r w:rsidRPr="0022403C">
              <w:rPr>
                <w:rFonts w:ascii="Calibri" w:hAnsi="Calibri"/>
                <w:b/>
                <w:sz w:val="20"/>
                <w:szCs w:val="20"/>
              </w:rPr>
              <w:t>All Needs Met</w:t>
            </w:r>
          </w:p>
        </w:tc>
        <w:tc>
          <w:tcPr>
            <w:tcW w:w="1247" w:type="dxa"/>
            <w:shd w:val="clear" w:color="auto" w:fill="D6E3BC" w:themeFill="accent3" w:themeFillTint="66"/>
          </w:tcPr>
          <w:p w14:paraId="5ACD5B8B" w14:textId="6B50E9E2" w:rsidR="00E2267C" w:rsidRDefault="00E2267C" w:rsidP="00C324E1">
            <w:pPr>
              <w:jc w:val="center"/>
            </w:pPr>
            <w:r>
              <w:rPr>
                <w:rFonts w:ascii="Calibri" w:hAnsi="Calibri"/>
                <w:b/>
                <w:sz w:val="20"/>
                <w:szCs w:val="20"/>
              </w:rPr>
              <w:t>2.</w:t>
            </w:r>
            <w:r w:rsidRPr="00EA4D81">
              <w:rPr>
                <w:rFonts w:ascii="Calibri" w:hAnsi="Calibri"/>
                <w:b/>
                <w:sz w:val="20"/>
                <w:szCs w:val="20"/>
              </w:rPr>
              <w:t>Many</w:t>
            </w:r>
            <w:r>
              <w:rPr>
                <w:rFonts w:ascii="Calibri" w:hAnsi="Calibri"/>
                <w:b/>
                <w:sz w:val="20"/>
                <w:szCs w:val="20"/>
              </w:rPr>
              <w:t xml:space="preserve"> </w:t>
            </w:r>
            <w:r w:rsidRPr="0022403C">
              <w:rPr>
                <w:rFonts w:ascii="Calibri" w:hAnsi="Calibri"/>
                <w:b/>
                <w:sz w:val="20"/>
                <w:szCs w:val="20"/>
              </w:rPr>
              <w:t>Needs Met</w:t>
            </w:r>
          </w:p>
        </w:tc>
        <w:tc>
          <w:tcPr>
            <w:tcW w:w="1248" w:type="dxa"/>
            <w:shd w:val="clear" w:color="auto" w:fill="FFFFCC"/>
          </w:tcPr>
          <w:p w14:paraId="133DD35E" w14:textId="0766FA04" w:rsidR="00E2267C" w:rsidRPr="00C324E1" w:rsidRDefault="00E2267C" w:rsidP="00C324E1">
            <w:pPr>
              <w:pStyle w:val="Default"/>
              <w:jc w:val="center"/>
              <w:rPr>
                <w:rFonts w:ascii="Calibri" w:hAnsi="Calibri"/>
                <w:b/>
                <w:sz w:val="20"/>
                <w:szCs w:val="20"/>
              </w:rPr>
            </w:pPr>
            <w:r>
              <w:rPr>
                <w:rFonts w:ascii="Calibri" w:hAnsi="Calibri"/>
                <w:b/>
                <w:sz w:val="20"/>
                <w:szCs w:val="20"/>
              </w:rPr>
              <w:t>3.</w:t>
            </w:r>
            <w:r w:rsidRPr="0022403C">
              <w:rPr>
                <w:rFonts w:ascii="Calibri" w:hAnsi="Calibri"/>
                <w:b/>
                <w:sz w:val="20"/>
                <w:szCs w:val="20"/>
              </w:rPr>
              <w:t>Some Needs</w:t>
            </w:r>
            <w:r>
              <w:rPr>
                <w:rFonts w:ascii="Calibri" w:hAnsi="Calibri"/>
                <w:b/>
                <w:sz w:val="20"/>
                <w:szCs w:val="20"/>
              </w:rPr>
              <w:t xml:space="preserve"> Unmet</w:t>
            </w:r>
          </w:p>
        </w:tc>
        <w:tc>
          <w:tcPr>
            <w:tcW w:w="1247" w:type="dxa"/>
            <w:shd w:val="clear" w:color="auto" w:fill="F2DBDB" w:themeFill="accent2" w:themeFillTint="33"/>
          </w:tcPr>
          <w:p w14:paraId="45E277E4" w14:textId="2F185851" w:rsidR="00E2267C" w:rsidRDefault="00E2267C" w:rsidP="00C324E1">
            <w:pPr>
              <w:jc w:val="center"/>
            </w:pPr>
            <w:r>
              <w:rPr>
                <w:rFonts w:ascii="Calibri" w:hAnsi="Calibri"/>
                <w:b/>
                <w:sz w:val="20"/>
                <w:szCs w:val="20"/>
              </w:rPr>
              <w:t>4.Many</w:t>
            </w:r>
            <w:r w:rsidRPr="0022403C">
              <w:rPr>
                <w:rFonts w:ascii="Calibri" w:hAnsi="Calibri"/>
                <w:b/>
                <w:sz w:val="20"/>
                <w:szCs w:val="20"/>
              </w:rPr>
              <w:t xml:space="preserve"> Needs Unmet</w:t>
            </w:r>
          </w:p>
        </w:tc>
        <w:tc>
          <w:tcPr>
            <w:tcW w:w="1248" w:type="dxa"/>
            <w:shd w:val="clear" w:color="auto" w:fill="FF0000"/>
          </w:tcPr>
          <w:p w14:paraId="1C1E4F41" w14:textId="23377F14" w:rsidR="00E2267C" w:rsidRDefault="00E2267C" w:rsidP="00C324E1">
            <w:pPr>
              <w:jc w:val="center"/>
            </w:pPr>
            <w:r>
              <w:rPr>
                <w:rFonts w:ascii="Calibri" w:hAnsi="Calibri"/>
                <w:b/>
                <w:sz w:val="20"/>
                <w:szCs w:val="20"/>
              </w:rPr>
              <w:t>5.All</w:t>
            </w:r>
            <w:r w:rsidRPr="0022403C">
              <w:rPr>
                <w:rFonts w:ascii="Calibri" w:hAnsi="Calibri"/>
                <w:b/>
                <w:sz w:val="20"/>
                <w:szCs w:val="20"/>
              </w:rPr>
              <w:t xml:space="preserve"> Needs Unmet</w:t>
            </w:r>
          </w:p>
        </w:tc>
      </w:tr>
      <w:tr w:rsidR="00893CD6" w14:paraId="10E0160F" w14:textId="77777777" w:rsidTr="006D7C9A">
        <w:tc>
          <w:tcPr>
            <w:tcW w:w="1454" w:type="dxa"/>
            <w:vMerge w:val="restart"/>
          </w:tcPr>
          <w:p w14:paraId="2F60D265" w14:textId="14921B09" w:rsidR="00893CD6" w:rsidRPr="00CF2A8A" w:rsidRDefault="00893CD6">
            <w:pPr>
              <w:rPr>
                <w:rFonts w:ascii="Calibri" w:hAnsi="Calibri"/>
                <w:sz w:val="22"/>
                <w:szCs w:val="22"/>
              </w:rPr>
            </w:pPr>
            <w:r w:rsidRPr="00CF2A8A">
              <w:rPr>
                <w:rFonts w:ascii="Calibri" w:hAnsi="Calibri"/>
                <w:sz w:val="22"/>
                <w:szCs w:val="22"/>
              </w:rPr>
              <w:t>1.Relationships</w:t>
            </w:r>
          </w:p>
        </w:tc>
        <w:tc>
          <w:tcPr>
            <w:tcW w:w="2340" w:type="dxa"/>
          </w:tcPr>
          <w:p w14:paraId="30743C1E" w14:textId="5193E4B8" w:rsidR="009D316C" w:rsidRPr="00CF2A8A" w:rsidRDefault="006B4B64" w:rsidP="00C96195">
            <w:pPr>
              <w:pStyle w:val="ListParagraph"/>
              <w:numPr>
                <w:ilvl w:val="0"/>
                <w:numId w:val="17"/>
              </w:numPr>
              <w:rPr>
                <w:rFonts w:ascii="Calibri" w:hAnsi="Calibri"/>
                <w:color w:val="000000" w:themeColor="text1"/>
                <w:sz w:val="22"/>
                <w:szCs w:val="22"/>
              </w:rPr>
            </w:pPr>
            <w:r w:rsidRPr="00CF2A8A">
              <w:rPr>
                <w:rFonts w:ascii="Calibri" w:hAnsi="Calibri"/>
                <w:color w:val="000000" w:themeColor="text1"/>
                <w:sz w:val="22"/>
                <w:szCs w:val="22"/>
              </w:rPr>
              <w:t xml:space="preserve">Quality of relationships and </w:t>
            </w:r>
            <w:r w:rsidR="00893CD6" w:rsidRPr="00CF2A8A">
              <w:rPr>
                <w:rFonts w:ascii="Calibri" w:hAnsi="Calibri"/>
                <w:color w:val="000000" w:themeColor="text1"/>
                <w:sz w:val="22"/>
                <w:szCs w:val="22"/>
              </w:rPr>
              <w:t>communication</w:t>
            </w:r>
          </w:p>
        </w:tc>
        <w:tc>
          <w:tcPr>
            <w:tcW w:w="1247" w:type="dxa"/>
            <w:vAlign w:val="center"/>
          </w:tcPr>
          <w:p w14:paraId="7633130D" w14:textId="59B3828F" w:rsidR="00893CD6" w:rsidRDefault="00893CD6"/>
        </w:tc>
        <w:tc>
          <w:tcPr>
            <w:tcW w:w="1247" w:type="dxa"/>
          </w:tcPr>
          <w:p w14:paraId="206ED6DB" w14:textId="77777777" w:rsidR="00893CD6" w:rsidRDefault="00893CD6"/>
        </w:tc>
        <w:tc>
          <w:tcPr>
            <w:tcW w:w="1248" w:type="dxa"/>
          </w:tcPr>
          <w:p w14:paraId="57355012" w14:textId="77777777" w:rsidR="00893CD6" w:rsidRDefault="00893CD6"/>
        </w:tc>
        <w:tc>
          <w:tcPr>
            <w:tcW w:w="1247" w:type="dxa"/>
          </w:tcPr>
          <w:p w14:paraId="334DAB71" w14:textId="77777777" w:rsidR="00893CD6" w:rsidRDefault="00893CD6"/>
        </w:tc>
        <w:tc>
          <w:tcPr>
            <w:tcW w:w="1248" w:type="dxa"/>
          </w:tcPr>
          <w:p w14:paraId="45B6CCEA" w14:textId="77777777" w:rsidR="00893CD6" w:rsidRDefault="00893CD6"/>
        </w:tc>
      </w:tr>
      <w:tr w:rsidR="00893CD6" w14:paraId="24811DDC" w14:textId="77777777" w:rsidTr="006D7C9A">
        <w:tc>
          <w:tcPr>
            <w:tcW w:w="1454" w:type="dxa"/>
            <w:vMerge/>
          </w:tcPr>
          <w:p w14:paraId="213CF959" w14:textId="77777777" w:rsidR="00893CD6" w:rsidRPr="00CF2A8A" w:rsidRDefault="00893CD6">
            <w:pPr>
              <w:rPr>
                <w:rFonts w:ascii="Calibri" w:hAnsi="Calibri"/>
                <w:sz w:val="22"/>
                <w:szCs w:val="22"/>
              </w:rPr>
            </w:pPr>
          </w:p>
        </w:tc>
        <w:tc>
          <w:tcPr>
            <w:tcW w:w="2340" w:type="dxa"/>
          </w:tcPr>
          <w:p w14:paraId="3B368075" w14:textId="3FF71D33" w:rsidR="00893CD6" w:rsidRPr="00CF2A8A" w:rsidRDefault="00893CD6" w:rsidP="00A66C6C">
            <w:pPr>
              <w:pStyle w:val="ListParagraph"/>
              <w:numPr>
                <w:ilvl w:val="0"/>
                <w:numId w:val="17"/>
              </w:numPr>
              <w:rPr>
                <w:rFonts w:ascii="Calibri" w:hAnsi="Calibri"/>
                <w:color w:val="000000" w:themeColor="text1"/>
                <w:sz w:val="22"/>
                <w:szCs w:val="22"/>
              </w:rPr>
            </w:pPr>
            <w:r w:rsidRPr="00CF2A8A">
              <w:rPr>
                <w:rFonts w:ascii="Calibri" w:hAnsi="Calibri"/>
                <w:color w:val="000000" w:themeColor="text1"/>
                <w:sz w:val="22"/>
                <w:szCs w:val="22"/>
              </w:rPr>
              <w:t>Meeting emotional needs</w:t>
            </w:r>
          </w:p>
        </w:tc>
        <w:tc>
          <w:tcPr>
            <w:tcW w:w="1247" w:type="dxa"/>
            <w:vAlign w:val="center"/>
          </w:tcPr>
          <w:p w14:paraId="34EADA07" w14:textId="2162CA38" w:rsidR="00893CD6" w:rsidRDefault="00893CD6"/>
        </w:tc>
        <w:tc>
          <w:tcPr>
            <w:tcW w:w="1247" w:type="dxa"/>
          </w:tcPr>
          <w:p w14:paraId="30BB09FF" w14:textId="77777777" w:rsidR="00893CD6" w:rsidRDefault="00893CD6"/>
        </w:tc>
        <w:tc>
          <w:tcPr>
            <w:tcW w:w="1248" w:type="dxa"/>
          </w:tcPr>
          <w:p w14:paraId="127B521B" w14:textId="77777777" w:rsidR="00893CD6" w:rsidRDefault="00893CD6"/>
        </w:tc>
        <w:tc>
          <w:tcPr>
            <w:tcW w:w="1247" w:type="dxa"/>
          </w:tcPr>
          <w:p w14:paraId="2009A0D0" w14:textId="77777777" w:rsidR="00893CD6" w:rsidRDefault="00893CD6"/>
        </w:tc>
        <w:tc>
          <w:tcPr>
            <w:tcW w:w="1248" w:type="dxa"/>
          </w:tcPr>
          <w:p w14:paraId="2C6B1E96" w14:textId="77777777" w:rsidR="00893CD6" w:rsidRDefault="00893CD6"/>
        </w:tc>
      </w:tr>
      <w:tr w:rsidR="00893CD6" w14:paraId="58A28901" w14:textId="77777777" w:rsidTr="006D7C9A">
        <w:tc>
          <w:tcPr>
            <w:tcW w:w="1454" w:type="dxa"/>
            <w:vMerge/>
          </w:tcPr>
          <w:p w14:paraId="086351B3" w14:textId="77777777" w:rsidR="00893CD6" w:rsidRPr="00CF2A8A" w:rsidRDefault="00893CD6">
            <w:pPr>
              <w:rPr>
                <w:rFonts w:ascii="Calibri" w:hAnsi="Calibri"/>
                <w:sz w:val="22"/>
                <w:szCs w:val="22"/>
              </w:rPr>
            </w:pPr>
          </w:p>
        </w:tc>
        <w:tc>
          <w:tcPr>
            <w:tcW w:w="2340" w:type="dxa"/>
          </w:tcPr>
          <w:p w14:paraId="6541EC28" w14:textId="74F7501C" w:rsidR="00893CD6" w:rsidRPr="00CF2A8A" w:rsidRDefault="006B4B64" w:rsidP="00A66C6C">
            <w:pPr>
              <w:pStyle w:val="ListParagraph"/>
              <w:numPr>
                <w:ilvl w:val="0"/>
                <w:numId w:val="17"/>
              </w:numPr>
              <w:rPr>
                <w:rFonts w:ascii="Calibri" w:hAnsi="Calibri"/>
                <w:color w:val="000000" w:themeColor="text1"/>
                <w:sz w:val="22"/>
                <w:szCs w:val="22"/>
              </w:rPr>
            </w:pPr>
            <w:r w:rsidRPr="00CF2A8A">
              <w:rPr>
                <w:rFonts w:ascii="Calibri" w:hAnsi="Calibri"/>
                <w:color w:val="000000" w:themeColor="text1"/>
                <w:sz w:val="22"/>
                <w:szCs w:val="22"/>
              </w:rPr>
              <w:t>Boundaries and Rewards</w:t>
            </w:r>
          </w:p>
        </w:tc>
        <w:tc>
          <w:tcPr>
            <w:tcW w:w="1247" w:type="dxa"/>
            <w:vAlign w:val="center"/>
          </w:tcPr>
          <w:p w14:paraId="2D0DBA36" w14:textId="78272E6E" w:rsidR="00893CD6" w:rsidRDefault="00893CD6"/>
        </w:tc>
        <w:tc>
          <w:tcPr>
            <w:tcW w:w="1247" w:type="dxa"/>
          </w:tcPr>
          <w:p w14:paraId="02AD70E1" w14:textId="77777777" w:rsidR="00893CD6" w:rsidRDefault="00893CD6"/>
        </w:tc>
        <w:tc>
          <w:tcPr>
            <w:tcW w:w="1248" w:type="dxa"/>
          </w:tcPr>
          <w:p w14:paraId="52D0113F" w14:textId="77777777" w:rsidR="00893CD6" w:rsidRDefault="00893CD6"/>
        </w:tc>
        <w:tc>
          <w:tcPr>
            <w:tcW w:w="1247" w:type="dxa"/>
          </w:tcPr>
          <w:p w14:paraId="13328FDC" w14:textId="77777777" w:rsidR="00893CD6" w:rsidRDefault="00893CD6"/>
        </w:tc>
        <w:tc>
          <w:tcPr>
            <w:tcW w:w="1248" w:type="dxa"/>
          </w:tcPr>
          <w:p w14:paraId="15C5999B" w14:textId="77777777" w:rsidR="00893CD6" w:rsidRDefault="00893CD6"/>
        </w:tc>
      </w:tr>
      <w:tr w:rsidR="00893CD6" w14:paraId="399E3FFF" w14:textId="77777777" w:rsidTr="006D7C9A">
        <w:tc>
          <w:tcPr>
            <w:tcW w:w="1454" w:type="dxa"/>
            <w:vMerge/>
          </w:tcPr>
          <w:p w14:paraId="172E7798" w14:textId="77777777" w:rsidR="00893CD6" w:rsidRPr="00CF2A8A" w:rsidRDefault="00893CD6">
            <w:pPr>
              <w:rPr>
                <w:rFonts w:ascii="Calibri" w:hAnsi="Calibri"/>
                <w:sz w:val="22"/>
                <w:szCs w:val="22"/>
              </w:rPr>
            </w:pPr>
          </w:p>
        </w:tc>
        <w:tc>
          <w:tcPr>
            <w:tcW w:w="2340" w:type="dxa"/>
          </w:tcPr>
          <w:p w14:paraId="6CAECA5F" w14:textId="72F66E41" w:rsidR="00893CD6" w:rsidRPr="00CF2A8A" w:rsidRDefault="006B4B64" w:rsidP="00A66C6C">
            <w:pPr>
              <w:pStyle w:val="ListParagraph"/>
              <w:numPr>
                <w:ilvl w:val="0"/>
                <w:numId w:val="17"/>
              </w:numPr>
              <w:rPr>
                <w:rFonts w:ascii="Calibri" w:hAnsi="Calibri"/>
                <w:color w:val="000000" w:themeColor="text1"/>
                <w:sz w:val="22"/>
                <w:szCs w:val="22"/>
              </w:rPr>
            </w:pPr>
            <w:r w:rsidRPr="00CF2A8A">
              <w:rPr>
                <w:rFonts w:ascii="Calibri" w:hAnsi="Calibri"/>
                <w:color w:val="000000" w:themeColor="text1"/>
                <w:sz w:val="22"/>
                <w:szCs w:val="22"/>
              </w:rPr>
              <w:t>Belonging and Identity</w:t>
            </w:r>
          </w:p>
        </w:tc>
        <w:tc>
          <w:tcPr>
            <w:tcW w:w="1247" w:type="dxa"/>
            <w:vAlign w:val="center"/>
          </w:tcPr>
          <w:p w14:paraId="08969BA5" w14:textId="77777777" w:rsidR="00893CD6" w:rsidRDefault="00893CD6"/>
        </w:tc>
        <w:tc>
          <w:tcPr>
            <w:tcW w:w="1247" w:type="dxa"/>
          </w:tcPr>
          <w:p w14:paraId="14DDC99C" w14:textId="77777777" w:rsidR="00893CD6" w:rsidRDefault="00893CD6"/>
        </w:tc>
        <w:tc>
          <w:tcPr>
            <w:tcW w:w="1248" w:type="dxa"/>
          </w:tcPr>
          <w:p w14:paraId="1B8C0FC9" w14:textId="77777777" w:rsidR="00893CD6" w:rsidRDefault="00893CD6"/>
        </w:tc>
        <w:tc>
          <w:tcPr>
            <w:tcW w:w="1247" w:type="dxa"/>
          </w:tcPr>
          <w:p w14:paraId="674648A4" w14:textId="77777777" w:rsidR="00893CD6" w:rsidRDefault="00893CD6"/>
        </w:tc>
        <w:tc>
          <w:tcPr>
            <w:tcW w:w="1248" w:type="dxa"/>
          </w:tcPr>
          <w:p w14:paraId="0E5DA561" w14:textId="77777777" w:rsidR="00893CD6" w:rsidRDefault="00893CD6"/>
        </w:tc>
      </w:tr>
      <w:tr w:rsidR="00893CD6" w14:paraId="13E2C885" w14:textId="77777777" w:rsidTr="006D7C9A">
        <w:tc>
          <w:tcPr>
            <w:tcW w:w="1454" w:type="dxa"/>
            <w:vMerge/>
          </w:tcPr>
          <w:p w14:paraId="6A8E4363" w14:textId="77777777" w:rsidR="00893CD6" w:rsidRPr="00CF2A8A" w:rsidRDefault="00893CD6">
            <w:pPr>
              <w:rPr>
                <w:rFonts w:ascii="Calibri" w:hAnsi="Calibri"/>
                <w:sz w:val="22"/>
                <w:szCs w:val="22"/>
              </w:rPr>
            </w:pPr>
          </w:p>
        </w:tc>
        <w:tc>
          <w:tcPr>
            <w:tcW w:w="2340" w:type="dxa"/>
          </w:tcPr>
          <w:p w14:paraId="6EBC0A66" w14:textId="2FB3A9B9" w:rsidR="00893CD6" w:rsidRPr="00CF2A8A" w:rsidRDefault="006B4B64" w:rsidP="00A66C6C">
            <w:pPr>
              <w:pStyle w:val="ListParagraph"/>
              <w:numPr>
                <w:ilvl w:val="0"/>
                <w:numId w:val="17"/>
              </w:numPr>
              <w:rPr>
                <w:rFonts w:ascii="Calibri" w:hAnsi="Calibri"/>
                <w:color w:val="000000" w:themeColor="text1"/>
                <w:sz w:val="22"/>
                <w:szCs w:val="22"/>
              </w:rPr>
            </w:pPr>
            <w:r w:rsidRPr="00CF2A8A">
              <w:rPr>
                <w:rFonts w:ascii="Calibri" w:hAnsi="Calibri"/>
                <w:color w:val="000000" w:themeColor="text1"/>
                <w:sz w:val="22"/>
                <w:szCs w:val="22"/>
              </w:rPr>
              <w:t>Optimism and hope</w:t>
            </w:r>
          </w:p>
        </w:tc>
        <w:tc>
          <w:tcPr>
            <w:tcW w:w="1247" w:type="dxa"/>
            <w:vAlign w:val="center"/>
          </w:tcPr>
          <w:p w14:paraId="3EE7D84D" w14:textId="77777777" w:rsidR="00893CD6" w:rsidRDefault="00893CD6"/>
        </w:tc>
        <w:tc>
          <w:tcPr>
            <w:tcW w:w="1247" w:type="dxa"/>
          </w:tcPr>
          <w:p w14:paraId="5F61D584" w14:textId="77777777" w:rsidR="00893CD6" w:rsidRDefault="00893CD6"/>
        </w:tc>
        <w:tc>
          <w:tcPr>
            <w:tcW w:w="1248" w:type="dxa"/>
          </w:tcPr>
          <w:p w14:paraId="47491719" w14:textId="77777777" w:rsidR="00893CD6" w:rsidRDefault="00893CD6"/>
        </w:tc>
        <w:tc>
          <w:tcPr>
            <w:tcW w:w="1247" w:type="dxa"/>
          </w:tcPr>
          <w:p w14:paraId="5A07F45F" w14:textId="77777777" w:rsidR="00893CD6" w:rsidRDefault="00893CD6"/>
        </w:tc>
        <w:tc>
          <w:tcPr>
            <w:tcW w:w="1248" w:type="dxa"/>
          </w:tcPr>
          <w:p w14:paraId="7E36B5A0" w14:textId="77777777" w:rsidR="00893CD6" w:rsidRDefault="00893CD6"/>
        </w:tc>
      </w:tr>
      <w:tr w:rsidR="00FF13DF" w14:paraId="7F981E0D" w14:textId="77777777" w:rsidTr="006D7C9A">
        <w:tc>
          <w:tcPr>
            <w:tcW w:w="1454" w:type="dxa"/>
            <w:vMerge w:val="restart"/>
          </w:tcPr>
          <w:p w14:paraId="6E6EBFF4" w14:textId="15A5B5EA" w:rsidR="00FF13DF" w:rsidRPr="00CF2A8A" w:rsidRDefault="00FF13DF">
            <w:pPr>
              <w:rPr>
                <w:rFonts w:ascii="Calibri" w:hAnsi="Calibri"/>
                <w:sz w:val="22"/>
                <w:szCs w:val="22"/>
              </w:rPr>
            </w:pPr>
            <w:r w:rsidRPr="00CF2A8A">
              <w:rPr>
                <w:rFonts w:ascii="Calibri" w:hAnsi="Calibri"/>
                <w:sz w:val="22"/>
                <w:szCs w:val="22"/>
              </w:rPr>
              <w:t>2.1 Physical Care:  Nutrition</w:t>
            </w:r>
          </w:p>
        </w:tc>
        <w:tc>
          <w:tcPr>
            <w:tcW w:w="2340" w:type="dxa"/>
          </w:tcPr>
          <w:p w14:paraId="29C6F69E" w14:textId="17433E5A" w:rsidR="00FF13DF" w:rsidRPr="00CF2A8A" w:rsidRDefault="00FF13DF" w:rsidP="00A66C6C">
            <w:pPr>
              <w:pStyle w:val="ListParagraph"/>
              <w:numPr>
                <w:ilvl w:val="0"/>
                <w:numId w:val="18"/>
              </w:numPr>
              <w:rPr>
                <w:rFonts w:ascii="Calibri" w:hAnsi="Calibri"/>
                <w:color w:val="000000" w:themeColor="text1"/>
                <w:sz w:val="22"/>
                <w:szCs w:val="22"/>
              </w:rPr>
            </w:pPr>
            <w:r w:rsidRPr="00CF2A8A">
              <w:rPr>
                <w:rFonts w:ascii="Calibri" w:hAnsi="Calibri"/>
                <w:color w:val="000000" w:themeColor="text1"/>
                <w:sz w:val="22"/>
                <w:szCs w:val="22"/>
              </w:rPr>
              <w:t>Quality</w:t>
            </w:r>
          </w:p>
        </w:tc>
        <w:tc>
          <w:tcPr>
            <w:tcW w:w="1247" w:type="dxa"/>
          </w:tcPr>
          <w:p w14:paraId="50EFD25B" w14:textId="77777777" w:rsidR="00FF13DF" w:rsidRDefault="00FF13DF"/>
        </w:tc>
        <w:tc>
          <w:tcPr>
            <w:tcW w:w="1247" w:type="dxa"/>
          </w:tcPr>
          <w:p w14:paraId="1B65C76D" w14:textId="77777777" w:rsidR="00FF13DF" w:rsidRDefault="00FF13DF"/>
        </w:tc>
        <w:tc>
          <w:tcPr>
            <w:tcW w:w="1248" w:type="dxa"/>
          </w:tcPr>
          <w:p w14:paraId="2AA05653" w14:textId="77777777" w:rsidR="00FF13DF" w:rsidRDefault="00FF13DF"/>
        </w:tc>
        <w:tc>
          <w:tcPr>
            <w:tcW w:w="1247" w:type="dxa"/>
          </w:tcPr>
          <w:p w14:paraId="641C6AB1" w14:textId="77777777" w:rsidR="00FF13DF" w:rsidRDefault="00FF13DF"/>
        </w:tc>
        <w:tc>
          <w:tcPr>
            <w:tcW w:w="1248" w:type="dxa"/>
          </w:tcPr>
          <w:p w14:paraId="3135FF83" w14:textId="77777777" w:rsidR="00FF13DF" w:rsidRDefault="00FF13DF"/>
        </w:tc>
      </w:tr>
      <w:tr w:rsidR="00FF13DF" w14:paraId="6DE4FAC4" w14:textId="77777777" w:rsidTr="006D7C9A">
        <w:tc>
          <w:tcPr>
            <w:tcW w:w="1454" w:type="dxa"/>
            <w:vMerge/>
          </w:tcPr>
          <w:p w14:paraId="09C5D448" w14:textId="77777777" w:rsidR="00FF13DF" w:rsidRPr="00CF2A8A" w:rsidRDefault="00FF13DF">
            <w:pPr>
              <w:rPr>
                <w:rFonts w:ascii="Calibri" w:hAnsi="Calibri"/>
                <w:sz w:val="22"/>
                <w:szCs w:val="22"/>
              </w:rPr>
            </w:pPr>
          </w:p>
        </w:tc>
        <w:tc>
          <w:tcPr>
            <w:tcW w:w="2340" w:type="dxa"/>
          </w:tcPr>
          <w:p w14:paraId="056D95DE" w14:textId="044C158E" w:rsidR="00FF13DF" w:rsidRPr="00CF2A8A" w:rsidRDefault="00FF13DF" w:rsidP="00A66C6C">
            <w:pPr>
              <w:pStyle w:val="ListParagraph"/>
              <w:numPr>
                <w:ilvl w:val="0"/>
                <w:numId w:val="18"/>
              </w:numPr>
              <w:rPr>
                <w:rFonts w:ascii="Calibri" w:hAnsi="Calibri"/>
                <w:color w:val="000000" w:themeColor="text1"/>
                <w:sz w:val="22"/>
                <w:szCs w:val="22"/>
              </w:rPr>
            </w:pPr>
            <w:r w:rsidRPr="00CF2A8A">
              <w:rPr>
                <w:rFonts w:ascii="Calibri" w:hAnsi="Calibri"/>
                <w:color w:val="000000" w:themeColor="text1"/>
                <w:sz w:val="22"/>
                <w:szCs w:val="22"/>
              </w:rPr>
              <w:t>Quantity</w:t>
            </w:r>
          </w:p>
        </w:tc>
        <w:tc>
          <w:tcPr>
            <w:tcW w:w="1247" w:type="dxa"/>
          </w:tcPr>
          <w:p w14:paraId="581B129B" w14:textId="77777777" w:rsidR="00FF13DF" w:rsidRDefault="00FF13DF"/>
        </w:tc>
        <w:tc>
          <w:tcPr>
            <w:tcW w:w="1247" w:type="dxa"/>
          </w:tcPr>
          <w:p w14:paraId="21A59D8D" w14:textId="77777777" w:rsidR="00FF13DF" w:rsidRDefault="00FF13DF"/>
        </w:tc>
        <w:tc>
          <w:tcPr>
            <w:tcW w:w="1248" w:type="dxa"/>
          </w:tcPr>
          <w:p w14:paraId="6999EA82" w14:textId="77777777" w:rsidR="00FF13DF" w:rsidRDefault="00FF13DF"/>
        </w:tc>
        <w:tc>
          <w:tcPr>
            <w:tcW w:w="1247" w:type="dxa"/>
          </w:tcPr>
          <w:p w14:paraId="50C67795" w14:textId="77777777" w:rsidR="00FF13DF" w:rsidRDefault="00FF13DF"/>
        </w:tc>
        <w:tc>
          <w:tcPr>
            <w:tcW w:w="1248" w:type="dxa"/>
          </w:tcPr>
          <w:p w14:paraId="68E680B8" w14:textId="77777777" w:rsidR="00FF13DF" w:rsidRDefault="00FF13DF"/>
        </w:tc>
      </w:tr>
      <w:tr w:rsidR="00FF13DF" w14:paraId="4712C222" w14:textId="77777777" w:rsidTr="006D7C9A">
        <w:tc>
          <w:tcPr>
            <w:tcW w:w="1454" w:type="dxa"/>
            <w:vMerge/>
          </w:tcPr>
          <w:p w14:paraId="5C2E36FC" w14:textId="77777777" w:rsidR="00FF13DF" w:rsidRPr="00CF2A8A" w:rsidRDefault="00FF13DF">
            <w:pPr>
              <w:rPr>
                <w:rFonts w:ascii="Calibri" w:hAnsi="Calibri"/>
                <w:sz w:val="22"/>
                <w:szCs w:val="22"/>
              </w:rPr>
            </w:pPr>
          </w:p>
        </w:tc>
        <w:tc>
          <w:tcPr>
            <w:tcW w:w="2340" w:type="dxa"/>
          </w:tcPr>
          <w:p w14:paraId="74003A09" w14:textId="16B361DB" w:rsidR="00FF13DF" w:rsidRPr="00CF2A8A" w:rsidRDefault="00FF13DF" w:rsidP="00A66C6C">
            <w:pPr>
              <w:pStyle w:val="ListParagraph"/>
              <w:numPr>
                <w:ilvl w:val="0"/>
                <w:numId w:val="18"/>
              </w:numPr>
              <w:rPr>
                <w:rFonts w:ascii="Calibri" w:hAnsi="Calibri"/>
                <w:color w:val="000000" w:themeColor="text1"/>
                <w:sz w:val="22"/>
                <w:szCs w:val="22"/>
              </w:rPr>
            </w:pPr>
            <w:r w:rsidRPr="00CF2A8A">
              <w:rPr>
                <w:rFonts w:ascii="Calibri" w:hAnsi="Calibri"/>
                <w:color w:val="000000" w:themeColor="text1"/>
                <w:sz w:val="22"/>
                <w:szCs w:val="22"/>
              </w:rPr>
              <w:t>Preparation and organisation</w:t>
            </w:r>
          </w:p>
        </w:tc>
        <w:tc>
          <w:tcPr>
            <w:tcW w:w="1247" w:type="dxa"/>
          </w:tcPr>
          <w:p w14:paraId="47BF58F7" w14:textId="77777777" w:rsidR="00FF13DF" w:rsidRDefault="00FF13DF"/>
        </w:tc>
        <w:tc>
          <w:tcPr>
            <w:tcW w:w="1247" w:type="dxa"/>
          </w:tcPr>
          <w:p w14:paraId="12C4D293" w14:textId="77777777" w:rsidR="00FF13DF" w:rsidRDefault="00FF13DF"/>
        </w:tc>
        <w:tc>
          <w:tcPr>
            <w:tcW w:w="1248" w:type="dxa"/>
          </w:tcPr>
          <w:p w14:paraId="23CF18E3" w14:textId="77777777" w:rsidR="00FF13DF" w:rsidRDefault="00FF13DF"/>
        </w:tc>
        <w:tc>
          <w:tcPr>
            <w:tcW w:w="1247" w:type="dxa"/>
          </w:tcPr>
          <w:p w14:paraId="5AFA7AE1" w14:textId="77777777" w:rsidR="00FF13DF" w:rsidRDefault="00FF13DF"/>
        </w:tc>
        <w:tc>
          <w:tcPr>
            <w:tcW w:w="1248" w:type="dxa"/>
          </w:tcPr>
          <w:p w14:paraId="5648EF57" w14:textId="77777777" w:rsidR="00FF13DF" w:rsidRDefault="00FF13DF"/>
        </w:tc>
      </w:tr>
      <w:tr w:rsidR="006B4B64" w14:paraId="53450EB8" w14:textId="77777777" w:rsidTr="002E71FB">
        <w:tc>
          <w:tcPr>
            <w:tcW w:w="3794" w:type="dxa"/>
            <w:gridSpan w:val="2"/>
          </w:tcPr>
          <w:p w14:paraId="63A0D029" w14:textId="767A9604" w:rsidR="006B4B64" w:rsidRPr="00CF2A8A" w:rsidRDefault="006B4B64" w:rsidP="006B4B64">
            <w:pPr>
              <w:rPr>
                <w:rFonts w:ascii="Calibri" w:hAnsi="Calibri"/>
                <w:color w:val="000000" w:themeColor="text1"/>
                <w:sz w:val="22"/>
                <w:szCs w:val="22"/>
              </w:rPr>
            </w:pPr>
            <w:r w:rsidRPr="00CF2A8A">
              <w:rPr>
                <w:rFonts w:ascii="Calibri" w:hAnsi="Calibri"/>
                <w:color w:val="000000" w:themeColor="text1"/>
                <w:sz w:val="22"/>
                <w:szCs w:val="22"/>
              </w:rPr>
              <w:t>2.2 Physical Care: Clothing</w:t>
            </w:r>
          </w:p>
        </w:tc>
        <w:tc>
          <w:tcPr>
            <w:tcW w:w="1247" w:type="dxa"/>
          </w:tcPr>
          <w:p w14:paraId="2B5E9302" w14:textId="77777777" w:rsidR="006B4B64" w:rsidRDefault="006B4B64"/>
        </w:tc>
        <w:tc>
          <w:tcPr>
            <w:tcW w:w="1247" w:type="dxa"/>
          </w:tcPr>
          <w:p w14:paraId="663A6C98" w14:textId="77777777" w:rsidR="006B4B64" w:rsidRDefault="006B4B64"/>
        </w:tc>
        <w:tc>
          <w:tcPr>
            <w:tcW w:w="1248" w:type="dxa"/>
          </w:tcPr>
          <w:p w14:paraId="6A64FE40" w14:textId="77777777" w:rsidR="006B4B64" w:rsidRDefault="006B4B64"/>
        </w:tc>
        <w:tc>
          <w:tcPr>
            <w:tcW w:w="1247" w:type="dxa"/>
          </w:tcPr>
          <w:p w14:paraId="3F7AC0D4" w14:textId="77777777" w:rsidR="006B4B64" w:rsidRDefault="006B4B64"/>
        </w:tc>
        <w:tc>
          <w:tcPr>
            <w:tcW w:w="1248" w:type="dxa"/>
          </w:tcPr>
          <w:p w14:paraId="63446E37" w14:textId="77777777" w:rsidR="006B4B64" w:rsidRDefault="006B4B64"/>
        </w:tc>
      </w:tr>
      <w:tr w:rsidR="006B4B64" w14:paraId="3862C533" w14:textId="77777777" w:rsidTr="002E71FB">
        <w:tc>
          <w:tcPr>
            <w:tcW w:w="3794" w:type="dxa"/>
            <w:gridSpan w:val="2"/>
          </w:tcPr>
          <w:p w14:paraId="2C0DAEC2" w14:textId="70DB7A5D" w:rsidR="006B4B64" w:rsidRPr="00CF2A8A" w:rsidRDefault="006B4B64" w:rsidP="006B4B64">
            <w:pPr>
              <w:rPr>
                <w:rFonts w:ascii="Calibri" w:hAnsi="Calibri"/>
                <w:color w:val="000000" w:themeColor="text1"/>
                <w:sz w:val="22"/>
                <w:szCs w:val="22"/>
              </w:rPr>
            </w:pPr>
            <w:r w:rsidRPr="00CF2A8A">
              <w:rPr>
                <w:rFonts w:ascii="Calibri" w:hAnsi="Calibri"/>
                <w:color w:val="000000" w:themeColor="text1"/>
                <w:sz w:val="22"/>
                <w:szCs w:val="22"/>
              </w:rPr>
              <w:t>2.3 Physical Care: Hygiene</w:t>
            </w:r>
          </w:p>
        </w:tc>
        <w:tc>
          <w:tcPr>
            <w:tcW w:w="1247" w:type="dxa"/>
          </w:tcPr>
          <w:p w14:paraId="23F613DB" w14:textId="77777777" w:rsidR="006B4B64" w:rsidRDefault="006B4B64"/>
        </w:tc>
        <w:tc>
          <w:tcPr>
            <w:tcW w:w="1247" w:type="dxa"/>
          </w:tcPr>
          <w:p w14:paraId="3264880F" w14:textId="77777777" w:rsidR="006B4B64" w:rsidRDefault="006B4B64"/>
        </w:tc>
        <w:tc>
          <w:tcPr>
            <w:tcW w:w="1248" w:type="dxa"/>
          </w:tcPr>
          <w:p w14:paraId="55C47693" w14:textId="77777777" w:rsidR="006B4B64" w:rsidRDefault="006B4B64"/>
        </w:tc>
        <w:tc>
          <w:tcPr>
            <w:tcW w:w="1247" w:type="dxa"/>
          </w:tcPr>
          <w:p w14:paraId="6D05B80C" w14:textId="77777777" w:rsidR="006B4B64" w:rsidRDefault="006B4B64"/>
        </w:tc>
        <w:tc>
          <w:tcPr>
            <w:tcW w:w="1248" w:type="dxa"/>
          </w:tcPr>
          <w:p w14:paraId="0F728B9D" w14:textId="77777777" w:rsidR="006B4B64" w:rsidRDefault="006B4B64"/>
        </w:tc>
      </w:tr>
      <w:tr w:rsidR="00403A32" w14:paraId="75D6B90A" w14:textId="77777777" w:rsidTr="006D7C9A">
        <w:tc>
          <w:tcPr>
            <w:tcW w:w="1454" w:type="dxa"/>
            <w:vMerge w:val="restart"/>
          </w:tcPr>
          <w:p w14:paraId="120B667B" w14:textId="6AC67748" w:rsidR="00403A32" w:rsidRPr="00CF2A8A" w:rsidRDefault="00403A32">
            <w:pPr>
              <w:rPr>
                <w:rFonts w:ascii="Calibri" w:hAnsi="Calibri"/>
                <w:sz w:val="22"/>
                <w:szCs w:val="22"/>
              </w:rPr>
            </w:pPr>
            <w:r w:rsidRPr="00CF2A8A">
              <w:rPr>
                <w:rFonts w:ascii="Calibri" w:hAnsi="Calibri"/>
                <w:sz w:val="22"/>
                <w:szCs w:val="22"/>
              </w:rPr>
              <w:t>2.</w:t>
            </w:r>
            <w:r w:rsidR="006B4B64" w:rsidRPr="00CF2A8A">
              <w:rPr>
                <w:rFonts w:ascii="Calibri" w:hAnsi="Calibri"/>
                <w:sz w:val="22"/>
                <w:szCs w:val="22"/>
              </w:rPr>
              <w:t>4</w:t>
            </w:r>
            <w:r w:rsidRPr="00CF2A8A">
              <w:rPr>
                <w:rFonts w:ascii="Calibri" w:hAnsi="Calibri"/>
                <w:sz w:val="22"/>
                <w:szCs w:val="22"/>
              </w:rPr>
              <w:t xml:space="preserve"> Physical Care: Health</w:t>
            </w:r>
          </w:p>
        </w:tc>
        <w:tc>
          <w:tcPr>
            <w:tcW w:w="2340" w:type="dxa"/>
          </w:tcPr>
          <w:p w14:paraId="5A6745E3" w14:textId="509E461C" w:rsidR="00403A32" w:rsidRPr="00CF2A8A" w:rsidRDefault="00403A32" w:rsidP="00A66C6C">
            <w:pPr>
              <w:pStyle w:val="ListParagraph"/>
              <w:numPr>
                <w:ilvl w:val="0"/>
                <w:numId w:val="22"/>
              </w:numPr>
              <w:rPr>
                <w:rFonts w:ascii="Calibri" w:hAnsi="Calibri"/>
                <w:color w:val="000000" w:themeColor="text1"/>
                <w:sz w:val="22"/>
                <w:szCs w:val="22"/>
              </w:rPr>
            </w:pPr>
            <w:r w:rsidRPr="00CF2A8A">
              <w:rPr>
                <w:rFonts w:ascii="Calibri" w:hAnsi="Calibri"/>
                <w:color w:val="000000" w:themeColor="text1"/>
                <w:sz w:val="22"/>
                <w:szCs w:val="22"/>
              </w:rPr>
              <w:t>Being Healthy</w:t>
            </w:r>
          </w:p>
        </w:tc>
        <w:tc>
          <w:tcPr>
            <w:tcW w:w="1247" w:type="dxa"/>
          </w:tcPr>
          <w:p w14:paraId="46F10110" w14:textId="77777777" w:rsidR="00403A32" w:rsidRDefault="00403A32"/>
        </w:tc>
        <w:tc>
          <w:tcPr>
            <w:tcW w:w="1247" w:type="dxa"/>
          </w:tcPr>
          <w:p w14:paraId="26C2965C" w14:textId="77777777" w:rsidR="00403A32" w:rsidRDefault="00403A32"/>
        </w:tc>
        <w:tc>
          <w:tcPr>
            <w:tcW w:w="1248" w:type="dxa"/>
          </w:tcPr>
          <w:p w14:paraId="120F0F35" w14:textId="77777777" w:rsidR="00403A32" w:rsidRDefault="00403A32"/>
        </w:tc>
        <w:tc>
          <w:tcPr>
            <w:tcW w:w="1247" w:type="dxa"/>
          </w:tcPr>
          <w:p w14:paraId="66C7182D" w14:textId="77777777" w:rsidR="00403A32" w:rsidRDefault="00403A32"/>
        </w:tc>
        <w:tc>
          <w:tcPr>
            <w:tcW w:w="1248" w:type="dxa"/>
          </w:tcPr>
          <w:p w14:paraId="7EF771D3" w14:textId="77777777" w:rsidR="00403A32" w:rsidRDefault="00403A32"/>
        </w:tc>
      </w:tr>
      <w:tr w:rsidR="00403A32" w14:paraId="16ACAAD4" w14:textId="77777777" w:rsidTr="006D7C9A">
        <w:tc>
          <w:tcPr>
            <w:tcW w:w="1454" w:type="dxa"/>
            <w:vMerge/>
          </w:tcPr>
          <w:p w14:paraId="6F75B1D6" w14:textId="77777777" w:rsidR="00403A32" w:rsidRPr="00CF2A8A" w:rsidRDefault="00403A32">
            <w:pPr>
              <w:rPr>
                <w:rFonts w:ascii="Calibri" w:hAnsi="Calibri"/>
                <w:sz w:val="22"/>
                <w:szCs w:val="22"/>
              </w:rPr>
            </w:pPr>
          </w:p>
        </w:tc>
        <w:tc>
          <w:tcPr>
            <w:tcW w:w="2340" w:type="dxa"/>
          </w:tcPr>
          <w:p w14:paraId="113446AC" w14:textId="0D00CF1D" w:rsidR="00403A32" w:rsidRPr="00CF2A8A" w:rsidRDefault="00403A32" w:rsidP="00A66C6C">
            <w:pPr>
              <w:pStyle w:val="ListParagraph"/>
              <w:numPr>
                <w:ilvl w:val="0"/>
                <w:numId w:val="22"/>
              </w:numPr>
              <w:rPr>
                <w:rFonts w:ascii="Calibri" w:hAnsi="Calibri"/>
                <w:color w:val="000000" w:themeColor="text1"/>
                <w:sz w:val="22"/>
                <w:szCs w:val="22"/>
              </w:rPr>
            </w:pPr>
            <w:r w:rsidRPr="00CF2A8A">
              <w:rPr>
                <w:rFonts w:ascii="Calibri" w:hAnsi="Calibri"/>
                <w:color w:val="000000" w:themeColor="text1"/>
                <w:sz w:val="22"/>
                <w:szCs w:val="22"/>
              </w:rPr>
              <w:t>Getting additional health needs met</w:t>
            </w:r>
          </w:p>
        </w:tc>
        <w:tc>
          <w:tcPr>
            <w:tcW w:w="1247" w:type="dxa"/>
          </w:tcPr>
          <w:p w14:paraId="1D87E591" w14:textId="77777777" w:rsidR="00403A32" w:rsidRDefault="00403A32"/>
        </w:tc>
        <w:tc>
          <w:tcPr>
            <w:tcW w:w="1247" w:type="dxa"/>
          </w:tcPr>
          <w:p w14:paraId="017E9E2E" w14:textId="77777777" w:rsidR="00403A32" w:rsidRDefault="00403A32"/>
        </w:tc>
        <w:tc>
          <w:tcPr>
            <w:tcW w:w="1248" w:type="dxa"/>
          </w:tcPr>
          <w:p w14:paraId="71870E85" w14:textId="77777777" w:rsidR="00403A32" w:rsidRDefault="00403A32"/>
        </w:tc>
        <w:tc>
          <w:tcPr>
            <w:tcW w:w="1247" w:type="dxa"/>
          </w:tcPr>
          <w:p w14:paraId="6544ECEA" w14:textId="77777777" w:rsidR="00403A32" w:rsidRDefault="00403A32"/>
        </w:tc>
        <w:tc>
          <w:tcPr>
            <w:tcW w:w="1248" w:type="dxa"/>
          </w:tcPr>
          <w:p w14:paraId="2041C844" w14:textId="77777777" w:rsidR="00403A32" w:rsidRDefault="00403A32"/>
        </w:tc>
      </w:tr>
      <w:tr w:rsidR="00403A32" w14:paraId="09EB7358" w14:textId="77777777" w:rsidTr="006D7C9A">
        <w:tc>
          <w:tcPr>
            <w:tcW w:w="1454" w:type="dxa"/>
            <w:vMerge/>
          </w:tcPr>
          <w:p w14:paraId="6A935A73" w14:textId="77777777" w:rsidR="00403A32" w:rsidRPr="00CF2A8A" w:rsidRDefault="00403A32">
            <w:pPr>
              <w:rPr>
                <w:rFonts w:ascii="Calibri" w:hAnsi="Calibri"/>
                <w:sz w:val="22"/>
                <w:szCs w:val="22"/>
              </w:rPr>
            </w:pPr>
          </w:p>
        </w:tc>
        <w:tc>
          <w:tcPr>
            <w:tcW w:w="2340" w:type="dxa"/>
          </w:tcPr>
          <w:p w14:paraId="3201CDC3" w14:textId="08438A31" w:rsidR="00403A32" w:rsidRPr="00CF2A8A" w:rsidRDefault="00403A32" w:rsidP="00A66C6C">
            <w:pPr>
              <w:pStyle w:val="ListParagraph"/>
              <w:numPr>
                <w:ilvl w:val="0"/>
                <w:numId w:val="22"/>
              </w:numPr>
              <w:rPr>
                <w:rFonts w:ascii="Calibri" w:hAnsi="Calibri"/>
                <w:color w:val="000000" w:themeColor="text1"/>
                <w:sz w:val="22"/>
                <w:szCs w:val="22"/>
              </w:rPr>
            </w:pPr>
            <w:r w:rsidRPr="00CF2A8A">
              <w:rPr>
                <w:rFonts w:ascii="Calibri" w:hAnsi="Calibri"/>
                <w:color w:val="000000" w:themeColor="text1"/>
                <w:sz w:val="22"/>
                <w:szCs w:val="22"/>
              </w:rPr>
              <w:t>Disability, complex health needs or chronic illness</w:t>
            </w:r>
          </w:p>
        </w:tc>
        <w:tc>
          <w:tcPr>
            <w:tcW w:w="1247" w:type="dxa"/>
          </w:tcPr>
          <w:p w14:paraId="0A3F7F78" w14:textId="77777777" w:rsidR="00403A32" w:rsidRDefault="00403A32"/>
        </w:tc>
        <w:tc>
          <w:tcPr>
            <w:tcW w:w="1247" w:type="dxa"/>
          </w:tcPr>
          <w:p w14:paraId="4109D8F7" w14:textId="77777777" w:rsidR="00403A32" w:rsidRDefault="00403A32"/>
        </w:tc>
        <w:tc>
          <w:tcPr>
            <w:tcW w:w="1248" w:type="dxa"/>
          </w:tcPr>
          <w:p w14:paraId="31D54250" w14:textId="77777777" w:rsidR="00403A32" w:rsidRDefault="00403A32"/>
        </w:tc>
        <w:tc>
          <w:tcPr>
            <w:tcW w:w="1247" w:type="dxa"/>
          </w:tcPr>
          <w:p w14:paraId="5D5DD4F2" w14:textId="77777777" w:rsidR="00403A32" w:rsidRDefault="00403A32"/>
        </w:tc>
        <w:tc>
          <w:tcPr>
            <w:tcW w:w="1248" w:type="dxa"/>
          </w:tcPr>
          <w:p w14:paraId="73BF389A" w14:textId="77777777" w:rsidR="00403A32" w:rsidRDefault="00403A32"/>
        </w:tc>
      </w:tr>
      <w:tr w:rsidR="006B4B64" w14:paraId="407063C3" w14:textId="77777777" w:rsidTr="002E71FB">
        <w:tc>
          <w:tcPr>
            <w:tcW w:w="3794" w:type="dxa"/>
            <w:gridSpan w:val="2"/>
          </w:tcPr>
          <w:p w14:paraId="67864FE1" w14:textId="2676C36F" w:rsidR="006B4B64" w:rsidRPr="00CF2A8A" w:rsidRDefault="006B4B64" w:rsidP="006B4B64">
            <w:pPr>
              <w:rPr>
                <w:rFonts w:ascii="Calibri" w:hAnsi="Calibri"/>
                <w:color w:val="FF0000"/>
                <w:sz w:val="22"/>
                <w:szCs w:val="22"/>
              </w:rPr>
            </w:pPr>
            <w:r w:rsidRPr="00CF2A8A">
              <w:rPr>
                <w:rFonts w:ascii="Calibri" w:hAnsi="Calibri"/>
                <w:sz w:val="22"/>
                <w:szCs w:val="22"/>
              </w:rPr>
              <w:t>2.5 Physical Care: Housing</w:t>
            </w:r>
          </w:p>
        </w:tc>
        <w:tc>
          <w:tcPr>
            <w:tcW w:w="1247" w:type="dxa"/>
          </w:tcPr>
          <w:p w14:paraId="26B3659F" w14:textId="77777777" w:rsidR="006B4B64" w:rsidRDefault="006B4B64"/>
        </w:tc>
        <w:tc>
          <w:tcPr>
            <w:tcW w:w="1247" w:type="dxa"/>
          </w:tcPr>
          <w:p w14:paraId="4B4E5A68" w14:textId="77777777" w:rsidR="006B4B64" w:rsidRDefault="006B4B64"/>
        </w:tc>
        <w:tc>
          <w:tcPr>
            <w:tcW w:w="1248" w:type="dxa"/>
          </w:tcPr>
          <w:p w14:paraId="17EF12DD" w14:textId="77777777" w:rsidR="006B4B64" w:rsidRDefault="006B4B64"/>
        </w:tc>
        <w:tc>
          <w:tcPr>
            <w:tcW w:w="1247" w:type="dxa"/>
          </w:tcPr>
          <w:p w14:paraId="49B35BE9" w14:textId="77777777" w:rsidR="006B4B64" w:rsidRDefault="006B4B64"/>
        </w:tc>
        <w:tc>
          <w:tcPr>
            <w:tcW w:w="1248" w:type="dxa"/>
          </w:tcPr>
          <w:p w14:paraId="00D9D942" w14:textId="77777777" w:rsidR="006B4B64" w:rsidRDefault="006B4B64"/>
        </w:tc>
      </w:tr>
      <w:tr w:rsidR="008F3C9A" w:rsidRPr="008F3C9A" w14:paraId="5DBFD08A" w14:textId="77777777" w:rsidTr="006D7C9A">
        <w:tc>
          <w:tcPr>
            <w:tcW w:w="1454" w:type="dxa"/>
            <w:vMerge w:val="restart"/>
          </w:tcPr>
          <w:p w14:paraId="7601FD58" w14:textId="336368B8" w:rsidR="00CD77E2" w:rsidRPr="00CF2A8A" w:rsidRDefault="00CD77E2">
            <w:pPr>
              <w:rPr>
                <w:rFonts w:ascii="Calibri" w:hAnsi="Calibri"/>
                <w:color w:val="000000" w:themeColor="text1"/>
                <w:sz w:val="22"/>
                <w:szCs w:val="22"/>
              </w:rPr>
            </w:pPr>
            <w:r w:rsidRPr="00CF2A8A">
              <w:rPr>
                <w:rFonts w:ascii="Calibri" w:hAnsi="Calibri"/>
                <w:color w:val="000000" w:themeColor="text1"/>
                <w:sz w:val="22"/>
                <w:szCs w:val="22"/>
              </w:rPr>
              <w:t>3 Safety:</w:t>
            </w:r>
          </w:p>
        </w:tc>
        <w:tc>
          <w:tcPr>
            <w:tcW w:w="2340" w:type="dxa"/>
          </w:tcPr>
          <w:p w14:paraId="45610085" w14:textId="6A509F49" w:rsidR="00CD77E2" w:rsidRPr="00CF2A8A" w:rsidRDefault="00CD77E2" w:rsidP="00A66C6C">
            <w:pPr>
              <w:pStyle w:val="ListParagraph"/>
              <w:numPr>
                <w:ilvl w:val="0"/>
                <w:numId w:val="24"/>
              </w:numPr>
              <w:rPr>
                <w:rFonts w:ascii="Calibri" w:hAnsi="Calibri"/>
                <w:color w:val="000000" w:themeColor="text1"/>
                <w:sz w:val="22"/>
                <w:szCs w:val="22"/>
              </w:rPr>
            </w:pPr>
            <w:r w:rsidRPr="00CF2A8A">
              <w:rPr>
                <w:rFonts w:ascii="Calibri" w:hAnsi="Calibri"/>
                <w:color w:val="000000" w:themeColor="text1"/>
                <w:sz w:val="22"/>
                <w:szCs w:val="22"/>
              </w:rPr>
              <w:t>Awareness and Prevention</w:t>
            </w:r>
          </w:p>
        </w:tc>
        <w:tc>
          <w:tcPr>
            <w:tcW w:w="1247" w:type="dxa"/>
          </w:tcPr>
          <w:p w14:paraId="355DC95B" w14:textId="77777777" w:rsidR="00CD77E2" w:rsidRPr="008F3C9A" w:rsidRDefault="00CD77E2">
            <w:pPr>
              <w:rPr>
                <w:color w:val="000000" w:themeColor="text1"/>
              </w:rPr>
            </w:pPr>
          </w:p>
        </w:tc>
        <w:tc>
          <w:tcPr>
            <w:tcW w:w="1247" w:type="dxa"/>
          </w:tcPr>
          <w:p w14:paraId="6A027622" w14:textId="77777777" w:rsidR="00CD77E2" w:rsidRPr="008F3C9A" w:rsidRDefault="00CD77E2">
            <w:pPr>
              <w:rPr>
                <w:color w:val="000000" w:themeColor="text1"/>
              </w:rPr>
            </w:pPr>
          </w:p>
        </w:tc>
        <w:tc>
          <w:tcPr>
            <w:tcW w:w="1248" w:type="dxa"/>
          </w:tcPr>
          <w:p w14:paraId="7B7ADA87" w14:textId="77777777" w:rsidR="00CD77E2" w:rsidRPr="008F3C9A" w:rsidRDefault="00CD77E2">
            <w:pPr>
              <w:rPr>
                <w:color w:val="000000" w:themeColor="text1"/>
              </w:rPr>
            </w:pPr>
          </w:p>
        </w:tc>
        <w:tc>
          <w:tcPr>
            <w:tcW w:w="1247" w:type="dxa"/>
          </w:tcPr>
          <w:p w14:paraId="331E67A0" w14:textId="77777777" w:rsidR="00CD77E2" w:rsidRPr="008F3C9A" w:rsidRDefault="00CD77E2">
            <w:pPr>
              <w:rPr>
                <w:color w:val="000000" w:themeColor="text1"/>
              </w:rPr>
            </w:pPr>
          </w:p>
        </w:tc>
        <w:tc>
          <w:tcPr>
            <w:tcW w:w="1248" w:type="dxa"/>
          </w:tcPr>
          <w:p w14:paraId="307A4542" w14:textId="77777777" w:rsidR="00CD77E2" w:rsidRPr="008F3C9A" w:rsidRDefault="00CD77E2">
            <w:pPr>
              <w:rPr>
                <w:color w:val="000000" w:themeColor="text1"/>
              </w:rPr>
            </w:pPr>
          </w:p>
        </w:tc>
      </w:tr>
      <w:tr w:rsidR="008F3C9A" w:rsidRPr="008F3C9A" w14:paraId="5096CBF6" w14:textId="77777777" w:rsidTr="006D7C9A">
        <w:tc>
          <w:tcPr>
            <w:tcW w:w="1454" w:type="dxa"/>
            <w:vMerge/>
          </w:tcPr>
          <w:p w14:paraId="2E84C43F" w14:textId="77777777" w:rsidR="00CD77E2" w:rsidRPr="00CF2A8A" w:rsidRDefault="00CD77E2">
            <w:pPr>
              <w:rPr>
                <w:rFonts w:ascii="Calibri" w:hAnsi="Calibri"/>
                <w:color w:val="000000" w:themeColor="text1"/>
                <w:sz w:val="22"/>
                <w:szCs w:val="22"/>
              </w:rPr>
            </w:pPr>
          </w:p>
        </w:tc>
        <w:tc>
          <w:tcPr>
            <w:tcW w:w="2340" w:type="dxa"/>
          </w:tcPr>
          <w:p w14:paraId="36698073" w14:textId="31FBACC1" w:rsidR="00CD77E2" w:rsidRPr="00CF2A8A" w:rsidRDefault="00CD77E2" w:rsidP="00A66C6C">
            <w:pPr>
              <w:pStyle w:val="ListParagraph"/>
              <w:numPr>
                <w:ilvl w:val="0"/>
                <w:numId w:val="24"/>
              </w:numPr>
              <w:rPr>
                <w:rFonts w:ascii="Calibri" w:hAnsi="Calibri"/>
                <w:color w:val="000000" w:themeColor="text1"/>
                <w:sz w:val="22"/>
                <w:szCs w:val="22"/>
              </w:rPr>
            </w:pPr>
            <w:r w:rsidRPr="00CF2A8A">
              <w:rPr>
                <w:rFonts w:ascii="Calibri" w:hAnsi="Calibri"/>
                <w:color w:val="000000" w:themeColor="text1"/>
                <w:sz w:val="22"/>
                <w:szCs w:val="22"/>
              </w:rPr>
              <w:t>In the Home</w:t>
            </w:r>
          </w:p>
        </w:tc>
        <w:tc>
          <w:tcPr>
            <w:tcW w:w="1247" w:type="dxa"/>
          </w:tcPr>
          <w:p w14:paraId="08719445" w14:textId="77777777" w:rsidR="00CD77E2" w:rsidRPr="008F3C9A" w:rsidRDefault="00CD77E2">
            <w:pPr>
              <w:rPr>
                <w:color w:val="000000" w:themeColor="text1"/>
              </w:rPr>
            </w:pPr>
          </w:p>
        </w:tc>
        <w:tc>
          <w:tcPr>
            <w:tcW w:w="1247" w:type="dxa"/>
          </w:tcPr>
          <w:p w14:paraId="0851E267" w14:textId="77777777" w:rsidR="00CD77E2" w:rsidRPr="008F3C9A" w:rsidRDefault="00CD77E2">
            <w:pPr>
              <w:rPr>
                <w:color w:val="000000" w:themeColor="text1"/>
              </w:rPr>
            </w:pPr>
          </w:p>
        </w:tc>
        <w:tc>
          <w:tcPr>
            <w:tcW w:w="1248" w:type="dxa"/>
          </w:tcPr>
          <w:p w14:paraId="486739E5" w14:textId="77777777" w:rsidR="00CD77E2" w:rsidRPr="008F3C9A" w:rsidRDefault="00CD77E2">
            <w:pPr>
              <w:rPr>
                <w:color w:val="000000" w:themeColor="text1"/>
              </w:rPr>
            </w:pPr>
          </w:p>
        </w:tc>
        <w:tc>
          <w:tcPr>
            <w:tcW w:w="1247" w:type="dxa"/>
          </w:tcPr>
          <w:p w14:paraId="3B24F409" w14:textId="77777777" w:rsidR="00CD77E2" w:rsidRPr="008F3C9A" w:rsidRDefault="00CD77E2">
            <w:pPr>
              <w:rPr>
                <w:color w:val="000000" w:themeColor="text1"/>
              </w:rPr>
            </w:pPr>
          </w:p>
        </w:tc>
        <w:tc>
          <w:tcPr>
            <w:tcW w:w="1248" w:type="dxa"/>
          </w:tcPr>
          <w:p w14:paraId="13B2E20D" w14:textId="77777777" w:rsidR="00CD77E2" w:rsidRPr="008F3C9A" w:rsidRDefault="00CD77E2">
            <w:pPr>
              <w:rPr>
                <w:color w:val="000000" w:themeColor="text1"/>
              </w:rPr>
            </w:pPr>
          </w:p>
        </w:tc>
      </w:tr>
      <w:tr w:rsidR="008F3C9A" w:rsidRPr="008F3C9A" w14:paraId="4CFDBEB7" w14:textId="77777777" w:rsidTr="006D7C9A">
        <w:tc>
          <w:tcPr>
            <w:tcW w:w="1454" w:type="dxa"/>
            <w:vMerge/>
          </w:tcPr>
          <w:p w14:paraId="20BBBC74" w14:textId="77777777" w:rsidR="00CD77E2" w:rsidRPr="00CF2A8A" w:rsidRDefault="00CD77E2">
            <w:pPr>
              <w:rPr>
                <w:rFonts w:ascii="Calibri" w:hAnsi="Calibri"/>
                <w:color w:val="000000" w:themeColor="text1"/>
                <w:sz w:val="22"/>
                <w:szCs w:val="22"/>
              </w:rPr>
            </w:pPr>
          </w:p>
        </w:tc>
        <w:tc>
          <w:tcPr>
            <w:tcW w:w="2340" w:type="dxa"/>
          </w:tcPr>
          <w:p w14:paraId="5D396091" w14:textId="77533A6A" w:rsidR="00CD77E2" w:rsidRPr="00CF2A8A" w:rsidRDefault="00CD77E2" w:rsidP="00A66C6C">
            <w:pPr>
              <w:pStyle w:val="ListParagraph"/>
              <w:numPr>
                <w:ilvl w:val="0"/>
                <w:numId w:val="24"/>
              </w:numPr>
              <w:rPr>
                <w:rFonts w:ascii="Calibri" w:hAnsi="Calibri"/>
                <w:color w:val="000000" w:themeColor="text1"/>
                <w:sz w:val="22"/>
                <w:szCs w:val="22"/>
              </w:rPr>
            </w:pPr>
            <w:r w:rsidRPr="00CF2A8A">
              <w:rPr>
                <w:rFonts w:ascii="Calibri" w:hAnsi="Calibri"/>
                <w:color w:val="000000" w:themeColor="text1"/>
                <w:sz w:val="22"/>
                <w:szCs w:val="22"/>
              </w:rPr>
              <w:t>Out in the community</w:t>
            </w:r>
          </w:p>
        </w:tc>
        <w:tc>
          <w:tcPr>
            <w:tcW w:w="1247" w:type="dxa"/>
          </w:tcPr>
          <w:p w14:paraId="7D3A7DE1" w14:textId="77777777" w:rsidR="00CD77E2" w:rsidRPr="008F3C9A" w:rsidRDefault="00CD77E2">
            <w:pPr>
              <w:rPr>
                <w:color w:val="000000" w:themeColor="text1"/>
              </w:rPr>
            </w:pPr>
          </w:p>
        </w:tc>
        <w:tc>
          <w:tcPr>
            <w:tcW w:w="1247" w:type="dxa"/>
          </w:tcPr>
          <w:p w14:paraId="47FC0D76" w14:textId="77777777" w:rsidR="00CD77E2" w:rsidRPr="008F3C9A" w:rsidRDefault="00CD77E2">
            <w:pPr>
              <w:rPr>
                <w:color w:val="000000" w:themeColor="text1"/>
              </w:rPr>
            </w:pPr>
          </w:p>
        </w:tc>
        <w:tc>
          <w:tcPr>
            <w:tcW w:w="1248" w:type="dxa"/>
          </w:tcPr>
          <w:p w14:paraId="2B9D30ED" w14:textId="77777777" w:rsidR="00CD77E2" w:rsidRPr="008F3C9A" w:rsidRDefault="00CD77E2">
            <w:pPr>
              <w:rPr>
                <w:color w:val="000000" w:themeColor="text1"/>
              </w:rPr>
            </w:pPr>
          </w:p>
        </w:tc>
        <w:tc>
          <w:tcPr>
            <w:tcW w:w="1247" w:type="dxa"/>
          </w:tcPr>
          <w:p w14:paraId="486AAB65" w14:textId="77777777" w:rsidR="00CD77E2" w:rsidRPr="008F3C9A" w:rsidRDefault="00CD77E2">
            <w:pPr>
              <w:rPr>
                <w:color w:val="000000" w:themeColor="text1"/>
              </w:rPr>
            </w:pPr>
          </w:p>
        </w:tc>
        <w:tc>
          <w:tcPr>
            <w:tcW w:w="1248" w:type="dxa"/>
          </w:tcPr>
          <w:p w14:paraId="3F3E1D7B" w14:textId="77777777" w:rsidR="00CD77E2" w:rsidRPr="008F3C9A" w:rsidRDefault="00CD77E2">
            <w:pPr>
              <w:rPr>
                <w:color w:val="000000" w:themeColor="text1"/>
              </w:rPr>
            </w:pPr>
          </w:p>
        </w:tc>
      </w:tr>
      <w:tr w:rsidR="008F3C9A" w:rsidRPr="008F3C9A" w14:paraId="5A02366C" w14:textId="77777777" w:rsidTr="006D7C9A">
        <w:tc>
          <w:tcPr>
            <w:tcW w:w="1454" w:type="dxa"/>
            <w:vMerge/>
          </w:tcPr>
          <w:p w14:paraId="28F4681D" w14:textId="064A1E84" w:rsidR="00CD77E2" w:rsidRPr="00CF2A8A" w:rsidRDefault="00CD77E2">
            <w:pPr>
              <w:rPr>
                <w:rFonts w:ascii="Calibri" w:hAnsi="Calibri"/>
                <w:color w:val="000000" w:themeColor="text1"/>
                <w:sz w:val="22"/>
                <w:szCs w:val="22"/>
              </w:rPr>
            </w:pPr>
          </w:p>
        </w:tc>
        <w:tc>
          <w:tcPr>
            <w:tcW w:w="2340" w:type="dxa"/>
          </w:tcPr>
          <w:p w14:paraId="434AE864" w14:textId="1AF1018B" w:rsidR="00CD77E2" w:rsidRPr="00CF2A8A" w:rsidRDefault="00CD77E2" w:rsidP="00CD77E2">
            <w:pPr>
              <w:pStyle w:val="ListParagraph"/>
              <w:numPr>
                <w:ilvl w:val="0"/>
                <w:numId w:val="24"/>
              </w:numPr>
              <w:rPr>
                <w:rFonts w:ascii="Calibri" w:hAnsi="Calibri"/>
                <w:color w:val="000000" w:themeColor="text1"/>
                <w:sz w:val="22"/>
                <w:szCs w:val="22"/>
              </w:rPr>
            </w:pPr>
            <w:r w:rsidRPr="00CF2A8A">
              <w:rPr>
                <w:rFonts w:ascii="Calibri" w:hAnsi="Calibri"/>
                <w:color w:val="000000" w:themeColor="text1"/>
                <w:sz w:val="22"/>
                <w:szCs w:val="22"/>
              </w:rPr>
              <w:t>Safety: In the care of others</w:t>
            </w:r>
          </w:p>
        </w:tc>
        <w:tc>
          <w:tcPr>
            <w:tcW w:w="1247" w:type="dxa"/>
          </w:tcPr>
          <w:p w14:paraId="2BC22596" w14:textId="77777777" w:rsidR="00CD77E2" w:rsidRPr="008F3C9A" w:rsidRDefault="00CD77E2">
            <w:pPr>
              <w:rPr>
                <w:color w:val="000000" w:themeColor="text1"/>
              </w:rPr>
            </w:pPr>
          </w:p>
        </w:tc>
        <w:tc>
          <w:tcPr>
            <w:tcW w:w="1247" w:type="dxa"/>
          </w:tcPr>
          <w:p w14:paraId="5228BC7D" w14:textId="77777777" w:rsidR="00CD77E2" w:rsidRPr="008F3C9A" w:rsidRDefault="00CD77E2">
            <w:pPr>
              <w:rPr>
                <w:color w:val="000000" w:themeColor="text1"/>
              </w:rPr>
            </w:pPr>
          </w:p>
        </w:tc>
        <w:tc>
          <w:tcPr>
            <w:tcW w:w="1248" w:type="dxa"/>
          </w:tcPr>
          <w:p w14:paraId="7FD3EECF" w14:textId="77777777" w:rsidR="00CD77E2" w:rsidRPr="008F3C9A" w:rsidRDefault="00CD77E2">
            <w:pPr>
              <w:rPr>
                <w:color w:val="000000" w:themeColor="text1"/>
              </w:rPr>
            </w:pPr>
          </w:p>
        </w:tc>
        <w:tc>
          <w:tcPr>
            <w:tcW w:w="1247" w:type="dxa"/>
          </w:tcPr>
          <w:p w14:paraId="007D6E85" w14:textId="77777777" w:rsidR="00CD77E2" w:rsidRPr="008F3C9A" w:rsidRDefault="00CD77E2">
            <w:pPr>
              <w:rPr>
                <w:color w:val="000000" w:themeColor="text1"/>
              </w:rPr>
            </w:pPr>
          </w:p>
        </w:tc>
        <w:tc>
          <w:tcPr>
            <w:tcW w:w="1248" w:type="dxa"/>
          </w:tcPr>
          <w:p w14:paraId="67058668" w14:textId="77777777" w:rsidR="00CD77E2" w:rsidRPr="008F3C9A" w:rsidRDefault="00CD77E2">
            <w:pPr>
              <w:rPr>
                <w:color w:val="000000" w:themeColor="text1"/>
              </w:rPr>
            </w:pPr>
          </w:p>
        </w:tc>
      </w:tr>
      <w:tr w:rsidR="008F3C9A" w:rsidRPr="008F3C9A" w14:paraId="1D18C85B" w14:textId="77777777" w:rsidTr="006D7C9A">
        <w:tc>
          <w:tcPr>
            <w:tcW w:w="1454" w:type="dxa"/>
            <w:vMerge/>
          </w:tcPr>
          <w:p w14:paraId="4810CD7D" w14:textId="77777777" w:rsidR="00CD77E2" w:rsidRPr="00CF2A8A" w:rsidRDefault="00CD77E2">
            <w:pPr>
              <w:rPr>
                <w:rFonts w:ascii="Calibri" w:hAnsi="Calibri"/>
                <w:color w:val="000000" w:themeColor="text1"/>
                <w:sz w:val="22"/>
                <w:szCs w:val="22"/>
              </w:rPr>
            </w:pPr>
          </w:p>
        </w:tc>
        <w:tc>
          <w:tcPr>
            <w:tcW w:w="2340" w:type="dxa"/>
          </w:tcPr>
          <w:p w14:paraId="47A7FCB7" w14:textId="2AC03445" w:rsidR="00CD77E2" w:rsidRPr="00CF2A8A" w:rsidRDefault="00CD77E2" w:rsidP="00CD77E2">
            <w:pPr>
              <w:pStyle w:val="ListParagraph"/>
              <w:numPr>
                <w:ilvl w:val="0"/>
                <w:numId w:val="24"/>
              </w:numPr>
              <w:rPr>
                <w:rFonts w:ascii="Calibri" w:hAnsi="Calibri"/>
                <w:color w:val="000000" w:themeColor="text1"/>
                <w:sz w:val="22"/>
                <w:szCs w:val="22"/>
              </w:rPr>
            </w:pPr>
            <w:r w:rsidRPr="00CF2A8A">
              <w:rPr>
                <w:rFonts w:ascii="Calibri" w:hAnsi="Calibri"/>
                <w:color w:val="000000" w:themeColor="text1"/>
                <w:sz w:val="22"/>
                <w:szCs w:val="22"/>
              </w:rPr>
              <w:t>Developing Independence</w:t>
            </w:r>
          </w:p>
        </w:tc>
        <w:tc>
          <w:tcPr>
            <w:tcW w:w="1247" w:type="dxa"/>
          </w:tcPr>
          <w:p w14:paraId="1296DD30" w14:textId="77777777" w:rsidR="00CD77E2" w:rsidRPr="008F3C9A" w:rsidRDefault="00CD77E2">
            <w:pPr>
              <w:rPr>
                <w:color w:val="000000" w:themeColor="text1"/>
              </w:rPr>
            </w:pPr>
          </w:p>
        </w:tc>
        <w:tc>
          <w:tcPr>
            <w:tcW w:w="1247" w:type="dxa"/>
          </w:tcPr>
          <w:p w14:paraId="40B032B5" w14:textId="77777777" w:rsidR="00CD77E2" w:rsidRPr="008F3C9A" w:rsidRDefault="00CD77E2">
            <w:pPr>
              <w:rPr>
                <w:color w:val="000000" w:themeColor="text1"/>
              </w:rPr>
            </w:pPr>
          </w:p>
        </w:tc>
        <w:tc>
          <w:tcPr>
            <w:tcW w:w="1248" w:type="dxa"/>
          </w:tcPr>
          <w:p w14:paraId="42963367" w14:textId="77777777" w:rsidR="00CD77E2" w:rsidRPr="008F3C9A" w:rsidRDefault="00CD77E2">
            <w:pPr>
              <w:rPr>
                <w:color w:val="000000" w:themeColor="text1"/>
              </w:rPr>
            </w:pPr>
          </w:p>
        </w:tc>
        <w:tc>
          <w:tcPr>
            <w:tcW w:w="1247" w:type="dxa"/>
          </w:tcPr>
          <w:p w14:paraId="173ED49B" w14:textId="77777777" w:rsidR="00CD77E2" w:rsidRPr="008F3C9A" w:rsidRDefault="00CD77E2">
            <w:pPr>
              <w:rPr>
                <w:color w:val="000000" w:themeColor="text1"/>
              </w:rPr>
            </w:pPr>
          </w:p>
        </w:tc>
        <w:tc>
          <w:tcPr>
            <w:tcW w:w="1248" w:type="dxa"/>
          </w:tcPr>
          <w:p w14:paraId="606EFE25" w14:textId="77777777" w:rsidR="00CD77E2" w:rsidRPr="008F3C9A" w:rsidRDefault="00CD77E2">
            <w:pPr>
              <w:rPr>
                <w:color w:val="000000" w:themeColor="text1"/>
              </w:rPr>
            </w:pPr>
          </w:p>
        </w:tc>
      </w:tr>
      <w:tr w:rsidR="008F3C9A" w:rsidRPr="008F3C9A" w14:paraId="6FD1B714" w14:textId="77777777" w:rsidTr="006D7C9A">
        <w:tc>
          <w:tcPr>
            <w:tcW w:w="1454" w:type="dxa"/>
            <w:vMerge w:val="restart"/>
          </w:tcPr>
          <w:p w14:paraId="5DBE6F69" w14:textId="6DDE6C8C" w:rsidR="00CD77E2" w:rsidRPr="00CF2A8A" w:rsidRDefault="008F3C9A" w:rsidP="008F3C9A">
            <w:pPr>
              <w:rPr>
                <w:rFonts w:ascii="Calibri" w:hAnsi="Calibri"/>
                <w:color w:val="000000" w:themeColor="text1"/>
                <w:sz w:val="22"/>
                <w:szCs w:val="22"/>
              </w:rPr>
            </w:pPr>
            <w:r w:rsidRPr="00CF2A8A">
              <w:rPr>
                <w:rFonts w:ascii="Calibri" w:hAnsi="Calibri"/>
                <w:color w:val="000000" w:themeColor="text1"/>
                <w:sz w:val="22"/>
                <w:szCs w:val="22"/>
              </w:rPr>
              <w:t>4.</w:t>
            </w:r>
            <w:r w:rsidR="00CD77E2" w:rsidRPr="00CF2A8A">
              <w:rPr>
                <w:rFonts w:ascii="Calibri" w:hAnsi="Calibri"/>
                <w:color w:val="000000" w:themeColor="text1"/>
                <w:sz w:val="22"/>
                <w:szCs w:val="22"/>
              </w:rPr>
              <w:t>Stimulation, Education and Leisure</w:t>
            </w:r>
          </w:p>
        </w:tc>
        <w:tc>
          <w:tcPr>
            <w:tcW w:w="2340" w:type="dxa"/>
          </w:tcPr>
          <w:p w14:paraId="6DC4F3FF" w14:textId="50612F52" w:rsidR="00CD77E2" w:rsidRPr="00CF2A8A" w:rsidRDefault="00CD77E2" w:rsidP="00A66C6C">
            <w:pPr>
              <w:pStyle w:val="ListParagraph"/>
              <w:numPr>
                <w:ilvl w:val="0"/>
                <w:numId w:val="27"/>
              </w:numPr>
              <w:rPr>
                <w:rFonts w:ascii="Calibri" w:hAnsi="Calibri"/>
                <w:color w:val="000000" w:themeColor="text1"/>
                <w:sz w:val="22"/>
                <w:szCs w:val="22"/>
              </w:rPr>
            </w:pPr>
            <w:r w:rsidRPr="00CF2A8A">
              <w:rPr>
                <w:rFonts w:ascii="Calibri" w:hAnsi="Calibri"/>
                <w:color w:val="000000" w:themeColor="text1"/>
                <w:sz w:val="22"/>
                <w:szCs w:val="22"/>
              </w:rPr>
              <w:t>Family activities and celebrations</w:t>
            </w:r>
          </w:p>
        </w:tc>
        <w:tc>
          <w:tcPr>
            <w:tcW w:w="1247" w:type="dxa"/>
          </w:tcPr>
          <w:p w14:paraId="37D16A35" w14:textId="77777777" w:rsidR="00CD77E2" w:rsidRPr="008F3C9A" w:rsidRDefault="00CD77E2">
            <w:pPr>
              <w:rPr>
                <w:color w:val="000000" w:themeColor="text1"/>
              </w:rPr>
            </w:pPr>
          </w:p>
        </w:tc>
        <w:tc>
          <w:tcPr>
            <w:tcW w:w="1247" w:type="dxa"/>
          </w:tcPr>
          <w:p w14:paraId="77E454BC" w14:textId="77777777" w:rsidR="00CD77E2" w:rsidRPr="008F3C9A" w:rsidRDefault="00CD77E2">
            <w:pPr>
              <w:rPr>
                <w:color w:val="000000" w:themeColor="text1"/>
              </w:rPr>
            </w:pPr>
          </w:p>
        </w:tc>
        <w:tc>
          <w:tcPr>
            <w:tcW w:w="1248" w:type="dxa"/>
          </w:tcPr>
          <w:p w14:paraId="0D939634" w14:textId="77777777" w:rsidR="00CD77E2" w:rsidRPr="008F3C9A" w:rsidRDefault="00CD77E2">
            <w:pPr>
              <w:rPr>
                <w:color w:val="000000" w:themeColor="text1"/>
              </w:rPr>
            </w:pPr>
          </w:p>
        </w:tc>
        <w:tc>
          <w:tcPr>
            <w:tcW w:w="1247" w:type="dxa"/>
          </w:tcPr>
          <w:p w14:paraId="71F5FD90" w14:textId="77777777" w:rsidR="00CD77E2" w:rsidRPr="008F3C9A" w:rsidRDefault="00CD77E2">
            <w:pPr>
              <w:rPr>
                <w:color w:val="000000" w:themeColor="text1"/>
              </w:rPr>
            </w:pPr>
          </w:p>
        </w:tc>
        <w:tc>
          <w:tcPr>
            <w:tcW w:w="1248" w:type="dxa"/>
          </w:tcPr>
          <w:p w14:paraId="050D71C1" w14:textId="77777777" w:rsidR="00CD77E2" w:rsidRPr="008F3C9A" w:rsidRDefault="00CD77E2">
            <w:pPr>
              <w:rPr>
                <w:color w:val="000000" w:themeColor="text1"/>
              </w:rPr>
            </w:pPr>
          </w:p>
        </w:tc>
      </w:tr>
      <w:tr w:rsidR="008F3C9A" w:rsidRPr="008F3C9A" w14:paraId="17270DBD" w14:textId="77777777" w:rsidTr="006D7C9A">
        <w:tc>
          <w:tcPr>
            <w:tcW w:w="1454" w:type="dxa"/>
            <w:vMerge/>
          </w:tcPr>
          <w:p w14:paraId="054DA990" w14:textId="2417EFB2" w:rsidR="00CD77E2" w:rsidRPr="00CF2A8A" w:rsidRDefault="00CD77E2">
            <w:pPr>
              <w:rPr>
                <w:rFonts w:ascii="Calibri" w:hAnsi="Calibri"/>
                <w:color w:val="000000" w:themeColor="text1"/>
                <w:sz w:val="22"/>
                <w:szCs w:val="22"/>
              </w:rPr>
            </w:pPr>
          </w:p>
        </w:tc>
        <w:tc>
          <w:tcPr>
            <w:tcW w:w="2340" w:type="dxa"/>
          </w:tcPr>
          <w:p w14:paraId="0F6EAFB7" w14:textId="4EA4098B" w:rsidR="00CD77E2" w:rsidRPr="00CF2A8A" w:rsidRDefault="00CD77E2" w:rsidP="00A66C6C">
            <w:pPr>
              <w:pStyle w:val="ListParagraph"/>
              <w:numPr>
                <w:ilvl w:val="0"/>
                <w:numId w:val="27"/>
              </w:numPr>
              <w:rPr>
                <w:rFonts w:ascii="Calibri" w:hAnsi="Calibri"/>
                <w:color w:val="000000" w:themeColor="text1"/>
                <w:sz w:val="22"/>
                <w:szCs w:val="22"/>
              </w:rPr>
            </w:pPr>
            <w:r w:rsidRPr="00CF2A8A">
              <w:rPr>
                <w:rFonts w:ascii="Calibri" w:hAnsi="Calibri"/>
                <w:color w:val="000000" w:themeColor="text1"/>
                <w:sz w:val="22"/>
                <w:szCs w:val="22"/>
              </w:rPr>
              <w:t>Infant &amp; Pre-School</w:t>
            </w:r>
          </w:p>
        </w:tc>
        <w:tc>
          <w:tcPr>
            <w:tcW w:w="1247" w:type="dxa"/>
          </w:tcPr>
          <w:p w14:paraId="2457AE03" w14:textId="77777777" w:rsidR="00CD77E2" w:rsidRPr="008F3C9A" w:rsidRDefault="00CD77E2">
            <w:pPr>
              <w:rPr>
                <w:color w:val="000000" w:themeColor="text1"/>
              </w:rPr>
            </w:pPr>
          </w:p>
        </w:tc>
        <w:tc>
          <w:tcPr>
            <w:tcW w:w="1247" w:type="dxa"/>
          </w:tcPr>
          <w:p w14:paraId="52BB7B36" w14:textId="77777777" w:rsidR="00CD77E2" w:rsidRPr="008F3C9A" w:rsidRDefault="00CD77E2">
            <w:pPr>
              <w:rPr>
                <w:color w:val="000000" w:themeColor="text1"/>
              </w:rPr>
            </w:pPr>
          </w:p>
        </w:tc>
        <w:tc>
          <w:tcPr>
            <w:tcW w:w="1248" w:type="dxa"/>
          </w:tcPr>
          <w:p w14:paraId="7D72A373" w14:textId="77777777" w:rsidR="00CD77E2" w:rsidRPr="008F3C9A" w:rsidRDefault="00CD77E2">
            <w:pPr>
              <w:rPr>
                <w:color w:val="000000" w:themeColor="text1"/>
              </w:rPr>
            </w:pPr>
          </w:p>
        </w:tc>
        <w:tc>
          <w:tcPr>
            <w:tcW w:w="1247" w:type="dxa"/>
          </w:tcPr>
          <w:p w14:paraId="31F57501" w14:textId="77777777" w:rsidR="00CD77E2" w:rsidRPr="008F3C9A" w:rsidRDefault="00CD77E2">
            <w:pPr>
              <w:rPr>
                <w:color w:val="000000" w:themeColor="text1"/>
              </w:rPr>
            </w:pPr>
          </w:p>
        </w:tc>
        <w:tc>
          <w:tcPr>
            <w:tcW w:w="1248" w:type="dxa"/>
          </w:tcPr>
          <w:p w14:paraId="30967584" w14:textId="77777777" w:rsidR="00CD77E2" w:rsidRPr="008F3C9A" w:rsidRDefault="00CD77E2">
            <w:pPr>
              <w:rPr>
                <w:color w:val="000000" w:themeColor="text1"/>
              </w:rPr>
            </w:pPr>
          </w:p>
        </w:tc>
      </w:tr>
      <w:tr w:rsidR="008F3C9A" w:rsidRPr="008F3C9A" w14:paraId="2F08F3D1" w14:textId="77777777" w:rsidTr="008F3C9A">
        <w:trPr>
          <w:trHeight w:val="77"/>
        </w:trPr>
        <w:tc>
          <w:tcPr>
            <w:tcW w:w="1454" w:type="dxa"/>
            <w:vMerge/>
          </w:tcPr>
          <w:p w14:paraId="79365161" w14:textId="77777777" w:rsidR="00CD77E2" w:rsidRPr="00CF2A8A" w:rsidRDefault="00CD77E2">
            <w:pPr>
              <w:rPr>
                <w:rFonts w:ascii="Calibri" w:hAnsi="Calibri"/>
                <w:color w:val="000000" w:themeColor="text1"/>
                <w:sz w:val="22"/>
                <w:szCs w:val="22"/>
              </w:rPr>
            </w:pPr>
          </w:p>
        </w:tc>
        <w:tc>
          <w:tcPr>
            <w:tcW w:w="2340" w:type="dxa"/>
          </w:tcPr>
          <w:p w14:paraId="33DCF6D1" w14:textId="361348FE" w:rsidR="00CD77E2" w:rsidRPr="00CF2A8A" w:rsidRDefault="00CD77E2" w:rsidP="00A66C6C">
            <w:pPr>
              <w:pStyle w:val="ListParagraph"/>
              <w:numPr>
                <w:ilvl w:val="0"/>
                <w:numId w:val="27"/>
              </w:numPr>
              <w:rPr>
                <w:rFonts w:ascii="Calibri" w:hAnsi="Calibri"/>
                <w:color w:val="000000" w:themeColor="text1"/>
                <w:sz w:val="22"/>
                <w:szCs w:val="22"/>
              </w:rPr>
            </w:pPr>
            <w:r w:rsidRPr="00CF2A8A">
              <w:rPr>
                <w:rFonts w:ascii="Calibri" w:hAnsi="Calibri"/>
                <w:color w:val="000000" w:themeColor="text1"/>
                <w:sz w:val="22"/>
                <w:szCs w:val="22"/>
              </w:rPr>
              <w:t>Primary</w:t>
            </w:r>
          </w:p>
        </w:tc>
        <w:tc>
          <w:tcPr>
            <w:tcW w:w="1247" w:type="dxa"/>
          </w:tcPr>
          <w:p w14:paraId="3EF57E14" w14:textId="77777777" w:rsidR="00CD77E2" w:rsidRPr="008F3C9A" w:rsidRDefault="00CD77E2">
            <w:pPr>
              <w:rPr>
                <w:color w:val="000000" w:themeColor="text1"/>
              </w:rPr>
            </w:pPr>
          </w:p>
        </w:tc>
        <w:tc>
          <w:tcPr>
            <w:tcW w:w="1247" w:type="dxa"/>
          </w:tcPr>
          <w:p w14:paraId="6AF28A0C" w14:textId="77777777" w:rsidR="00CD77E2" w:rsidRPr="008F3C9A" w:rsidRDefault="00CD77E2">
            <w:pPr>
              <w:rPr>
                <w:color w:val="000000" w:themeColor="text1"/>
              </w:rPr>
            </w:pPr>
          </w:p>
        </w:tc>
        <w:tc>
          <w:tcPr>
            <w:tcW w:w="1248" w:type="dxa"/>
          </w:tcPr>
          <w:p w14:paraId="75A6E4D1" w14:textId="77777777" w:rsidR="00CD77E2" w:rsidRPr="008F3C9A" w:rsidRDefault="00CD77E2">
            <w:pPr>
              <w:rPr>
                <w:color w:val="000000" w:themeColor="text1"/>
              </w:rPr>
            </w:pPr>
          </w:p>
        </w:tc>
        <w:tc>
          <w:tcPr>
            <w:tcW w:w="1247" w:type="dxa"/>
          </w:tcPr>
          <w:p w14:paraId="1EA52CE0" w14:textId="77777777" w:rsidR="00CD77E2" w:rsidRPr="008F3C9A" w:rsidRDefault="00CD77E2">
            <w:pPr>
              <w:rPr>
                <w:color w:val="000000" w:themeColor="text1"/>
              </w:rPr>
            </w:pPr>
          </w:p>
        </w:tc>
        <w:tc>
          <w:tcPr>
            <w:tcW w:w="1248" w:type="dxa"/>
          </w:tcPr>
          <w:p w14:paraId="41B74619" w14:textId="77777777" w:rsidR="00CD77E2" w:rsidRPr="008F3C9A" w:rsidRDefault="00CD77E2">
            <w:pPr>
              <w:rPr>
                <w:color w:val="000000" w:themeColor="text1"/>
              </w:rPr>
            </w:pPr>
          </w:p>
        </w:tc>
      </w:tr>
      <w:tr w:rsidR="008F3C9A" w:rsidRPr="008F3C9A" w14:paraId="018B2972" w14:textId="77777777" w:rsidTr="006D7C9A">
        <w:tc>
          <w:tcPr>
            <w:tcW w:w="1454" w:type="dxa"/>
            <w:vMerge/>
          </w:tcPr>
          <w:p w14:paraId="67E8ED44" w14:textId="77777777" w:rsidR="00CD77E2" w:rsidRPr="00CF2A8A" w:rsidRDefault="00CD77E2">
            <w:pPr>
              <w:rPr>
                <w:rFonts w:ascii="Calibri" w:hAnsi="Calibri"/>
                <w:color w:val="000000" w:themeColor="text1"/>
                <w:sz w:val="22"/>
                <w:szCs w:val="22"/>
              </w:rPr>
            </w:pPr>
          </w:p>
        </w:tc>
        <w:tc>
          <w:tcPr>
            <w:tcW w:w="2340" w:type="dxa"/>
          </w:tcPr>
          <w:p w14:paraId="6DE32856" w14:textId="41F72B66" w:rsidR="00CD77E2" w:rsidRPr="00CF2A8A" w:rsidRDefault="00CD77E2" w:rsidP="00A66C6C">
            <w:pPr>
              <w:pStyle w:val="ListParagraph"/>
              <w:numPr>
                <w:ilvl w:val="0"/>
                <w:numId w:val="27"/>
              </w:numPr>
              <w:rPr>
                <w:rFonts w:ascii="Calibri" w:hAnsi="Calibri"/>
                <w:color w:val="000000" w:themeColor="text1"/>
                <w:sz w:val="22"/>
                <w:szCs w:val="22"/>
              </w:rPr>
            </w:pPr>
            <w:r w:rsidRPr="00CF2A8A">
              <w:rPr>
                <w:rFonts w:ascii="Calibri" w:hAnsi="Calibri"/>
                <w:color w:val="000000" w:themeColor="text1"/>
                <w:sz w:val="22"/>
                <w:szCs w:val="22"/>
              </w:rPr>
              <w:t>Secondary</w:t>
            </w:r>
          </w:p>
        </w:tc>
        <w:tc>
          <w:tcPr>
            <w:tcW w:w="1247" w:type="dxa"/>
          </w:tcPr>
          <w:p w14:paraId="3E8F54E4" w14:textId="77777777" w:rsidR="00CD77E2" w:rsidRPr="008F3C9A" w:rsidRDefault="00CD77E2">
            <w:pPr>
              <w:rPr>
                <w:color w:val="000000" w:themeColor="text1"/>
              </w:rPr>
            </w:pPr>
          </w:p>
        </w:tc>
        <w:tc>
          <w:tcPr>
            <w:tcW w:w="1247" w:type="dxa"/>
          </w:tcPr>
          <w:p w14:paraId="1BB88D2A" w14:textId="77777777" w:rsidR="00CD77E2" w:rsidRPr="008F3C9A" w:rsidRDefault="00CD77E2">
            <w:pPr>
              <w:rPr>
                <w:color w:val="000000" w:themeColor="text1"/>
              </w:rPr>
            </w:pPr>
          </w:p>
        </w:tc>
        <w:tc>
          <w:tcPr>
            <w:tcW w:w="1248" w:type="dxa"/>
          </w:tcPr>
          <w:p w14:paraId="120C5209" w14:textId="77777777" w:rsidR="00CD77E2" w:rsidRPr="008F3C9A" w:rsidRDefault="00CD77E2">
            <w:pPr>
              <w:rPr>
                <w:color w:val="000000" w:themeColor="text1"/>
              </w:rPr>
            </w:pPr>
          </w:p>
        </w:tc>
        <w:tc>
          <w:tcPr>
            <w:tcW w:w="1247" w:type="dxa"/>
          </w:tcPr>
          <w:p w14:paraId="7DB3EB92" w14:textId="77777777" w:rsidR="00CD77E2" w:rsidRPr="008F3C9A" w:rsidRDefault="00CD77E2">
            <w:pPr>
              <w:rPr>
                <w:color w:val="000000" w:themeColor="text1"/>
              </w:rPr>
            </w:pPr>
          </w:p>
        </w:tc>
        <w:tc>
          <w:tcPr>
            <w:tcW w:w="1248" w:type="dxa"/>
          </w:tcPr>
          <w:p w14:paraId="7A614B1A" w14:textId="77777777" w:rsidR="00CD77E2" w:rsidRPr="008F3C9A" w:rsidRDefault="00CD77E2">
            <w:pPr>
              <w:rPr>
                <w:color w:val="000000" w:themeColor="text1"/>
              </w:rPr>
            </w:pPr>
          </w:p>
        </w:tc>
      </w:tr>
      <w:tr w:rsidR="008F3C9A" w:rsidRPr="008F3C9A" w14:paraId="55227CB4" w14:textId="77777777" w:rsidTr="00BE2234">
        <w:tc>
          <w:tcPr>
            <w:tcW w:w="3794" w:type="dxa"/>
            <w:gridSpan w:val="2"/>
          </w:tcPr>
          <w:p w14:paraId="3671F88D" w14:textId="77777777" w:rsidR="00E5735C" w:rsidRDefault="008F3C9A" w:rsidP="008F3C9A">
            <w:pPr>
              <w:rPr>
                <w:rFonts w:ascii="Calibri" w:hAnsi="Calibri"/>
                <w:color w:val="000000" w:themeColor="text1"/>
                <w:sz w:val="22"/>
                <w:szCs w:val="22"/>
              </w:rPr>
            </w:pPr>
            <w:r w:rsidRPr="00CF2A8A">
              <w:rPr>
                <w:rFonts w:ascii="Calibri" w:hAnsi="Calibri"/>
                <w:color w:val="000000" w:themeColor="text1"/>
                <w:sz w:val="22"/>
                <w:szCs w:val="22"/>
              </w:rPr>
              <w:t>5.</w:t>
            </w:r>
            <w:r w:rsidR="00E5735C" w:rsidRPr="00CF2A8A">
              <w:rPr>
                <w:rFonts w:ascii="Calibri" w:hAnsi="Calibri"/>
                <w:color w:val="000000" w:themeColor="text1"/>
                <w:sz w:val="22"/>
                <w:szCs w:val="22"/>
              </w:rPr>
              <w:t>Capacity to Change</w:t>
            </w:r>
          </w:p>
          <w:p w14:paraId="1788EAC7" w14:textId="74F6ADAF" w:rsidR="00CF2A8A" w:rsidRPr="00CF2A8A" w:rsidRDefault="00CF2A8A" w:rsidP="008F3C9A">
            <w:pPr>
              <w:rPr>
                <w:rFonts w:ascii="Calibri" w:hAnsi="Calibri"/>
                <w:color w:val="000000" w:themeColor="text1"/>
                <w:sz w:val="22"/>
                <w:szCs w:val="22"/>
              </w:rPr>
            </w:pPr>
          </w:p>
        </w:tc>
        <w:tc>
          <w:tcPr>
            <w:tcW w:w="1247" w:type="dxa"/>
          </w:tcPr>
          <w:p w14:paraId="7AA3A2D1" w14:textId="77777777" w:rsidR="00E5735C" w:rsidRPr="008F3C9A" w:rsidRDefault="00E5735C">
            <w:pPr>
              <w:rPr>
                <w:color w:val="000000" w:themeColor="text1"/>
              </w:rPr>
            </w:pPr>
          </w:p>
        </w:tc>
        <w:tc>
          <w:tcPr>
            <w:tcW w:w="1247" w:type="dxa"/>
          </w:tcPr>
          <w:p w14:paraId="72AA138D" w14:textId="77777777" w:rsidR="00E5735C" w:rsidRPr="008F3C9A" w:rsidRDefault="00E5735C">
            <w:pPr>
              <w:rPr>
                <w:color w:val="000000" w:themeColor="text1"/>
              </w:rPr>
            </w:pPr>
          </w:p>
        </w:tc>
        <w:tc>
          <w:tcPr>
            <w:tcW w:w="1248" w:type="dxa"/>
          </w:tcPr>
          <w:p w14:paraId="01BCEA28" w14:textId="77777777" w:rsidR="00E5735C" w:rsidRPr="008F3C9A" w:rsidRDefault="00E5735C">
            <w:pPr>
              <w:rPr>
                <w:color w:val="000000" w:themeColor="text1"/>
              </w:rPr>
            </w:pPr>
          </w:p>
        </w:tc>
        <w:tc>
          <w:tcPr>
            <w:tcW w:w="1247" w:type="dxa"/>
          </w:tcPr>
          <w:p w14:paraId="476FC398" w14:textId="77777777" w:rsidR="00E5735C" w:rsidRPr="008F3C9A" w:rsidRDefault="00E5735C">
            <w:pPr>
              <w:rPr>
                <w:color w:val="000000" w:themeColor="text1"/>
              </w:rPr>
            </w:pPr>
          </w:p>
        </w:tc>
        <w:tc>
          <w:tcPr>
            <w:tcW w:w="1248" w:type="dxa"/>
          </w:tcPr>
          <w:p w14:paraId="25AF6781" w14:textId="77777777" w:rsidR="00E5735C" w:rsidRPr="008F3C9A" w:rsidRDefault="00E5735C">
            <w:pPr>
              <w:rPr>
                <w:color w:val="000000" w:themeColor="text1"/>
              </w:rPr>
            </w:pPr>
          </w:p>
        </w:tc>
      </w:tr>
    </w:tbl>
    <w:p w14:paraId="77CB7B5A" w14:textId="77777777" w:rsidR="00AE287C" w:rsidRPr="008F3C9A" w:rsidRDefault="00AE287C">
      <w:pPr>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EF575A" w:rsidRPr="0022403C" w14:paraId="1534B242" w14:textId="77777777" w:rsidTr="00D72438">
        <w:tc>
          <w:tcPr>
            <w:tcW w:w="10207" w:type="dxa"/>
            <w:tcBorders>
              <w:top w:val="single" w:sz="4" w:space="0" w:color="auto"/>
              <w:left w:val="single" w:sz="4" w:space="0" w:color="auto"/>
              <w:bottom w:val="single" w:sz="4" w:space="0" w:color="auto"/>
              <w:right w:val="single" w:sz="4" w:space="0" w:color="auto"/>
            </w:tcBorders>
            <w:shd w:val="clear" w:color="auto" w:fill="FFFFFF"/>
          </w:tcPr>
          <w:p w14:paraId="0DA7EAAF" w14:textId="5DFC919C" w:rsidR="00EF575A" w:rsidRPr="004B08CC" w:rsidRDefault="004B08CC" w:rsidP="000E0D51">
            <w:pPr>
              <w:rPr>
                <w:rFonts w:asciiTheme="minorHAnsi" w:hAnsiTheme="minorHAnsi" w:cstheme="minorHAnsi"/>
                <w:b/>
                <w:sz w:val="28"/>
                <w:szCs w:val="28"/>
              </w:rPr>
            </w:pPr>
            <w:r w:rsidRPr="004B08CC">
              <w:rPr>
                <w:rFonts w:asciiTheme="minorHAnsi" w:hAnsiTheme="minorHAnsi" w:cstheme="minorHAnsi"/>
                <w:b/>
                <w:sz w:val="28"/>
                <w:szCs w:val="28"/>
              </w:rPr>
              <w:lastRenderedPageBreak/>
              <w:t xml:space="preserve">What are the family’s strengths and </w:t>
            </w:r>
            <w:r w:rsidR="0063357D">
              <w:rPr>
                <w:rFonts w:asciiTheme="minorHAnsi" w:hAnsiTheme="minorHAnsi" w:cstheme="minorHAnsi"/>
                <w:b/>
                <w:sz w:val="28"/>
                <w:szCs w:val="28"/>
              </w:rPr>
              <w:t>how can these be built upon, please consider the families family, friends and community resources.</w:t>
            </w:r>
            <w:r w:rsidRPr="004B08CC">
              <w:rPr>
                <w:rFonts w:asciiTheme="minorHAnsi" w:hAnsiTheme="minorHAnsi" w:cstheme="minorHAnsi"/>
                <w:b/>
                <w:sz w:val="28"/>
                <w:szCs w:val="28"/>
              </w:rPr>
              <w:t>?</w:t>
            </w:r>
            <w:r w:rsidR="00872042">
              <w:rPr>
                <w:rFonts w:asciiTheme="minorHAnsi" w:hAnsiTheme="minorHAnsi" w:cstheme="minorHAnsi"/>
                <w:b/>
                <w:sz w:val="28"/>
                <w:szCs w:val="28"/>
              </w:rPr>
              <w:t xml:space="preserve"> </w:t>
            </w:r>
          </w:p>
          <w:p w14:paraId="7DE2E8E7" w14:textId="77777777" w:rsidR="00EF575A" w:rsidRPr="00CF2A8A" w:rsidRDefault="00EF575A" w:rsidP="00CF2A8A">
            <w:pPr>
              <w:pStyle w:val="ListParagraph"/>
              <w:numPr>
                <w:ilvl w:val="0"/>
                <w:numId w:val="38"/>
              </w:numPr>
              <w:rPr>
                <w:rFonts w:asciiTheme="minorHAnsi" w:hAnsiTheme="minorHAnsi" w:cstheme="minorHAnsi"/>
                <w:b/>
              </w:rPr>
            </w:pPr>
          </w:p>
          <w:p w14:paraId="2C3061AD" w14:textId="77777777" w:rsidR="004B08CC" w:rsidRPr="00CF2A8A" w:rsidRDefault="004B08CC" w:rsidP="00CF2A8A">
            <w:pPr>
              <w:pStyle w:val="ListParagraph"/>
              <w:numPr>
                <w:ilvl w:val="0"/>
                <w:numId w:val="38"/>
              </w:numPr>
              <w:rPr>
                <w:rFonts w:ascii="Calibri" w:hAnsi="Calibri"/>
                <w:b/>
              </w:rPr>
            </w:pPr>
          </w:p>
          <w:p w14:paraId="04193DEC" w14:textId="77777777" w:rsidR="00AE287C" w:rsidRPr="00CF2A8A" w:rsidRDefault="00AE287C" w:rsidP="00CF2A8A">
            <w:pPr>
              <w:pStyle w:val="ListParagraph"/>
              <w:numPr>
                <w:ilvl w:val="0"/>
                <w:numId w:val="38"/>
              </w:numPr>
              <w:rPr>
                <w:rFonts w:ascii="Calibri" w:hAnsi="Calibri"/>
                <w:b/>
              </w:rPr>
            </w:pPr>
          </w:p>
          <w:p w14:paraId="7037513E" w14:textId="77777777" w:rsidR="00EF575A" w:rsidRPr="0022403C" w:rsidRDefault="00EF575A" w:rsidP="000E0D51">
            <w:pPr>
              <w:rPr>
                <w:rFonts w:ascii="Calibri" w:hAnsi="Calibri"/>
                <w:b/>
              </w:rPr>
            </w:pPr>
          </w:p>
        </w:tc>
      </w:tr>
    </w:tbl>
    <w:p w14:paraId="21A755D6" w14:textId="736A57EB" w:rsidR="00EF575A" w:rsidRDefault="00EF575A" w:rsidP="00EF575A"/>
    <w:tbl>
      <w:tblPr>
        <w:tblStyle w:val="TableGrid"/>
        <w:tblW w:w="10201" w:type="dxa"/>
        <w:tblLook w:val="04A0" w:firstRow="1" w:lastRow="0" w:firstColumn="1" w:lastColumn="0" w:noHBand="0" w:noVBand="1"/>
      </w:tblPr>
      <w:tblGrid>
        <w:gridCol w:w="10201"/>
      </w:tblGrid>
      <w:tr w:rsidR="009B07B2" w14:paraId="3882DD6C" w14:textId="77777777" w:rsidTr="00AE287C">
        <w:tc>
          <w:tcPr>
            <w:tcW w:w="10201" w:type="dxa"/>
          </w:tcPr>
          <w:p w14:paraId="23840CF2" w14:textId="6AFF51C2" w:rsidR="009B07B2" w:rsidRPr="004B08CC" w:rsidRDefault="009B07B2" w:rsidP="009B07B2">
            <w:pPr>
              <w:rPr>
                <w:rFonts w:asciiTheme="minorHAnsi" w:hAnsiTheme="minorHAnsi" w:cstheme="minorHAnsi"/>
                <w:b/>
                <w:sz w:val="28"/>
                <w:szCs w:val="28"/>
              </w:rPr>
            </w:pPr>
            <w:r w:rsidRPr="004B08CC">
              <w:rPr>
                <w:rFonts w:asciiTheme="minorHAnsi" w:hAnsiTheme="minorHAnsi" w:cstheme="minorHAnsi"/>
                <w:b/>
                <w:sz w:val="28"/>
                <w:szCs w:val="28"/>
              </w:rPr>
              <w:t>What are the family’s needs and worries?</w:t>
            </w:r>
            <w:r w:rsidR="00872042">
              <w:rPr>
                <w:rFonts w:asciiTheme="minorHAnsi" w:hAnsiTheme="minorHAnsi" w:cstheme="minorHAnsi"/>
                <w:b/>
                <w:sz w:val="28"/>
                <w:szCs w:val="28"/>
              </w:rPr>
              <w:t xml:space="preserve"> </w:t>
            </w:r>
          </w:p>
          <w:p w14:paraId="61F131E5" w14:textId="77777777" w:rsidR="009B07B2" w:rsidRDefault="009B07B2" w:rsidP="00CF2A8A">
            <w:pPr>
              <w:pStyle w:val="ListParagraph"/>
              <w:numPr>
                <w:ilvl w:val="0"/>
                <w:numId w:val="38"/>
              </w:numPr>
            </w:pPr>
          </w:p>
          <w:p w14:paraId="7D141373" w14:textId="77777777" w:rsidR="009B07B2" w:rsidRDefault="009B07B2" w:rsidP="00CF2A8A">
            <w:pPr>
              <w:pStyle w:val="ListParagraph"/>
              <w:numPr>
                <w:ilvl w:val="0"/>
                <w:numId w:val="38"/>
              </w:numPr>
            </w:pPr>
          </w:p>
          <w:p w14:paraId="128EF67C" w14:textId="77777777" w:rsidR="00AE287C" w:rsidRDefault="00AE287C" w:rsidP="00CF2A8A">
            <w:pPr>
              <w:pStyle w:val="ListParagraph"/>
              <w:numPr>
                <w:ilvl w:val="0"/>
                <w:numId w:val="38"/>
              </w:numPr>
            </w:pPr>
          </w:p>
          <w:p w14:paraId="1B842B6E" w14:textId="645456B3" w:rsidR="00AE287C" w:rsidRDefault="00AE287C"/>
        </w:tc>
      </w:tr>
    </w:tbl>
    <w:p w14:paraId="18520B4B" w14:textId="77777777" w:rsidR="003C69BA" w:rsidRDefault="003C69BA"/>
    <w:tbl>
      <w:tblPr>
        <w:tblStyle w:val="TableGrid"/>
        <w:tblW w:w="10201" w:type="dxa"/>
        <w:tblLook w:val="04A0" w:firstRow="1" w:lastRow="0" w:firstColumn="1" w:lastColumn="0" w:noHBand="0" w:noVBand="1"/>
      </w:tblPr>
      <w:tblGrid>
        <w:gridCol w:w="10201"/>
      </w:tblGrid>
      <w:tr w:rsidR="009B07B2" w14:paraId="69C780FD" w14:textId="77777777" w:rsidTr="00AE287C">
        <w:tc>
          <w:tcPr>
            <w:tcW w:w="10201" w:type="dxa"/>
          </w:tcPr>
          <w:p w14:paraId="25AC66D1" w14:textId="77777777" w:rsidR="009B07B2" w:rsidRDefault="009B07B2" w:rsidP="009B07B2">
            <w:pPr>
              <w:rPr>
                <w:rFonts w:ascii="Calibri" w:hAnsi="Calibri"/>
                <w:b/>
                <w:sz w:val="40"/>
                <w:szCs w:val="40"/>
              </w:rPr>
            </w:pPr>
            <w:r w:rsidRPr="004B08CC">
              <w:rPr>
                <w:rFonts w:asciiTheme="minorHAnsi" w:hAnsiTheme="minorHAnsi" w:cstheme="minorHAnsi"/>
                <w:b/>
                <w:sz w:val="28"/>
                <w:szCs w:val="28"/>
              </w:rPr>
              <w:t>Desired Changes:</w:t>
            </w:r>
          </w:p>
          <w:p w14:paraId="27439724" w14:textId="77777777" w:rsidR="009B07B2" w:rsidRDefault="009B07B2" w:rsidP="00CF2A8A">
            <w:pPr>
              <w:pStyle w:val="ListParagraph"/>
              <w:numPr>
                <w:ilvl w:val="0"/>
                <w:numId w:val="38"/>
              </w:numPr>
            </w:pPr>
          </w:p>
          <w:p w14:paraId="6709FDF8" w14:textId="77777777" w:rsidR="009B07B2" w:rsidRDefault="009B07B2" w:rsidP="00CF2A8A">
            <w:pPr>
              <w:pStyle w:val="ListParagraph"/>
              <w:numPr>
                <w:ilvl w:val="0"/>
                <w:numId w:val="38"/>
              </w:numPr>
            </w:pPr>
          </w:p>
          <w:p w14:paraId="0560EE49" w14:textId="1192A447" w:rsidR="009B07B2" w:rsidRDefault="009B07B2" w:rsidP="00CF2A8A">
            <w:pPr>
              <w:pStyle w:val="ListParagraph"/>
              <w:numPr>
                <w:ilvl w:val="0"/>
                <w:numId w:val="38"/>
              </w:numPr>
            </w:pPr>
          </w:p>
          <w:p w14:paraId="76DBD000" w14:textId="77777777" w:rsidR="009B07B2" w:rsidRDefault="009B07B2"/>
        </w:tc>
      </w:tr>
    </w:tbl>
    <w:p w14:paraId="28668CB8" w14:textId="77777777" w:rsidR="00CD77E2" w:rsidRPr="009B07B2" w:rsidRDefault="00CD77E2" w:rsidP="00CD77E2">
      <w:pPr>
        <w:rPr>
          <w:rFonts w:asciiTheme="minorHAnsi" w:hAnsiTheme="minorHAnsi" w:cstheme="minorHAnsi"/>
        </w:rPr>
      </w:pPr>
    </w:p>
    <w:p w14:paraId="01312F83" w14:textId="77777777" w:rsidR="00CD77E2" w:rsidRDefault="00CD77E2" w:rsidP="00CD77E2"/>
    <w:p w14:paraId="54F6CA38" w14:textId="6692A418" w:rsidR="009B07B2" w:rsidRDefault="009B07B2" w:rsidP="00CD77E2">
      <w:pPr>
        <w:pBdr>
          <w:top w:val="single" w:sz="4" w:space="1" w:color="auto"/>
          <w:left w:val="single" w:sz="4" w:space="4" w:color="auto"/>
          <w:bottom w:val="single" w:sz="4" w:space="1" w:color="auto"/>
          <w:right w:val="single" w:sz="4" w:space="4" w:color="auto"/>
        </w:pBdr>
        <w:shd w:val="clear" w:color="auto" w:fill="009636"/>
        <w:rPr>
          <w:rFonts w:ascii="Calibri" w:hAnsi="Calibri"/>
          <w:b/>
          <w:color w:val="FFFFFF"/>
          <w:sz w:val="28"/>
          <w:szCs w:val="28"/>
        </w:rPr>
      </w:pPr>
      <w:r>
        <w:rPr>
          <w:rFonts w:ascii="Calibri" w:hAnsi="Calibri"/>
          <w:b/>
          <w:color w:val="FFFFFF"/>
          <w:sz w:val="28"/>
          <w:szCs w:val="28"/>
        </w:rPr>
        <w:t>A</w:t>
      </w:r>
      <w:r w:rsidR="002D2150" w:rsidRPr="00F66189">
        <w:rPr>
          <w:rFonts w:ascii="Calibri" w:hAnsi="Calibri"/>
          <w:b/>
          <w:color w:val="FFFFFF"/>
          <w:sz w:val="28"/>
          <w:szCs w:val="28"/>
        </w:rPr>
        <w:t>ction</w:t>
      </w:r>
      <w:r w:rsidR="007841C3">
        <w:rPr>
          <w:rFonts w:ascii="Calibri" w:hAnsi="Calibri"/>
          <w:b/>
          <w:color w:val="FFFFFF"/>
          <w:sz w:val="28"/>
          <w:szCs w:val="28"/>
        </w:rPr>
        <w:t xml:space="preserve"> Plan</w:t>
      </w:r>
    </w:p>
    <w:p w14:paraId="27FD3546" w14:textId="5E5B82D4" w:rsidR="00117CF6" w:rsidRPr="009B07B2" w:rsidRDefault="009B07B2" w:rsidP="7D2C49E5">
      <w:pPr>
        <w:pBdr>
          <w:top w:val="single" w:sz="4" w:space="1" w:color="auto"/>
          <w:left w:val="single" w:sz="4" w:space="4" w:color="auto"/>
          <w:bottom w:val="single" w:sz="4" w:space="1" w:color="auto"/>
          <w:right w:val="single" w:sz="4" w:space="4" w:color="auto"/>
        </w:pBdr>
        <w:shd w:val="clear" w:color="auto" w:fill="009636"/>
        <w:spacing w:before="240" w:after="240"/>
        <w:rPr>
          <w:rFonts w:ascii="Calibri" w:hAnsi="Calibri"/>
          <w:i/>
          <w:iCs/>
          <w:color w:val="FFFFFF"/>
        </w:rPr>
      </w:pPr>
      <w:r w:rsidRPr="7D2C49E5">
        <w:rPr>
          <w:rFonts w:ascii="Calibri" w:hAnsi="Calibri"/>
          <w:i/>
          <w:iCs/>
          <w:color w:val="FFFFFF" w:themeColor="background1"/>
        </w:rPr>
        <w:t>T</w:t>
      </w:r>
      <w:r w:rsidR="00117CF6" w:rsidRPr="7D2C49E5">
        <w:rPr>
          <w:rFonts w:ascii="Calibri" w:hAnsi="Calibri"/>
          <w:i/>
          <w:iCs/>
          <w:color w:val="FFFFFF" w:themeColor="background1"/>
        </w:rPr>
        <w:t xml:space="preserve">o be incorporated into the </w:t>
      </w:r>
      <w:r w:rsidR="425CF7E4" w:rsidRPr="7D2C49E5">
        <w:rPr>
          <w:rFonts w:ascii="Calibri" w:hAnsi="Calibri"/>
          <w:i/>
          <w:iCs/>
          <w:color w:val="FFFFFF" w:themeColor="background1"/>
        </w:rPr>
        <w:t>family's</w:t>
      </w:r>
      <w:r w:rsidR="00117CF6" w:rsidRPr="7D2C49E5">
        <w:rPr>
          <w:rFonts w:ascii="Calibri" w:hAnsi="Calibri"/>
          <w:i/>
          <w:iCs/>
          <w:color w:val="FFFFFF" w:themeColor="background1"/>
        </w:rPr>
        <w:t xml:space="preserve"> current assessment or </w:t>
      </w:r>
      <w:r w:rsidR="002D2150" w:rsidRPr="7D2C49E5">
        <w:rPr>
          <w:rFonts w:ascii="Calibri" w:hAnsi="Calibri"/>
          <w:i/>
          <w:iCs/>
          <w:color w:val="FFFFFF" w:themeColor="background1"/>
        </w:rPr>
        <w:t>*</w:t>
      </w:r>
      <w:r w:rsidR="00117CF6" w:rsidRPr="7D2C49E5">
        <w:rPr>
          <w:rFonts w:ascii="Calibri" w:hAnsi="Calibri"/>
          <w:i/>
          <w:iCs/>
          <w:color w:val="FFFFFF" w:themeColor="background1"/>
        </w:rPr>
        <w:t>plan</w:t>
      </w:r>
    </w:p>
    <w:p w14:paraId="03FC7518" w14:textId="3A03088C" w:rsidR="00117CF6" w:rsidRDefault="00D72438">
      <w:pPr>
        <w:rPr>
          <w:rFonts w:asciiTheme="minorHAnsi" w:hAnsiTheme="minorHAnsi" w:cstheme="minorHAnsi"/>
        </w:rPr>
      </w:pPr>
      <w:r>
        <w:rPr>
          <w:rFonts w:asciiTheme="minorHAnsi" w:hAnsiTheme="minorHAnsi" w:cstheme="minorHAnsi"/>
        </w:rPr>
        <w:t xml:space="preserve">This is a summary of actions from the discussion to assist in prioritising work required by the parents/carers so that they </w:t>
      </w:r>
      <w:proofErr w:type="gramStart"/>
      <w:r>
        <w:rPr>
          <w:rFonts w:asciiTheme="minorHAnsi" w:hAnsiTheme="minorHAnsi" w:cstheme="minorHAnsi"/>
        </w:rPr>
        <w:t>are able to</w:t>
      </w:r>
      <w:proofErr w:type="gramEnd"/>
      <w:r>
        <w:rPr>
          <w:rFonts w:asciiTheme="minorHAnsi" w:hAnsiTheme="minorHAnsi" w:cstheme="minorHAnsi"/>
        </w:rPr>
        <w:t xml:space="preserve"> commence immediately. Where the family have other relevant plans, these actions below should be included in that rather than having this as a standalone plan. These should be created and </w:t>
      </w:r>
      <w:r w:rsidR="00F66189" w:rsidRPr="009B07B2">
        <w:rPr>
          <w:rFonts w:asciiTheme="minorHAnsi" w:hAnsiTheme="minorHAnsi" w:cstheme="minorHAnsi"/>
        </w:rPr>
        <w:t xml:space="preserve">agreed </w:t>
      </w:r>
      <w:r>
        <w:rPr>
          <w:rFonts w:asciiTheme="minorHAnsi" w:hAnsiTheme="minorHAnsi" w:cstheme="minorHAnsi"/>
        </w:rPr>
        <w:t xml:space="preserve">by the child (if appropriate), </w:t>
      </w:r>
      <w:r w:rsidR="00F03C4D">
        <w:rPr>
          <w:rFonts w:asciiTheme="minorHAnsi" w:hAnsiTheme="minorHAnsi" w:cstheme="minorHAnsi"/>
        </w:rPr>
        <w:t>parent/caregiver</w:t>
      </w:r>
      <w:r>
        <w:rPr>
          <w:rFonts w:asciiTheme="minorHAnsi" w:hAnsiTheme="minorHAnsi" w:cstheme="minorHAnsi"/>
        </w:rPr>
        <w:t>s and</w:t>
      </w:r>
      <w:r w:rsidR="00CD77E2">
        <w:rPr>
          <w:rFonts w:asciiTheme="minorHAnsi" w:hAnsiTheme="minorHAnsi" w:cstheme="minorHAnsi"/>
        </w:rPr>
        <w:t xml:space="preserve"> </w:t>
      </w:r>
      <w:r>
        <w:rPr>
          <w:rFonts w:asciiTheme="minorHAnsi" w:hAnsiTheme="minorHAnsi" w:cstheme="minorHAnsi"/>
        </w:rPr>
        <w:t>professionals together.</w:t>
      </w:r>
    </w:p>
    <w:p w14:paraId="4468F00A" w14:textId="77777777" w:rsidR="00F66189" w:rsidRDefault="00F66189"/>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969"/>
        <w:gridCol w:w="3119"/>
      </w:tblGrid>
      <w:tr w:rsidR="008A68D3" w:rsidRPr="00D72438" w14:paraId="0A2F78B2" w14:textId="77777777" w:rsidTr="00CD77E2">
        <w:trPr>
          <w:trHeight w:val="431"/>
        </w:trPr>
        <w:tc>
          <w:tcPr>
            <w:tcW w:w="3119" w:type="dxa"/>
            <w:tcBorders>
              <w:top w:val="single" w:sz="4" w:space="0" w:color="auto"/>
              <w:bottom w:val="single" w:sz="4" w:space="0" w:color="auto"/>
            </w:tcBorders>
            <w:shd w:val="clear" w:color="auto" w:fill="009634"/>
            <w:vAlign w:val="center"/>
          </w:tcPr>
          <w:p w14:paraId="40E23D52" w14:textId="63D53498" w:rsidR="008A68D3" w:rsidRPr="00CD77E2" w:rsidRDefault="001140DE" w:rsidP="004B08CC">
            <w:pPr>
              <w:spacing w:before="20" w:after="20"/>
              <w:rPr>
                <w:rFonts w:asciiTheme="minorHAnsi" w:hAnsiTheme="minorHAnsi" w:cstheme="minorHAnsi"/>
                <w:b/>
                <w:color w:val="FFFFFF" w:themeColor="background1"/>
                <w:sz w:val="22"/>
                <w:szCs w:val="22"/>
              </w:rPr>
            </w:pPr>
            <w:r w:rsidRPr="00CD77E2">
              <w:rPr>
                <w:rFonts w:asciiTheme="minorHAnsi" w:hAnsiTheme="minorHAnsi" w:cstheme="minorHAnsi"/>
                <w:b/>
                <w:color w:val="FFFFFF" w:themeColor="background1"/>
                <w:sz w:val="22"/>
                <w:szCs w:val="22"/>
              </w:rPr>
              <w:t xml:space="preserve">Desired </w:t>
            </w:r>
            <w:r w:rsidR="00F66189" w:rsidRPr="00CD77E2">
              <w:rPr>
                <w:rFonts w:asciiTheme="minorHAnsi" w:hAnsiTheme="minorHAnsi" w:cstheme="minorHAnsi"/>
                <w:b/>
                <w:color w:val="FFFFFF" w:themeColor="background1"/>
                <w:sz w:val="22"/>
                <w:szCs w:val="22"/>
              </w:rPr>
              <w:t>Outcome</w:t>
            </w:r>
          </w:p>
        </w:tc>
        <w:tc>
          <w:tcPr>
            <w:tcW w:w="3969" w:type="dxa"/>
            <w:tcBorders>
              <w:top w:val="single" w:sz="4" w:space="0" w:color="auto"/>
              <w:bottom w:val="single" w:sz="4" w:space="0" w:color="auto"/>
            </w:tcBorders>
            <w:shd w:val="clear" w:color="auto" w:fill="009634"/>
            <w:vAlign w:val="center"/>
          </w:tcPr>
          <w:p w14:paraId="42CB2A65" w14:textId="2CC38515" w:rsidR="007B17B0" w:rsidRPr="00CD77E2" w:rsidRDefault="007B17B0" w:rsidP="00D72438">
            <w:pPr>
              <w:spacing w:before="40" w:after="40"/>
              <w:rPr>
                <w:rFonts w:asciiTheme="minorHAnsi" w:hAnsiTheme="minorHAnsi" w:cstheme="minorHAnsi"/>
                <w:b/>
                <w:color w:val="FFFFFF" w:themeColor="background1"/>
                <w:sz w:val="22"/>
                <w:szCs w:val="22"/>
              </w:rPr>
            </w:pPr>
            <w:r w:rsidRPr="00CD77E2">
              <w:rPr>
                <w:rFonts w:asciiTheme="minorHAnsi" w:hAnsiTheme="minorHAnsi" w:cstheme="minorHAnsi"/>
                <w:b/>
                <w:color w:val="FFFFFF" w:themeColor="background1"/>
                <w:sz w:val="22"/>
                <w:szCs w:val="22"/>
              </w:rPr>
              <w:t>Action</w:t>
            </w:r>
            <w:r w:rsidR="00F66189" w:rsidRPr="00CD77E2">
              <w:rPr>
                <w:rFonts w:asciiTheme="minorHAnsi" w:hAnsiTheme="minorHAnsi" w:cstheme="minorHAnsi"/>
                <w:b/>
                <w:color w:val="FFFFFF" w:themeColor="background1"/>
                <w:sz w:val="22"/>
                <w:szCs w:val="22"/>
              </w:rPr>
              <w:t>s</w:t>
            </w:r>
          </w:p>
        </w:tc>
        <w:tc>
          <w:tcPr>
            <w:tcW w:w="3119" w:type="dxa"/>
            <w:tcBorders>
              <w:top w:val="single" w:sz="4" w:space="0" w:color="auto"/>
              <w:bottom w:val="single" w:sz="4" w:space="0" w:color="auto"/>
            </w:tcBorders>
            <w:shd w:val="clear" w:color="auto" w:fill="009634"/>
          </w:tcPr>
          <w:p w14:paraId="352C93D1" w14:textId="054F8D61" w:rsidR="007B17B0" w:rsidRPr="00CD77E2" w:rsidRDefault="00D7712A" w:rsidP="00294722">
            <w:pPr>
              <w:spacing w:before="40" w:after="40"/>
              <w:rPr>
                <w:rFonts w:asciiTheme="minorHAnsi" w:hAnsiTheme="minorHAnsi" w:cstheme="minorHAnsi"/>
                <w:b/>
                <w:color w:val="FFFFFF" w:themeColor="background1"/>
                <w:sz w:val="22"/>
                <w:szCs w:val="22"/>
              </w:rPr>
            </w:pPr>
            <w:r w:rsidRPr="00CD77E2">
              <w:rPr>
                <w:rFonts w:asciiTheme="minorHAnsi" w:hAnsiTheme="minorHAnsi" w:cstheme="minorHAnsi"/>
                <w:b/>
                <w:color w:val="FFFFFF" w:themeColor="background1"/>
                <w:sz w:val="22"/>
                <w:szCs w:val="22"/>
              </w:rPr>
              <w:t>Who and when</w:t>
            </w:r>
            <w:r w:rsidR="00F66189" w:rsidRPr="00CD77E2">
              <w:rPr>
                <w:rFonts w:asciiTheme="minorHAnsi" w:hAnsiTheme="minorHAnsi" w:cstheme="minorHAnsi"/>
                <w:b/>
                <w:color w:val="FFFFFF" w:themeColor="background1"/>
                <w:sz w:val="22"/>
                <w:szCs w:val="22"/>
              </w:rPr>
              <w:t xml:space="preserve"> by</w:t>
            </w:r>
          </w:p>
        </w:tc>
      </w:tr>
      <w:tr w:rsidR="008A68D3" w:rsidRPr="002C204C" w14:paraId="5563D104" w14:textId="77777777" w:rsidTr="00CD77E2">
        <w:trPr>
          <w:trHeight w:val="576"/>
        </w:trPr>
        <w:tc>
          <w:tcPr>
            <w:tcW w:w="3119" w:type="dxa"/>
            <w:tcBorders>
              <w:top w:val="single" w:sz="4" w:space="0" w:color="auto"/>
              <w:bottom w:val="single" w:sz="4" w:space="0" w:color="auto"/>
            </w:tcBorders>
            <w:shd w:val="clear" w:color="auto" w:fill="FFFFFF"/>
          </w:tcPr>
          <w:p w14:paraId="610D8AD0" w14:textId="73F73DE4" w:rsidR="008A68D3" w:rsidRPr="00AE287C" w:rsidRDefault="00D72438" w:rsidP="00CD77E2">
            <w:pPr>
              <w:rPr>
                <w:rFonts w:ascii="Calibri" w:hAnsi="Calibri"/>
                <w:b/>
                <w:bCs/>
              </w:rPr>
            </w:pPr>
            <w:r w:rsidRPr="00AE287C">
              <w:rPr>
                <w:rFonts w:asciiTheme="minorHAnsi" w:hAnsiTheme="minorHAnsi" w:cstheme="minorHAnsi"/>
                <w:b/>
                <w:bCs/>
                <w:sz w:val="22"/>
                <w:szCs w:val="22"/>
              </w:rPr>
              <w:t>e.g. Child to be safe when in the kitchen</w:t>
            </w:r>
          </w:p>
        </w:tc>
        <w:tc>
          <w:tcPr>
            <w:tcW w:w="3969" w:type="dxa"/>
            <w:tcBorders>
              <w:top w:val="single" w:sz="4" w:space="0" w:color="auto"/>
              <w:bottom w:val="single" w:sz="4" w:space="0" w:color="auto"/>
            </w:tcBorders>
            <w:shd w:val="clear" w:color="auto" w:fill="FFFFFF"/>
          </w:tcPr>
          <w:p w14:paraId="5F9332DD" w14:textId="2D63E3CD" w:rsidR="008A68D3" w:rsidRPr="00AE287C" w:rsidRDefault="00D72438" w:rsidP="00CD77E2">
            <w:pPr>
              <w:rPr>
                <w:rFonts w:ascii="Calibri" w:hAnsi="Calibri"/>
                <w:b/>
                <w:bCs/>
              </w:rPr>
            </w:pPr>
            <w:r w:rsidRPr="00AE287C">
              <w:rPr>
                <w:rFonts w:asciiTheme="minorHAnsi" w:hAnsiTheme="minorHAnsi" w:cstheme="minorHAnsi"/>
                <w:b/>
                <w:bCs/>
                <w:sz w:val="22"/>
                <w:szCs w:val="22"/>
              </w:rPr>
              <w:t>e.g. all cleaning products to be put in raised cupboard</w:t>
            </w:r>
          </w:p>
        </w:tc>
        <w:tc>
          <w:tcPr>
            <w:tcW w:w="3119" w:type="dxa"/>
            <w:tcBorders>
              <w:top w:val="single" w:sz="4" w:space="0" w:color="auto"/>
              <w:bottom w:val="single" w:sz="4" w:space="0" w:color="auto"/>
            </w:tcBorders>
            <w:shd w:val="clear" w:color="auto" w:fill="FFFFFF"/>
          </w:tcPr>
          <w:p w14:paraId="2D13384E" w14:textId="0F8CCEB3" w:rsidR="008A68D3" w:rsidRPr="00AE287C" w:rsidRDefault="00D72438" w:rsidP="00CD77E2">
            <w:pPr>
              <w:rPr>
                <w:rFonts w:ascii="Calibri" w:hAnsi="Calibri"/>
                <w:b/>
                <w:bCs/>
              </w:rPr>
            </w:pPr>
            <w:r w:rsidRPr="00AE287C">
              <w:rPr>
                <w:rFonts w:asciiTheme="minorHAnsi" w:hAnsiTheme="minorHAnsi" w:cstheme="minorHAnsi"/>
                <w:b/>
                <w:bCs/>
                <w:sz w:val="22"/>
                <w:szCs w:val="22"/>
              </w:rPr>
              <w:t>e.g. Dad 30/7/2020</w:t>
            </w:r>
          </w:p>
        </w:tc>
      </w:tr>
      <w:tr w:rsidR="008A68D3" w:rsidRPr="002C204C" w14:paraId="29098B17" w14:textId="77777777" w:rsidTr="009B07B2">
        <w:tc>
          <w:tcPr>
            <w:tcW w:w="3119" w:type="dxa"/>
            <w:tcBorders>
              <w:top w:val="single" w:sz="4" w:space="0" w:color="auto"/>
              <w:bottom w:val="single" w:sz="4" w:space="0" w:color="auto"/>
            </w:tcBorders>
            <w:shd w:val="clear" w:color="auto" w:fill="FFFFFF"/>
            <w:vAlign w:val="center"/>
          </w:tcPr>
          <w:p w14:paraId="715667A2" w14:textId="77777777" w:rsidR="008A68D3" w:rsidRDefault="008A68D3" w:rsidP="00294722">
            <w:pPr>
              <w:spacing w:before="20" w:after="20"/>
              <w:rPr>
                <w:rFonts w:ascii="Calibri" w:hAnsi="Calibri"/>
              </w:rPr>
            </w:pPr>
          </w:p>
          <w:p w14:paraId="1AD2A23F" w14:textId="77777777" w:rsidR="008A68D3" w:rsidRDefault="008A68D3" w:rsidP="00294722">
            <w:pPr>
              <w:spacing w:before="20" w:after="20"/>
              <w:rPr>
                <w:rFonts w:ascii="Calibri" w:hAnsi="Calibri"/>
              </w:rPr>
            </w:pPr>
          </w:p>
        </w:tc>
        <w:tc>
          <w:tcPr>
            <w:tcW w:w="3969" w:type="dxa"/>
            <w:tcBorders>
              <w:top w:val="single" w:sz="4" w:space="0" w:color="auto"/>
              <w:bottom w:val="single" w:sz="4" w:space="0" w:color="auto"/>
            </w:tcBorders>
            <w:shd w:val="clear" w:color="auto" w:fill="FFFFFF"/>
            <w:vAlign w:val="center"/>
          </w:tcPr>
          <w:p w14:paraId="1DA7100C" w14:textId="77777777" w:rsidR="008A68D3" w:rsidRPr="00294722" w:rsidRDefault="008A68D3" w:rsidP="00294722">
            <w:pPr>
              <w:spacing w:before="40" w:after="40"/>
              <w:rPr>
                <w:rFonts w:ascii="Calibri" w:hAnsi="Calibri"/>
              </w:rPr>
            </w:pPr>
          </w:p>
        </w:tc>
        <w:tc>
          <w:tcPr>
            <w:tcW w:w="3119" w:type="dxa"/>
            <w:tcBorders>
              <w:top w:val="single" w:sz="4" w:space="0" w:color="auto"/>
              <w:bottom w:val="single" w:sz="4" w:space="0" w:color="auto"/>
            </w:tcBorders>
            <w:shd w:val="clear" w:color="auto" w:fill="FFFFFF"/>
          </w:tcPr>
          <w:p w14:paraId="2D1F68F0" w14:textId="77777777" w:rsidR="008A68D3" w:rsidRPr="00294722" w:rsidRDefault="008A68D3" w:rsidP="00294722">
            <w:pPr>
              <w:spacing w:before="40" w:after="40"/>
              <w:rPr>
                <w:rFonts w:ascii="Calibri" w:hAnsi="Calibri"/>
              </w:rPr>
            </w:pPr>
          </w:p>
        </w:tc>
      </w:tr>
      <w:tr w:rsidR="008A68D3" w:rsidRPr="002C204C" w14:paraId="055B91C8" w14:textId="77777777" w:rsidTr="009B07B2">
        <w:tc>
          <w:tcPr>
            <w:tcW w:w="3119" w:type="dxa"/>
            <w:tcBorders>
              <w:top w:val="single" w:sz="4" w:space="0" w:color="auto"/>
              <w:bottom w:val="single" w:sz="4" w:space="0" w:color="auto"/>
            </w:tcBorders>
            <w:shd w:val="clear" w:color="auto" w:fill="FFFFFF"/>
            <w:vAlign w:val="center"/>
          </w:tcPr>
          <w:p w14:paraId="6E29CB44" w14:textId="77777777" w:rsidR="008A68D3" w:rsidRDefault="008A68D3" w:rsidP="00294722">
            <w:pPr>
              <w:spacing w:before="20" w:after="20"/>
              <w:rPr>
                <w:rFonts w:ascii="Calibri" w:hAnsi="Calibri"/>
              </w:rPr>
            </w:pPr>
          </w:p>
        </w:tc>
        <w:tc>
          <w:tcPr>
            <w:tcW w:w="3969" w:type="dxa"/>
            <w:tcBorders>
              <w:top w:val="single" w:sz="4" w:space="0" w:color="auto"/>
              <w:bottom w:val="single" w:sz="4" w:space="0" w:color="auto"/>
            </w:tcBorders>
            <w:shd w:val="clear" w:color="auto" w:fill="FFFFFF"/>
            <w:vAlign w:val="center"/>
          </w:tcPr>
          <w:p w14:paraId="5467EEB5" w14:textId="77777777" w:rsidR="008A68D3" w:rsidRDefault="008A68D3" w:rsidP="00294722">
            <w:pPr>
              <w:spacing w:before="40" w:after="40"/>
              <w:rPr>
                <w:rFonts w:ascii="Calibri" w:hAnsi="Calibri"/>
              </w:rPr>
            </w:pPr>
          </w:p>
          <w:p w14:paraId="323D6B19" w14:textId="77777777" w:rsidR="008A68D3" w:rsidRPr="00294722" w:rsidRDefault="008A68D3" w:rsidP="00294722">
            <w:pPr>
              <w:spacing w:before="40" w:after="40"/>
              <w:rPr>
                <w:rFonts w:ascii="Calibri" w:hAnsi="Calibri"/>
              </w:rPr>
            </w:pPr>
          </w:p>
        </w:tc>
        <w:tc>
          <w:tcPr>
            <w:tcW w:w="3119" w:type="dxa"/>
            <w:tcBorders>
              <w:top w:val="single" w:sz="4" w:space="0" w:color="auto"/>
              <w:bottom w:val="single" w:sz="4" w:space="0" w:color="auto"/>
            </w:tcBorders>
            <w:shd w:val="clear" w:color="auto" w:fill="FFFFFF"/>
          </w:tcPr>
          <w:p w14:paraId="794273A6" w14:textId="77777777" w:rsidR="008A68D3" w:rsidRDefault="008A68D3" w:rsidP="00294722">
            <w:pPr>
              <w:spacing w:before="40" w:after="40"/>
              <w:rPr>
                <w:rFonts w:ascii="Calibri" w:hAnsi="Calibri"/>
              </w:rPr>
            </w:pPr>
          </w:p>
        </w:tc>
      </w:tr>
      <w:tr w:rsidR="008A68D3" w:rsidRPr="002C204C" w14:paraId="071A784C" w14:textId="77777777" w:rsidTr="009B07B2">
        <w:tc>
          <w:tcPr>
            <w:tcW w:w="3119" w:type="dxa"/>
            <w:tcBorders>
              <w:top w:val="single" w:sz="4" w:space="0" w:color="auto"/>
              <w:bottom w:val="single" w:sz="4" w:space="0" w:color="auto"/>
            </w:tcBorders>
            <w:shd w:val="clear" w:color="auto" w:fill="FFFFFF"/>
            <w:vAlign w:val="center"/>
          </w:tcPr>
          <w:p w14:paraId="5DD8FA30" w14:textId="77777777" w:rsidR="008A68D3" w:rsidRDefault="008A68D3" w:rsidP="00294722">
            <w:pPr>
              <w:spacing w:before="20" w:after="20"/>
              <w:rPr>
                <w:rFonts w:ascii="Calibri" w:hAnsi="Calibri"/>
              </w:rPr>
            </w:pPr>
          </w:p>
          <w:p w14:paraId="6802F5C7" w14:textId="77777777" w:rsidR="008A68D3" w:rsidRDefault="008A68D3" w:rsidP="00294722">
            <w:pPr>
              <w:spacing w:before="20" w:after="20"/>
              <w:rPr>
                <w:rFonts w:ascii="Calibri" w:hAnsi="Calibri"/>
              </w:rPr>
            </w:pPr>
          </w:p>
        </w:tc>
        <w:tc>
          <w:tcPr>
            <w:tcW w:w="3969" w:type="dxa"/>
            <w:tcBorders>
              <w:top w:val="single" w:sz="4" w:space="0" w:color="auto"/>
              <w:bottom w:val="single" w:sz="4" w:space="0" w:color="auto"/>
            </w:tcBorders>
            <w:shd w:val="clear" w:color="auto" w:fill="FFFFFF"/>
            <w:vAlign w:val="center"/>
          </w:tcPr>
          <w:p w14:paraId="549BB42D" w14:textId="77777777" w:rsidR="008A68D3" w:rsidRDefault="008A68D3" w:rsidP="00294722">
            <w:pPr>
              <w:spacing w:before="40" w:after="40"/>
              <w:rPr>
                <w:rFonts w:ascii="Calibri" w:hAnsi="Calibri"/>
              </w:rPr>
            </w:pPr>
          </w:p>
        </w:tc>
        <w:tc>
          <w:tcPr>
            <w:tcW w:w="3119" w:type="dxa"/>
            <w:tcBorders>
              <w:top w:val="single" w:sz="4" w:space="0" w:color="auto"/>
              <w:bottom w:val="single" w:sz="4" w:space="0" w:color="auto"/>
            </w:tcBorders>
            <w:shd w:val="clear" w:color="auto" w:fill="FFFFFF"/>
          </w:tcPr>
          <w:p w14:paraId="745BF6DD" w14:textId="77777777" w:rsidR="008A68D3" w:rsidRDefault="008A68D3" w:rsidP="00294722">
            <w:pPr>
              <w:spacing w:before="40" w:after="40"/>
              <w:rPr>
                <w:rFonts w:ascii="Calibri" w:hAnsi="Calibri"/>
              </w:rPr>
            </w:pPr>
          </w:p>
        </w:tc>
      </w:tr>
      <w:tr w:rsidR="00E2267C" w:rsidRPr="002C204C" w14:paraId="7C788F54" w14:textId="77777777" w:rsidTr="009B07B2">
        <w:tc>
          <w:tcPr>
            <w:tcW w:w="3119" w:type="dxa"/>
            <w:tcBorders>
              <w:top w:val="single" w:sz="4" w:space="0" w:color="auto"/>
              <w:bottom w:val="single" w:sz="4" w:space="0" w:color="auto"/>
            </w:tcBorders>
            <w:shd w:val="clear" w:color="auto" w:fill="FFFFFF"/>
            <w:vAlign w:val="center"/>
          </w:tcPr>
          <w:p w14:paraId="29BD0E94" w14:textId="77777777" w:rsidR="00E2267C" w:rsidRDefault="00E2267C" w:rsidP="00294722">
            <w:pPr>
              <w:spacing w:before="20" w:after="20"/>
              <w:rPr>
                <w:rFonts w:ascii="Calibri" w:hAnsi="Calibri"/>
              </w:rPr>
            </w:pPr>
          </w:p>
          <w:p w14:paraId="17BFA214" w14:textId="381F744A" w:rsidR="00E2267C" w:rsidRDefault="00E2267C" w:rsidP="00294722">
            <w:pPr>
              <w:spacing w:before="20" w:after="20"/>
              <w:rPr>
                <w:rFonts w:ascii="Calibri" w:hAnsi="Calibri"/>
              </w:rPr>
            </w:pPr>
          </w:p>
        </w:tc>
        <w:tc>
          <w:tcPr>
            <w:tcW w:w="3969" w:type="dxa"/>
            <w:tcBorders>
              <w:top w:val="single" w:sz="4" w:space="0" w:color="auto"/>
              <w:bottom w:val="single" w:sz="4" w:space="0" w:color="auto"/>
            </w:tcBorders>
            <w:shd w:val="clear" w:color="auto" w:fill="FFFFFF"/>
            <w:vAlign w:val="center"/>
          </w:tcPr>
          <w:p w14:paraId="2DB9A1CC" w14:textId="77777777" w:rsidR="00E2267C" w:rsidRDefault="00E2267C" w:rsidP="00294722">
            <w:pPr>
              <w:spacing w:before="40" w:after="40"/>
              <w:rPr>
                <w:rFonts w:ascii="Calibri" w:hAnsi="Calibri"/>
              </w:rPr>
            </w:pPr>
          </w:p>
        </w:tc>
        <w:tc>
          <w:tcPr>
            <w:tcW w:w="3119" w:type="dxa"/>
            <w:tcBorders>
              <w:top w:val="single" w:sz="4" w:space="0" w:color="auto"/>
              <w:bottom w:val="single" w:sz="4" w:space="0" w:color="auto"/>
            </w:tcBorders>
            <w:shd w:val="clear" w:color="auto" w:fill="FFFFFF"/>
          </w:tcPr>
          <w:p w14:paraId="4580E25B" w14:textId="77777777" w:rsidR="00E2267C" w:rsidRDefault="00E2267C" w:rsidP="00294722">
            <w:pPr>
              <w:spacing w:before="40" w:after="40"/>
              <w:rPr>
                <w:rFonts w:ascii="Calibri" w:hAnsi="Calibri"/>
              </w:rPr>
            </w:pPr>
          </w:p>
        </w:tc>
      </w:tr>
      <w:tr w:rsidR="00AE287C" w:rsidRPr="006C342E" w14:paraId="1FF4AF07" w14:textId="77777777" w:rsidTr="00CF2A8A">
        <w:tc>
          <w:tcPr>
            <w:tcW w:w="3119" w:type="dxa"/>
            <w:tcBorders>
              <w:bottom w:val="single" w:sz="4" w:space="0" w:color="auto"/>
            </w:tcBorders>
            <w:shd w:val="clear" w:color="auto" w:fill="F2DBDB" w:themeFill="accent2" w:themeFillTint="33"/>
          </w:tcPr>
          <w:p w14:paraId="70B6F096" w14:textId="77777777" w:rsidR="00AE287C" w:rsidRDefault="00AE287C" w:rsidP="00D2666B">
            <w:pPr>
              <w:rPr>
                <w:rFonts w:ascii="Calibri" w:hAnsi="Calibri"/>
                <w:b/>
              </w:rPr>
            </w:pPr>
            <w:r>
              <w:rPr>
                <w:rFonts w:ascii="Calibri" w:hAnsi="Calibri"/>
                <w:b/>
              </w:rPr>
              <w:t xml:space="preserve">Review </w:t>
            </w:r>
            <w:r w:rsidRPr="006C342E">
              <w:rPr>
                <w:rFonts w:ascii="Calibri" w:hAnsi="Calibri"/>
                <w:b/>
              </w:rPr>
              <w:t xml:space="preserve"> </w:t>
            </w:r>
          </w:p>
          <w:p w14:paraId="6E853555" w14:textId="61E386CA" w:rsidR="00AE287C" w:rsidRPr="006C342E" w:rsidRDefault="00AE287C" w:rsidP="00D2666B">
            <w:pPr>
              <w:rPr>
                <w:rFonts w:ascii="Calibri" w:hAnsi="Calibri"/>
              </w:rPr>
            </w:pPr>
          </w:p>
        </w:tc>
        <w:tc>
          <w:tcPr>
            <w:tcW w:w="7088" w:type="dxa"/>
            <w:gridSpan w:val="2"/>
            <w:tcBorders>
              <w:bottom w:val="single" w:sz="4" w:space="0" w:color="auto"/>
            </w:tcBorders>
            <w:shd w:val="clear" w:color="auto" w:fill="F2DBDB" w:themeFill="accent2" w:themeFillTint="33"/>
          </w:tcPr>
          <w:p w14:paraId="6EADE345" w14:textId="6E2FCB04" w:rsidR="00AE287C" w:rsidRPr="00AE287C" w:rsidRDefault="00AE287C" w:rsidP="009706F7">
            <w:pPr>
              <w:pStyle w:val="text"/>
              <w:spacing w:after="0"/>
              <w:rPr>
                <w:rFonts w:asciiTheme="minorHAnsi" w:hAnsiTheme="minorHAnsi" w:cstheme="minorHAnsi"/>
                <w:sz w:val="24"/>
                <w:szCs w:val="24"/>
              </w:rPr>
            </w:pPr>
            <w:r w:rsidRPr="00AE287C">
              <w:rPr>
                <w:rFonts w:ascii="Calibri" w:hAnsi="Calibri"/>
                <w:sz w:val="24"/>
                <w:szCs w:val="24"/>
              </w:rPr>
              <w:t>Set a date for a review</w:t>
            </w:r>
          </w:p>
        </w:tc>
      </w:tr>
    </w:tbl>
    <w:p w14:paraId="5BCC7CC3" w14:textId="77777777" w:rsidR="002D2150" w:rsidRDefault="002D2150"/>
    <w:p w14:paraId="164AEE68" w14:textId="77777777" w:rsidR="00260E1A" w:rsidRDefault="00260E1A"/>
    <w:tbl>
      <w:tblPr>
        <w:tblStyle w:val="TableGrid"/>
        <w:tblW w:w="10065" w:type="dxa"/>
        <w:tblInd w:w="-34" w:type="dxa"/>
        <w:shd w:val="clear" w:color="auto" w:fill="009636"/>
        <w:tblLayout w:type="fixed"/>
        <w:tblLook w:val="04A0" w:firstRow="1" w:lastRow="0" w:firstColumn="1" w:lastColumn="0" w:noHBand="0" w:noVBand="1"/>
      </w:tblPr>
      <w:tblGrid>
        <w:gridCol w:w="10065"/>
      </w:tblGrid>
      <w:tr w:rsidR="00F66189" w:rsidRPr="00F66189" w14:paraId="4721B562" w14:textId="77777777" w:rsidTr="009B07B2">
        <w:trPr>
          <w:trHeight w:val="501"/>
        </w:trPr>
        <w:tc>
          <w:tcPr>
            <w:tcW w:w="10065" w:type="dxa"/>
            <w:tcBorders>
              <w:top w:val="single" w:sz="4" w:space="0" w:color="auto"/>
            </w:tcBorders>
            <w:shd w:val="clear" w:color="auto" w:fill="009636"/>
          </w:tcPr>
          <w:p w14:paraId="08EB54D2" w14:textId="77777777" w:rsidR="000A2C5A" w:rsidRPr="00F66189" w:rsidRDefault="006C342E" w:rsidP="006C342E">
            <w:pPr>
              <w:rPr>
                <w:rFonts w:asciiTheme="minorHAnsi" w:hAnsiTheme="minorHAnsi" w:cstheme="minorHAnsi"/>
                <w:b/>
                <w:color w:val="FFFFFF" w:themeColor="background1"/>
                <w:sz w:val="36"/>
                <w:szCs w:val="36"/>
              </w:rPr>
            </w:pPr>
            <w:r w:rsidRPr="00F66189">
              <w:rPr>
                <w:color w:val="FFFFFF" w:themeColor="background1"/>
              </w:rPr>
              <w:br w:type="page"/>
            </w:r>
            <w:r w:rsidR="000A2C5A" w:rsidRPr="00F66189">
              <w:rPr>
                <w:rFonts w:asciiTheme="minorHAnsi" w:hAnsiTheme="minorHAnsi" w:cstheme="minorHAnsi"/>
                <w:b/>
                <w:color w:val="FFFFFF" w:themeColor="background1"/>
                <w:sz w:val="36"/>
                <w:szCs w:val="36"/>
              </w:rPr>
              <w:t>Consent and information sharing</w:t>
            </w:r>
          </w:p>
        </w:tc>
      </w:tr>
    </w:tbl>
    <w:p w14:paraId="730ABF3C" w14:textId="72CE3660" w:rsidR="00844559" w:rsidRDefault="00F66189" w:rsidP="009533FB">
      <w:pPr>
        <w:pStyle w:val="style"/>
        <w:spacing w:line="542" w:lineRule="atLeast"/>
        <w:ind w:right="1430"/>
        <w:rPr>
          <w:rFonts w:asciiTheme="minorHAnsi" w:hAnsiTheme="minorHAnsi" w:cstheme="minorHAnsi"/>
          <w:b/>
          <w:bCs/>
          <w:sz w:val="28"/>
          <w:szCs w:val="16"/>
        </w:rPr>
      </w:pPr>
      <w:r w:rsidRPr="009B07B2">
        <w:rPr>
          <w:rFonts w:asciiTheme="minorHAnsi" w:hAnsiTheme="minorHAnsi" w:cstheme="minorHAnsi"/>
          <w:b/>
          <w:bCs/>
          <w:sz w:val="28"/>
          <w:szCs w:val="16"/>
        </w:rPr>
        <w:t>Consent</w:t>
      </w:r>
      <w:r w:rsidR="00844559" w:rsidRPr="009B07B2">
        <w:rPr>
          <w:rFonts w:asciiTheme="minorHAnsi" w:hAnsiTheme="minorHAnsi" w:cstheme="minorHAnsi"/>
          <w:b/>
          <w:bCs/>
          <w:sz w:val="28"/>
          <w:szCs w:val="16"/>
        </w:rPr>
        <w:t xml:space="preserve"> </w:t>
      </w:r>
    </w:p>
    <w:p w14:paraId="341622C5" w14:textId="77777777" w:rsidR="009B07B2" w:rsidRPr="009B07B2" w:rsidRDefault="009B07B2" w:rsidP="009B07B2">
      <w:pPr>
        <w:pStyle w:val="style"/>
        <w:ind w:right="1429"/>
        <w:rPr>
          <w:rFonts w:asciiTheme="minorHAnsi" w:hAnsiTheme="minorHAnsi" w:cstheme="minorHAnsi"/>
          <w:b/>
          <w:bCs/>
          <w:sz w:val="12"/>
          <w:szCs w:val="16"/>
        </w:rPr>
      </w:pPr>
    </w:p>
    <w:tbl>
      <w:tblPr>
        <w:tblStyle w:val="TableGrid"/>
        <w:tblW w:w="10065" w:type="dxa"/>
        <w:tblInd w:w="-34" w:type="dxa"/>
        <w:tblLook w:val="04A0" w:firstRow="1" w:lastRow="0" w:firstColumn="1" w:lastColumn="0" w:noHBand="0" w:noVBand="1"/>
      </w:tblPr>
      <w:tblGrid>
        <w:gridCol w:w="2928"/>
        <w:gridCol w:w="4302"/>
        <w:gridCol w:w="2835"/>
      </w:tblGrid>
      <w:tr w:rsidR="000A2C5A" w:rsidRPr="000A2C5A" w14:paraId="4DEF9B49" w14:textId="77777777" w:rsidTr="7D2C49E5">
        <w:tc>
          <w:tcPr>
            <w:tcW w:w="10065" w:type="dxa"/>
            <w:gridSpan w:val="3"/>
            <w:shd w:val="clear" w:color="auto" w:fill="D9D9D9" w:themeFill="background1" w:themeFillShade="D9"/>
          </w:tcPr>
          <w:p w14:paraId="58098B18" w14:textId="77777777" w:rsidR="007A3A22" w:rsidRPr="000A2C5A" w:rsidRDefault="007A3A22" w:rsidP="007A3A22">
            <w:pPr>
              <w:rPr>
                <w:rFonts w:asciiTheme="minorHAnsi" w:hAnsiTheme="minorHAnsi" w:cstheme="minorHAnsi"/>
                <w:b/>
                <w:szCs w:val="16"/>
              </w:rPr>
            </w:pPr>
            <w:r w:rsidRPr="000A2C5A">
              <w:rPr>
                <w:rFonts w:asciiTheme="minorHAnsi" w:hAnsiTheme="minorHAnsi" w:cstheme="minorHAnsi"/>
                <w:szCs w:val="16"/>
              </w:rPr>
              <w:t>Basic personal information will also be shared for local and national research purposes in accordance with the safeguards listed in the Privacy Notice. This information will not be used to make personal decisions about a family and where any research results are published, this will be in anonymised form.   </w:t>
            </w:r>
          </w:p>
          <w:p w14:paraId="1B420DBE" w14:textId="22B5B583" w:rsidR="002D2150" w:rsidRDefault="002D2150" w:rsidP="000A2C5A">
            <w:pPr>
              <w:pStyle w:val="text"/>
              <w:rPr>
                <w:rFonts w:asciiTheme="minorHAnsi" w:hAnsiTheme="minorHAnsi" w:cstheme="minorHAnsi"/>
                <w:sz w:val="24"/>
                <w:szCs w:val="18"/>
              </w:rPr>
            </w:pPr>
            <w:r>
              <w:rPr>
                <w:rFonts w:asciiTheme="minorHAnsi" w:hAnsiTheme="minorHAnsi" w:cstheme="minorHAnsi"/>
                <w:sz w:val="24"/>
                <w:szCs w:val="18"/>
              </w:rPr>
              <w:t>I am happy wit</w:t>
            </w:r>
            <w:r w:rsidR="007A3A22">
              <w:rPr>
                <w:rFonts w:asciiTheme="minorHAnsi" w:hAnsiTheme="minorHAnsi" w:cstheme="minorHAnsi"/>
                <w:sz w:val="24"/>
                <w:szCs w:val="18"/>
              </w:rPr>
              <w:t>h</w:t>
            </w:r>
            <w:r>
              <w:rPr>
                <w:rFonts w:asciiTheme="minorHAnsi" w:hAnsiTheme="minorHAnsi" w:cstheme="minorHAnsi"/>
                <w:sz w:val="24"/>
                <w:szCs w:val="18"/>
              </w:rPr>
              <w:t xml:space="preserve"> the content in this document.</w:t>
            </w:r>
          </w:p>
          <w:p w14:paraId="1BF2D55A" w14:textId="43768EA3" w:rsidR="000A2C5A" w:rsidRPr="000A2C5A" w:rsidRDefault="7F99B045" w:rsidP="5EE8F72F">
            <w:pPr>
              <w:pStyle w:val="text"/>
              <w:rPr>
                <w:rFonts w:asciiTheme="minorHAnsi" w:hAnsiTheme="minorHAnsi"/>
                <w:sz w:val="24"/>
                <w:szCs w:val="24"/>
              </w:rPr>
            </w:pPr>
            <w:r w:rsidRPr="7D2C49E5">
              <w:rPr>
                <w:rFonts w:asciiTheme="minorHAnsi" w:hAnsiTheme="minorHAnsi"/>
                <w:sz w:val="24"/>
                <w:szCs w:val="24"/>
              </w:rPr>
              <w:t>To be signed by each adult or young person (dependent on competence, see Fraser Guidelines) included in this assessment.</w:t>
            </w:r>
            <w:r w:rsidR="002D2150" w:rsidRPr="7D2C49E5">
              <w:rPr>
                <w:rFonts w:asciiTheme="minorHAnsi" w:hAnsiTheme="minorHAnsi"/>
                <w:sz w:val="24"/>
                <w:szCs w:val="24"/>
              </w:rPr>
              <w:t xml:space="preserve"> </w:t>
            </w:r>
            <w:r w:rsidRPr="7D2C49E5">
              <w:rPr>
                <w:rFonts w:asciiTheme="minorHAnsi" w:hAnsiTheme="minorHAnsi"/>
                <w:sz w:val="24"/>
                <w:szCs w:val="24"/>
              </w:rPr>
              <w:t xml:space="preserve">I give permission for the sharing of my personal information as described above, including the personal information of the children for whom I am the </w:t>
            </w:r>
            <w:r w:rsidR="00F03C4D" w:rsidRPr="7D2C49E5">
              <w:rPr>
                <w:rFonts w:asciiTheme="minorHAnsi" w:hAnsiTheme="minorHAnsi"/>
                <w:sz w:val="24"/>
                <w:szCs w:val="24"/>
              </w:rPr>
              <w:t>parent/caregiver</w:t>
            </w:r>
            <w:r w:rsidRPr="7D2C49E5">
              <w:rPr>
                <w:rFonts w:asciiTheme="minorHAnsi" w:hAnsiTheme="minorHAnsi"/>
                <w:sz w:val="24"/>
                <w:szCs w:val="24"/>
              </w:rPr>
              <w:t>.</w:t>
            </w:r>
          </w:p>
        </w:tc>
      </w:tr>
      <w:tr w:rsidR="000A2C5A" w:rsidRPr="000A2C5A" w14:paraId="7EA41A6E" w14:textId="77777777" w:rsidTr="7D2C49E5">
        <w:trPr>
          <w:trHeight w:val="403"/>
        </w:trPr>
        <w:tc>
          <w:tcPr>
            <w:tcW w:w="2928" w:type="dxa"/>
            <w:shd w:val="clear" w:color="auto" w:fill="D9D9D9" w:themeFill="background1" w:themeFillShade="D9"/>
          </w:tcPr>
          <w:p w14:paraId="7C252532" w14:textId="77777777" w:rsidR="000A2C5A" w:rsidRPr="000A2C5A" w:rsidRDefault="000A2C5A" w:rsidP="000A2C5A">
            <w:pPr>
              <w:rPr>
                <w:rFonts w:asciiTheme="minorHAnsi" w:hAnsiTheme="minorHAnsi" w:cstheme="minorHAnsi"/>
              </w:rPr>
            </w:pPr>
            <w:r w:rsidRPr="000A2C5A">
              <w:rPr>
                <w:rFonts w:asciiTheme="minorHAnsi" w:hAnsiTheme="minorHAnsi" w:cstheme="minorHAnsi"/>
              </w:rPr>
              <w:t>Name</w:t>
            </w:r>
          </w:p>
        </w:tc>
        <w:tc>
          <w:tcPr>
            <w:tcW w:w="4302" w:type="dxa"/>
            <w:shd w:val="clear" w:color="auto" w:fill="D9D9D9" w:themeFill="background1" w:themeFillShade="D9"/>
          </w:tcPr>
          <w:p w14:paraId="3810DBA9" w14:textId="77777777" w:rsidR="000A2C5A" w:rsidRPr="000A2C5A" w:rsidRDefault="000A2C5A" w:rsidP="000A2C5A">
            <w:pPr>
              <w:rPr>
                <w:rFonts w:asciiTheme="minorHAnsi" w:hAnsiTheme="minorHAnsi" w:cstheme="minorHAnsi"/>
              </w:rPr>
            </w:pPr>
            <w:r w:rsidRPr="000A2C5A">
              <w:rPr>
                <w:rFonts w:asciiTheme="minorHAnsi" w:hAnsiTheme="minorHAnsi" w:cstheme="minorHAnsi"/>
              </w:rPr>
              <w:t>Signature</w:t>
            </w:r>
          </w:p>
        </w:tc>
        <w:tc>
          <w:tcPr>
            <w:tcW w:w="2835" w:type="dxa"/>
            <w:shd w:val="clear" w:color="auto" w:fill="D9D9D9" w:themeFill="background1" w:themeFillShade="D9"/>
          </w:tcPr>
          <w:p w14:paraId="79C7BCD4" w14:textId="77777777" w:rsidR="000A2C5A" w:rsidRPr="000A2C5A" w:rsidRDefault="000A2C5A" w:rsidP="000A2C5A">
            <w:pPr>
              <w:rPr>
                <w:rFonts w:asciiTheme="minorHAnsi" w:hAnsiTheme="minorHAnsi" w:cstheme="minorHAnsi"/>
              </w:rPr>
            </w:pPr>
            <w:r w:rsidRPr="000A2C5A">
              <w:rPr>
                <w:rFonts w:asciiTheme="minorHAnsi" w:hAnsiTheme="minorHAnsi" w:cstheme="minorHAnsi"/>
              </w:rPr>
              <w:t>Date</w:t>
            </w:r>
          </w:p>
        </w:tc>
      </w:tr>
      <w:tr w:rsidR="000A2C5A" w:rsidRPr="000A2C5A" w14:paraId="2E5D49F9" w14:textId="77777777" w:rsidTr="7D2C49E5">
        <w:tc>
          <w:tcPr>
            <w:tcW w:w="2928" w:type="dxa"/>
            <w:shd w:val="clear" w:color="auto" w:fill="FFFFFF" w:themeFill="background1"/>
            <w:vAlign w:val="center"/>
          </w:tcPr>
          <w:p w14:paraId="7896F341" w14:textId="77777777" w:rsidR="000A2C5A" w:rsidRPr="000A2C5A" w:rsidRDefault="000A2C5A" w:rsidP="000A2C5A">
            <w:pPr>
              <w:pStyle w:val="text"/>
              <w:rPr>
                <w:rFonts w:asciiTheme="minorHAnsi" w:hAnsiTheme="minorHAnsi" w:cstheme="minorHAnsi"/>
                <w:sz w:val="24"/>
                <w:szCs w:val="18"/>
              </w:rPr>
            </w:pPr>
          </w:p>
        </w:tc>
        <w:tc>
          <w:tcPr>
            <w:tcW w:w="4302" w:type="dxa"/>
            <w:shd w:val="clear" w:color="auto" w:fill="FFFFFF" w:themeFill="background1"/>
          </w:tcPr>
          <w:p w14:paraId="51FF0A36" w14:textId="77777777" w:rsidR="000A2C5A" w:rsidRPr="000A2C5A" w:rsidRDefault="000A2C5A" w:rsidP="000A2C5A">
            <w:pPr>
              <w:pStyle w:val="text"/>
              <w:rPr>
                <w:rFonts w:asciiTheme="minorHAnsi" w:hAnsiTheme="minorHAnsi" w:cstheme="minorHAnsi"/>
                <w:b/>
                <w:sz w:val="24"/>
                <w:szCs w:val="28"/>
              </w:rPr>
            </w:pPr>
          </w:p>
        </w:tc>
        <w:tc>
          <w:tcPr>
            <w:tcW w:w="2835" w:type="dxa"/>
            <w:shd w:val="clear" w:color="auto" w:fill="FFFFFF" w:themeFill="background1"/>
            <w:vAlign w:val="center"/>
          </w:tcPr>
          <w:p w14:paraId="40378E5D" w14:textId="77777777" w:rsidR="000A2C5A" w:rsidRPr="000A2C5A" w:rsidRDefault="000A2C5A" w:rsidP="000A2C5A">
            <w:pPr>
              <w:pStyle w:val="text"/>
              <w:rPr>
                <w:rFonts w:asciiTheme="minorHAnsi" w:hAnsiTheme="minorHAnsi" w:cstheme="minorHAnsi"/>
                <w:sz w:val="24"/>
                <w:szCs w:val="18"/>
              </w:rPr>
            </w:pPr>
          </w:p>
        </w:tc>
      </w:tr>
      <w:tr w:rsidR="000A2C5A" w:rsidRPr="000A2C5A" w14:paraId="54759EAF" w14:textId="77777777" w:rsidTr="7D2C49E5">
        <w:tc>
          <w:tcPr>
            <w:tcW w:w="2928" w:type="dxa"/>
            <w:shd w:val="clear" w:color="auto" w:fill="FFFFFF" w:themeFill="background1"/>
            <w:vAlign w:val="center"/>
          </w:tcPr>
          <w:p w14:paraId="4BEB942C" w14:textId="77777777" w:rsidR="000A2C5A" w:rsidRPr="000A2C5A" w:rsidRDefault="000A2C5A" w:rsidP="000A2C5A">
            <w:pPr>
              <w:pStyle w:val="text"/>
              <w:rPr>
                <w:rFonts w:asciiTheme="minorHAnsi" w:hAnsiTheme="minorHAnsi" w:cstheme="minorHAnsi"/>
                <w:sz w:val="24"/>
                <w:szCs w:val="18"/>
              </w:rPr>
            </w:pPr>
          </w:p>
        </w:tc>
        <w:tc>
          <w:tcPr>
            <w:tcW w:w="4302" w:type="dxa"/>
            <w:shd w:val="clear" w:color="auto" w:fill="FFFFFF" w:themeFill="background1"/>
          </w:tcPr>
          <w:p w14:paraId="27A03719" w14:textId="77777777" w:rsidR="000A2C5A" w:rsidRPr="000A2C5A" w:rsidRDefault="000A2C5A" w:rsidP="000A2C5A">
            <w:pPr>
              <w:pStyle w:val="text"/>
              <w:rPr>
                <w:rFonts w:asciiTheme="minorHAnsi" w:hAnsiTheme="minorHAnsi" w:cstheme="minorHAnsi"/>
                <w:b/>
                <w:sz w:val="24"/>
                <w:szCs w:val="28"/>
              </w:rPr>
            </w:pPr>
          </w:p>
        </w:tc>
        <w:tc>
          <w:tcPr>
            <w:tcW w:w="2835" w:type="dxa"/>
            <w:shd w:val="clear" w:color="auto" w:fill="FFFFFF" w:themeFill="background1"/>
            <w:vAlign w:val="center"/>
          </w:tcPr>
          <w:p w14:paraId="486E8F20" w14:textId="77777777" w:rsidR="000A2C5A" w:rsidRPr="000A2C5A" w:rsidRDefault="000A2C5A" w:rsidP="000A2C5A">
            <w:pPr>
              <w:pStyle w:val="text"/>
              <w:rPr>
                <w:rFonts w:asciiTheme="minorHAnsi" w:hAnsiTheme="minorHAnsi" w:cstheme="minorHAnsi"/>
                <w:sz w:val="24"/>
                <w:szCs w:val="18"/>
              </w:rPr>
            </w:pPr>
          </w:p>
        </w:tc>
      </w:tr>
      <w:tr w:rsidR="000A2C5A" w:rsidRPr="000A2C5A" w14:paraId="7D337C79" w14:textId="77777777" w:rsidTr="7D2C49E5">
        <w:tc>
          <w:tcPr>
            <w:tcW w:w="2928" w:type="dxa"/>
            <w:shd w:val="clear" w:color="auto" w:fill="FFFFFF" w:themeFill="background1"/>
            <w:vAlign w:val="center"/>
          </w:tcPr>
          <w:p w14:paraId="3F55742B" w14:textId="77777777" w:rsidR="000A2C5A" w:rsidRPr="000A2C5A" w:rsidRDefault="000A2C5A" w:rsidP="000A2C5A">
            <w:pPr>
              <w:pStyle w:val="text"/>
              <w:rPr>
                <w:rFonts w:asciiTheme="minorHAnsi" w:hAnsiTheme="minorHAnsi" w:cstheme="minorHAnsi"/>
                <w:sz w:val="24"/>
                <w:szCs w:val="18"/>
              </w:rPr>
            </w:pPr>
          </w:p>
        </w:tc>
        <w:tc>
          <w:tcPr>
            <w:tcW w:w="4302" w:type="dxa"/>
            <w:shd w:val="clear" w:color="auto" w:fill="FFFFFF" w:themeFill="background1"/>
          </w:tcPr>
          <w:p w14:paraId="4C56723B" w14:textId="77777777" w:rsidR="000A2C5A" w:rsidRPr="000A2C5A" w:rsidRDefault="000A2C5A" w:rsidP="000A2C5A">
            <w:pPr>
              <w:pStyle w:val="text"/>
              <w:rPr>
                <w:rFonts w:asciiTheme="minorHAnsi" w:hAnsiTheme="minorHAnsi" w:cstheme="minorHAnsi"/>
                <w:b/>
                <w:sz w:val="24"/>
                <w:szCs w:val="28"/>
              </w:rPr>
            </w:pPr>
          </w:p>
        </w:tc>
        <w:tc>
          <w:tcPr>
            <w:tcW w:w="2835" w:type="dxa"/>
            <w:shd w:val="clear" w:color="auto" w:fill="FFFFFF" w:themeFill="background1"/>
            <w:vAlign w:val="center"/>
          </w:tcPr>
          <w:p w14:paraId="2B692EC1" w14:textId="77777777" w:rsidR="000A2C5A" w:rsidRPr="000A2C5A" w:rsidRDefault="000A2C5A" w:rsidP="000A2C5A">
            <w:pPr>
              <w:pStyle w:val="text"/>
              <w:rPr>
                <w:rFonts w:asciiTheme="minorHAnsi" w:hAnsiTheme="minorHAnsi" w:cstheme="minorHAnsi"/>
                <w:sz w:val="24"/>
                <w:szCs w:val="18"/>
              </w:rPr>
            </w:pPr>
          </w:p>
        </w:tc>
      </w:tr>
      <w:tr w:rsidR="000A2C5A" w:rsidRPr="000A2C5A" w14:paraId="0367FA61" w14:textId="77777777" w:rsidTr="7D2C49E5">
        <w:tc>
          <w:tcPr>
            <w:tcW w:w="2928" w:type="dxa"/>
            <w:shd w:val="clear" w:color="auto" w:fill="D9D9D9" w:themeFill="background1" w:themeFillShade="D9"/>
            <w:vAlign w:val="center"/>
          </w:tcPr>
          <w:p w14:paraId="3B3B3068" w14:textId="121EA993" w:rsidR="000A2C5A" w:rsidRPr="000A2C5A" w:rsidRDefault="007A3A22" w:rsidP="000A2C5A">
            <w:pPr>
              <w:rPr>
                <w:rFonts w:asciiTheme="minorHAnsi" w:hAnsiTheme="minorHAnsi" w:cstheme="minorHAnsi"/>
              </w:rPr>
            </w:pPr>
            <w:r>
              <w:rPr>
                <w:rFonts w:asciiTheme="minorHAnsi" w:hAnsiTheme="minorHAnsi" w:cstheme="minorHAnsi"/>
              </w:rPr>
              <w:t xml:space="preserve">Worker </w:t>
            </w:r>
            <w:r w:rsidR="000A2C5A" w:rsidRPr="000A2C5A">
              <w:rPr>
                <w:rFonts w:asciiTheme="minorHAnsi" w:hAnsiTheme="minorHAnsi" w:cstheme="minorHAnsi"/>
              </w:rPr>
              <w:t>name</w:t>
            </w:r>
          </w:p>
        </w:tc>
        <w:tc>
          <w:tcPr>
            <w:tcW w:w="4302" w:type="dxa"/>
            <w:shd w:val="clear" w:color="auto" w:fill="D9D9D9" w:themeFill="background1" w:themeFillShade="D9"/>
          </w:tcPr>
          <w:p w14:paraId="68BCE8C2" w14:textId="77777777" w:rsidR="000A2C5A" w:rsidRPr="000A2C5A" w:rsidRDefault="000A2C5A" w:rsidP="000A2C5A">
            <w:pPr>
              <w:rPr>
                <w:rFonts w:asciiTheme="minorHAnsi" w:hAnsiTheme="minorHAnsi" w:cstheme="minorHAnsi"/>
              </w:rPr>
            </w:pPr>
            <w:r w:rsidRPr="000A2C5A">
              <w:rPr>
                <w:rFonts w:asciiTheme="minorHAnsi" w:hAnsiTheme="minorHAnsi" w:cstheme="minorHAnsi"/>
              </w:rPr>
              <w:t>Signature</w:t>
            </w:r>
          </w:p>
        </w:tc>
        <w:tc>
          <w:tcPr>
            <w:tcW w:w="2835" w:type="dxa"/>
            <w:shd w:val="clear" w:color="auto" w:fill="D9D9D9" w:themeFill="background1" w:themeFillShade="D9"/>
          </w:tcPr>
          <w:p w14:paraId="323A58A8" w14:textId="77777777" w:rsidR="000A2C5A" w:rsidRPr="000A2C5A" w:rsidRDefault="000A2C5A" w:rsidP="000A2C5A">
            <w:pPr>
              <w:rPr>
                <w:rFonts w:asciiTheme="minorHAnsi" w:hAnsiTheme="minorHAnsi" w:cstheme="minorHAnsi"/>
              </w:rPr>
            </w:pPr>
            <w:r w:rsidRPr="000A2C5A">
              <w:rPr>
                <w:rFonts w:asciiTheme="minorHAnsi" w:hAnsiTheme="minorHAnsi" w:cstheme="minorHAnsi"/>
              </w:rPr>
              <w:t>Date</w:t>
            </w:r>
          </w:p>
        </w:tc>
      </w:tr>
      <w:tr w:rsidR="000A2C5A" w:rsidRPr="000A2C5A" w14:paraId="6574A19D" w14:textId="77777777" w:rsidTr="7D2C49E5">
        <w:trPr>
          <w:trHeight w:val="676"/>
        </w:trPr>
        <w:tc>
          <w:tcPr>
            <w:tcW w:w="2928" w:type="dxa"/>
            <w:shd w:val="clear" w:color="auto" w:fill="FFFFFF" w:themeFill="background1"/>
            <w:vAlign w:val="center"/>
          </w:tcPr>
          <w:p w14:paraId="46FD0A71" w14:textId="77777777" w:rsidR="000A2C5A" w:rsidRPr="0016380B" w:rsidRDefault="000A2C5A" w:rsidP="000A2C5A">
            <w:pPr>
              <w:rPr>
                <w:rFonts w:asciiTheme="minorHAnsi" w:hAnsiTheme="minorHAnsi" w:cstheme="minorHAnsi"/>
                <w:b/>
                <w:sz w:val="18"/>
                <w:szCs w:val="18"/>
              </w:rPr>
            </w:pPr>
          </w:p>
        </w:tc>
        <w:tc>
          <w:tcPr>
            <w:tcW w:w="4302" w:type="dxa"/>
            <w:shd w:val="clear" w:color="auto" w:fill="FFFFFF" w:themeFill="background1"/>
          </w:tcPr>
          <w:p w14:paraId="74867B85" w14:textId="77777777" w:rsidR="000A2C5A" w:rsidRPr="000A2C5A" w:rsidRDefault="000A2C5A" w:rsidP="000A2C5A">
            <w:pPr>
              <w:rPr>
                <w:rFonts w:asciiTheme="minorHAnsi" w:hAnsiTheme="minorHAnsi" w:cstheme="minorHAnsi"/>
                <w:szCs w:val="28"/>
              </w:rPr>
            </w:pPr>
          </w:p>
        </w:tc>
        <w:tc>
          <w:tcPr>
            <w:tcW w:w="2835" w:type="dxa"/>
            <w:shd w:val="clear" w:color="auto" w:fill="FFFFFF" w:themeFill="background1"/>
            <w:vAlign w:val="center"/>
          </w:tcPr>
          <w:p w14:paraId="663DA1CA" w14:textId="77777777" w:rsidR="000A2C5A" w:rsidRPr="000A2C5A" w:rsidRDefault="000A2C5A" w:rsidP="000A2C5A">
            <w:pPr>
              <w:rPr>
                <w:rFonts w:asciiTheme="minorHAnsi" w:hAnsiTheme="minorHAnsi" w:cstheme="minorHAnsi"/>
                <w:b/>
                <w:szCs w:val="18"/>
              </w:rPr>
            </w:pPr>
          </w:p>
        </w:tc>
      </w:tr>
      <w:tr w:rsidR="000A2C5A" w:rsidRPr="000A2C5A" w14:paraId="383F5ACD" w14:textId="77777777" w:rsidTr="7D2C49E5">
        <w:tc>
          <w:tcPr>
            <w:tcW w:w="10065" w:type="dxa"/>
            <w:gridSpan w:val="3"/>
            <w:tcBorders>
              <w:bottom w:val="single" w:sz="4" w:space="0" w:color="auto"/>
            </w:tcBorders>
            <w:shd w:val="clear" w:color="auto" w:fill="D9D9D9" w:themeFill="background1" w:themeFillShade="D9"/>
          </w:tcPr>
          <w:p w14:paraId="47F25F50" w14:textId="77777777" w:rsidR="000A2C5A" w:rsidRPr="000A2C5A" w:rsidRDefault="000A2C5A" w:rsidP="007A3A22">
            <w:pPr>
              <w:rPr>
                <w:rFonts w:asciiTheme="minorHAnsi" w:hAnsiTheme="minorHAnsi" w:cstheme="minorHAnsi"/>
                <w:szCs w:val="4"/>
              </w:rPr>
            </w:pPr>
          </w:p>
        </w:tc>
      </w:tr>
    </w:tbl>
    <w:p w14:paraId="718B4309" w14:textId="77777777" w:rsidR="000A2C5A" w:rsidRDefault="000A2C5A" w:rsidP="000A2C5A">
      <w:pPr>
        <w:pStyle w:val="sub"/>
        <w:rPr>
          <w:rFonts w:asciiTheme="majorHAnsi" w:hAnsiTheme="majorHAnsi"/>
          <w:sz w:val="22"/>
          <w:szCs w:val="22"/>
        </w:rPr>
      </w:pPr>
    </w:p>
    <w:p w14:paraId="6C09032C" w14:textId="30CBAA64" w:rsidR="00F66189" w:rsidRPr="009B07B2" w:rsidRDefault="00F66189" w:rsidP="000A2C5A">
      <w:pPr>
        <w:pStyle w:val="sub"/>
        <w:rPr>
          <w:rFonts w:asciiTheme="minorHAnsi" w:hAnsiTheme="minorHAnsi" w:cstheme="minorHAnsi"/>
          <w:sz w:val="28"/>
          <w:szCs w:val="22"/>
        </w:rPr>
      </w:pPr>
      <w:r w:rsidRPr="009B07B2">
        <w:rPr>
          <w:rFonts w:asciiTheme="minorHAnsi" w:hAnsiTheme="minorHAnsi" w:cstheme="minorHAnsi"/>
          <w:sz w:val="28"/>
          <w:szCs w:val="22"/>
        </w:rPr>
        <w:t>Information Sharing</w:t>
      </w:r>
    </w:p>
    <w:p w14:paraId="64926A72" w14:textId="77777777" w:rsidR="00F66189" w:rsidRPr="0016380B" w:rsidRDefault="00F66189" w:rsidP="00F66189">
      <w:pPr>
        <w:pStyle w:val="sub"/>
        <w:rPr>
          <w:rFonts w:asciiTheme="minorHAnsi" w:hAnsiTheme="minorHAnsi" w:cstheme="minorHAnsi"/>
          <w:sz w:val="16"/>
          <w:szCs w:val="28"/>
        </w:rPr>
      </w:pPr>
    </w:p>
    <w:p w14:paraId="4E9D97E2" w14:textId="4AC79BE2" w:rsidR="00F66189" w:rsidRPr="00F66189" w:rsidRDefault="00F66189" w:rsidP="00F66189">
      <w:pPr>
        <w:pStyle w:val="sub"/>
        <w:rPr>
          <w:rFonts w:asciiTheme="minorHAnsi" w:hAnsiTheme="minorHAnsi" w:cstheme="minorHAnsi"/>
          <w:b w:val="0"/>
          <w:szCs w:val="24"/>
        </w:rPr>
      </w:pPr>
      <w:r w:rsidRPr="00F66189">
        <w:rPr>
          <w:rFonts w:asciiTheme="minorHAnsi" w:hAnsiTheme="minorHAnsi" w:cstheme="minorHAnsi"/>
          <w:b w:val="0"/>
          <w:szCs w:val="24"/>
        </w:rPr>
        <w:t>It may be helpful to share a copy of the completed assessment tool with other people in, or who work with the family.  Please list below the names and role of those people whom it has been agreed will receive a copy of this from the worker.</w:t>
      </w:r>
    </w:p>
    <w:p w14:paraId="2C0C40BA" w14:textId="77777777" w:rsidR="00F66189" w:rsidRDefault="00F66189" w:rsidP="000A2C5A">
      <w:pPr>
        <w:pStyle w:val="sub"/>
        <w:rPr>
          <w:rFonts w:asciiTheme="minorHAnsi" w:hAnsiTheme="minorHAnsi" w:cstheme="minorHAnsi"/>
          <w:sz w:val="28"/>
          <w:szCs w:val="28"/>
        </w:rPr>
      </w:pPr>
    </w:p>
    <w:tbl>
      <w:tblPr>
        <w:tblStyle w:val="TableGrid"/>
        <w:tblW w:w="9923" w:type="dxa"/>
        <w:tblInd w:w="-34" w:type="dxa"/>
        <w:tblLook w:val="04A0" w:firstRow="1" w:lastRow="0" w:firstColumn="1" w:lastColumn="0" w:noHBand="0" w:noVBand="1"/>
      </w:tblPr>
      <w:tblGrid>
        <w:gridCol w:w="2928"/>
        <w:gridCol w:w="6995"/>
      </w:tblGrid>
      <w:tr w:rsidR="00F66189" w:rsidRPr="000A2C5A" w14:paraId="7AA51E1E" w14:textId="77777777" w:rsidTr="009B07B2">
        <w:trPr>
          <w:trHeight w:val="403"/>
        </w:trPr>
        <w:tc>
          <w:tcPr>
            <w:tcW w:w="2928" w:type="dxa"/>
            <w:shd w:val="clear" w:color="auto" w:fill="D9D9D9" w:themeFill="background1" w:themeFillShade="D9"/>
          </w:tcPr>
          <w:p w14:paraId="463BE0B7" w14:textId="77777777" w:rsidR="00F66189" w:rsidRPr="000A2C5A" w:rsidRDefault="00F66189" w:rsidP="00F66189">
            <w:pPr>
              <w:rPr>
                <w:rFonts w:asciiTheme="minorHAnsi" w:hAnsiTheme="minorHAnsi" w:cstheme="minorHAnsi"/>
              </w:rPr>
            </w:pPr>
            <w:r w:rsidRPr="000A2C5A">
              <w:rPr>
                <w:rFonts w:asciiTheme="minorHAnsi" w:hAnsiTheme="minorHAnsi" w:cstheme="minorHAnsi"/>
              </w:rPr>
              <w:t>Name</w:t>
            </w:r>
          </w:p>
        </w:tc>
        <w:tc>
          <w:tcPr>
            <w:tcW w:w="6995" w:type="dxa"/>
            <w:shd w:val="clear" w:color="auto" w:fill="D9D9D9" w:themeFill="background1" w:themeFillShade="D9"/>
          </w:tcPr>
          <w:p w14:paraId="0228A9D8" w14:textId="77777777" w:rsidR="00F66189" w:rsidRPr="000A2C5A" w:rsidRDefault="00F66189" w:rsidP="00F66189">
            <w:pPr>
              <w:rPr>
                <w:rFonts w:asciiTheme="minorHAnsi" w:hAnsiTheme="minorHAnsi" w:cstheme="minorHAnsi"/>
              </w:rPr>
            </w:pPr>
            <w:r w:rsidRPr="000A2C5A">
              <w:rPr>
                <w:rFonts w:asciiTheme="minorHAnsi" w:hAnsiTheme="minorHAnsi" w:cstheme="minorHAnsi"/>
              </w:rPr>
              <w:t>Signature</w:t>
            </w:r>
          </w:p>
        </w:tc>
      </w:tr>
      <w:tr w:rsidR="00F66189" w:rsidRPr="000A2C5A" w14:paraId="21D57574" w14:textId="77777777" w:rsidTr="009B07B2">
        <w:tc>
          <w:tcPr>
            <w:tcW w:w="2928" w:type="dxa"/>
            <w:shd w:val="clear" w:color="auto" w:fill="FFFFFF" w:themeFill="background1"/>
            <w:vAlign w:val="center"/>
          </w:tcPr>
          <w:p w14:paraId="2B815BA9" w14:textId="77777777" w:rsidR="00F66189" w:rsidRPr="000A2C5A" w:rsidRDefault="00F66189" w:rsidP="00F66189">
            <w:pPr>
              <w:pStyle w:val="text"/>
              <w:rPr>
                <w:rFonts w:asciiTheme="minorHAnsi" w:hAnsiTheme="minorHAnsi" w:cstheme="minorHAnsi"/>
                <w:sz w:val="24"/>
                <w:szCs w:val="18"/>
              </w:rPr>
            </w:pPr>
          </w:p>
        </w:tc>
        <w:tc>
          <w:tcPr>
            <w:tcW w:w="6995" w:type="dxa"/>
            <w:shd w:val="clear" w:color="auto" w:fill="FFFFFF" w:themeFill="background1"/>
          </w:tcPr>
          <w:p w14:paraId="1CA6387D" w14:textId="77777777" w:rsidR="00F66189" w:rsidRPr="000A2C5A" w:rsidRDefault="00F66189" w:rsidP="00F66189">
            <w:pPr>
              <w:pStyle w:val="text"/>
              <w:rPr>
                <w:rFonts w:asciiTheme="minorHAnsi" w:hAnsiTheme="minorHAnsi" w:cstheme="minorHAnsi"/>
                <w:b/>
                <w:sz w:val="24"/>
                <w:szCs w:val="28"/>
              </w:rPr>
            </w:pPr>
          </w:p>
        </w:tc>
      </w:tr>
    </w:tbl>
    <w:p w14:paraId="055FC602" w14:textId="77777777" w:rsidR="00F66189" w:rsidRDefault="00F66189" w:rsidP="000A2C5A">
      <w:pPr>
        <w:pStyle w:val="sub"/>
        <w:rPr>
          <w:rFonts w:asciiTheme="minorHAnsi" w:hAnsiTheme="minorHAnsi" w:cstheme="minorHAnsi"/>
          <w:sz w:val="28"/>
          <w:szCs w:val="28"/>
        </w:rPr>
      </w:pPr>
    </w:p>
    <w:p w14:paraId="7130380F" w14:textId="77777777" w:rsidR="00AE287C" w:rsidRDefault="00AE287C" w:rsidP="00F66189">
      <w:pPr>
        <w:pStyle w:val="sub"/>
        <w:shd w:val="clear" w:color="auto" w:fill="FFFFFF" w:themeFill="background1"/>
        <w:rPr>
          <w:rFonts w:asciiTheme="minorHAnsi" w:hAnsiTheme="minorHAnsi" w:cstheme="minorHAnsi"/>
          <w:sz w:val="28"/>
          <w:szCs w:val="28"/>
        </w:rPr>
      </w:pPr>
    </w:p>
    <w:p w14:paraId="10549E77" w14:textId="22F11F73" w:rsidR="00F66189" w:rsidRDefault="00F66189" w:rsidP="00F66189">
      <w:pPr>
        <w:pStyle w:val="sub"/>
        <w:shd w:val="clear" w:color="auto" w:fill="FFFFFF" w:themeFill="background1"/>
        <w:rPr>
          <w:rFonts w:asciiTheme="minorHAnsi" w:hAnsiTheme="minorHAnsi" w:cstheme="minorHAnsi"/>
          <w:sz w:val="28"/>
          <w:szCs w:val="28"/>
        </w:rPr>
      </w:pPr>
      <w:r>
        <w:rPr>
          <w:rFonts w:asciiTheme="minorHAnsi" w:hAnsiTheme="minorHAnsi" w:cstheme="minorHAnsi"/>
          <w:sz w:val="28"/>
          <w:szCs w:val="28"/>
        </w:rPr>
        <w:t>Record keeping</w:t>
      </w:r>
      <w:r w:rsidR="00CF2A8A">
        <w:rPr>
          <w:rFonts w:asciiTheme="minorHAnsi" w:hAnsiTheme="minorHAnsi" w:cstheme="minorHAnsi"/>
          <w:sz w:val="28"/>
          <w:szCs w:val="28"/>
        </w:rPr>
        <w:t xml:space="preserve"> and Storage</w:t>
      </w:r>
    </w:p>
    <w:p w14:paraId="194FF06F" w14:textId="77777777" w:rsidR="00F66189" w:rsidRPr="009B07B2" w:rsidRDefault="00F66189" w:rsidP="00F66189">
      <w:pPr>
        <w:pStyle w:val="sub"/>
        <w:shd w:val="clear" w:color="auto" w:fill="FFFFFF" w:themeFill="background1"/>
        <w:rPr>
          <w:rFonts w:asciiTheme="minorHAnsi" w:hAnsiTheme="minorHAnsi" w:cstheme="minorHAnsi"/>
          <w:sz w:val="12"/>
          <w:szCs w:val="28"/>
        </w:rPr>
      </w:pPr>
    </w:p>
    <w:p w14:paraId="74789539" w14:textId="63DE8C49" w:rsidR="00585D98" w:rsidRDefault="009B07B2" w:rsidP="6A029493">
      <w:pPr>
        <w:pStyle w:val="sub"/>
        <w:shd w:val="clear" w:color="auto" w:fill="FFFFFF" w:themeFill="background1"/>
        <w:rPr>
          <w:rFonts w:ascii="Calibri" w:eastAsia="Calibri" w:hAnsi="Calibri" w:cs="Calibri"/>
          <w:b w:val="0"/>
          <w:color w:val="000000" w:themeColor="text1"/>
          <w:szCs w:val="24"/>
        </w:rPr>
      </w:pPr>
      <w:r w:rsidRPr="6A029493">
        <w:rPr>
          <w:rFonts w:asciiTheme="minorHAnsi" w:hAnsiTheme="minorHAnsi"/>
          <w:b w:val="0"/>
        </w:rPr>
        <w:t>Upload</w:t>
      </w:r>
      <w:r w:rsidR="00F66189" w:rsidRPr="6A029493">
        <w:rPr>
          <w:rFonts w:asciiTheme="minorHAnsi" w:hAnsiTheme="minorHAnsi"/>
          <w:b w:val="0"/>
        </w:rPr>
        <w:t xml:space="preserve"> the Assessment to the Child’s </w:t>
      </w:r>
      <w:r w:rsidR="608C6BD6" w:rsidRPr="6A029493">
        <w:rPr>
          <w:rFonts w:ascii="Calibri" w:eastAsia="Calibri" w:hAnsi="Calibri" w:cs="Calibri"/>
          <w:b w:val="0"/>
          <w:color w:val="000000" w:themeColor="text1"/>
          <w:szCs w:val="24"/>
        </w:rPr>
        <w:t>electronic record within your own service area e.g. Health (EPR), Social care (Care First), Early help (DCTM).</w:t>
      </w:r>
    </w:p>
    <w:p w14:paraId="6BB8B1F8" w14:textId="2790750D" w:rsidR="00CF2A8A" w:rsidRDefault="00CF2A8A" w:rsidP="6A029493">
      <w:pPr>
        <w:pStyle w:val="sub"/>
        <w:shd w:val="clear" w:color="auto" w:fill="FFFFFF" w:themeFill="background1"/>
        <w:rPr>
          <w:rFonts w:ascii="Calibri" w:eastAsia="Calibri" w:hAnsi="Calibri" w:cs="Calibri"/>
          <w:b w:val="0"/>
          <w:color w:val="000000" w:themeColor="text1"/>
          <w:szCs w:val="24"/>
        </w:rPr>
      </w:pPr>
    </w:p>
    <w:p w14:paraId="6BE7343C" w14:textId="1FCBCAB3" w:rsidR="00CF2A8A" w:rsidRDefault="00CF2A8A" w:rsidP="6A029493">
      <w:pPr>
        <w:pStyle w:val="sub"/>
        <w:shd w:val="clear" w:color="auto" w:fill="FFFFFF" w:themeFill="background1"/>
        <w:rPr>
          <w:rFonts w:ascii="Calibri" w:eastAsia="Calibri" w:hAnsi="Calibri" w:cs="Calibri"/>
          <w:b w:val="0"/>
          <w:color w:val="000000" w:themeColor="text1"/>
          <w:szCs w:val="24"/>
        </w:rPr>
      </w:pPr>
    </w:p>
    <w:p w14:paraId="682BF3E4" w14:textId="77777777" w:rsidR="00CF2A8A" w:rsidRPr="00585D98" w:rsidRDefault="00CF2A8A" w:rsidP="6A029493">
      <w:pPr>
        <w:pStyle w:val="sub"/>
        <w:shd w:val="clear" w:color="auto" w:fill="FFFFFF" w:themeFill="background1"/>
      </w:pPr>
    </w:p>
    <w:p w14:paraId="4BEC8D2B" w14:textId="42E5443A" w:rsidR="00585D98" w:rsidRPr="00585D98" w:rsidRDefault="00585D98" w:rsidP="6A029493">
      <w:pPr>
        <w:pStyle w:val="sub"/>
        <w:shd w:val="clear" w:color="auto" w:fill="FFFFFF" w:themeFill="background1"/>
        <w:rPr>
          <w:rFonts w:asciiTheme="minorHAnsi" w:hAnsiTheme="minorHAnsi"/>
          <w:bCs/>
          <w:sz w:val="28"/>
          <w:szCs w:val="28"/>
        </w:rPr>
      </w:pPr>
    </w:p>
    <w:p w14:paraId="64ED36FC" w14:textId="1202A05F" w:rsidR="00585D98" w:rsidRPr="009D026A" w:rsidRDefault="00A24403" w:rsidP="009D026A">
      <w:pPr>
        <w:pStyle w:val="sub"/>
        <w:shd w:val="clear" w:color="auto" w:fill="FFFFFF" w:themeFill="background1"/>
        <w:jc w:val="center"/>
        <w:rPr>
          <w:rFonts w:asciiTheme="minorHAnsi" w:hAnsiTheme="minorHAnsi"/>
          <w:bCs/>
          <w:color w:val="00B050"/>
          <w:sz w:val="32"/>
          <w:szCs w:val="32"/>
        </w:rPr>
      </w:pPr>
      <w:r w:rsidRPr="009D026A">
        <w:rPr>
          <w:rFonts w:asciiTheme="minorHAnsi" w:hAnsiTheme="minorHAnsi"/>
          <w:bCs/>
          <w:color w:val="00B050"/>
          <w:sz w:val="32"/>
          <w:szCs w:val="32"/>
        </w:rPr>
        <w:lastRenderedPageBreak/>
        <w:t>Further Information and Resources</w:t>
      </w:r>
    </w:p>
    <w:p w14:paraId="09CF05E0" w14:textId="77777777" w:rsidR="00A24403" w:rsidRPr="00585D98" w:rsidRDefault="00A24403" w:rsidP="6A029493">
      <w:pPr>
        <w:pStyle w:val="sub"/>
        <w:shd w:val="clear" w:color="auto" w:fill="FFFFFF" w:themeFill="background1"/>
        <w:rPr>
          <w:rFonts w:asciiTheme="minorHAnsi" w:hAnsiTheme="minorHAnsi"/>
          <w:bCs/>
          <w:sz w:val="28"/>
          <w:szCs w:val="28"/>
        </w:rPr>
      </w:pPr>
    </w:p>
    <w:p w14:paraId="61F4AA5E" w14:textId="6A65FE70" w:rsidR="00A24403" w:rsidRDefault="00CF2A8A" w:rsidP="00A24403">
      <w:pPr>
        <w:pStyle w:val="ListParagraph"/>
        <w:numPr>
          <w:ilvl w:val="0"/>
          <w:numId w:val="37"/>
        </w:numPr>
        <w:rPr>
          <w:rFonts w:asciiTheme="minorHAnsi" w:hAnsiTheme="minorHAnsi" w:cstheme="minorBidi"/>
          <w:color w:val="FF0000"/>
        </w:rPr>
      </w:pPr>
      <w:r>
        <w:rPr>
          <w:rFonts w:asciiTheme="minorHAnsi" w:hAnsiTheme="minorHAnsi" w:cstheme="minorBidi"/>
          <w:color w:val="FF0000"/>
        </w:rPr>
        <w:t xml:space="preserve">Salford Thriving Families and Neglect </w:t>
      </w:r>
      <w:hyperlink r:id="rId25" w:history="1">
        <w:r w:rsidRPr="00D2614B">
          <w:rPr>
            <w:rStyle w:val="Hyperlink"/>
            <w:rFonts w:asciiTheme="minorHAnsi" w:hAnsiTheme="minorHAnsi" w:cstheme="minorBidi"/>
          </w:rPr>
          <w:t>https://safeguardingch</w:t>
        </w:r>
        <w:r w:rsidRPr="00D2614B">
          <w:rPr>
            <w:rStyle w:val="Hyperlink"/>
            <w:rFonts w:asciiTheme="minorHAnsi" w:hAnsiTheme="minorHAnsi" w:cstheme="minorBidi"/>
          </w:rPr>
          <w:t>i</w:t>
        </w:r>
        <w:r w:rsidRPr="00D2614B">
          <w:rPr>
            <w:rStyle w:val="Hyperlink"/>
            <w:rFonts w:asciiTheme="minorHAnsi" w:hAnsiTheme="minorHAnsi" w:cstheme="minorBidi"/>
          </w:rPr>
          <w:t>ldren.salford.gov.uk/professionals/neglect/</w:t>
        </w:r>
      </w:hyperlink>
      <w:r>
        <w:rPr>
          <w:rFonts w:asciiTheme="minorHAnsi" w:hAnsiTheme="minorHAnsi" w:cstheme="minorBidi"/>
          <w:color w:val="FF0000"/>
        </w:rPr>
        <w:t xml:space="preserve"> </w:t>
      </w:r>
    </w:p>
    <w:p w14:paraId="7FCF478C" w14:textId="77777777" w:rsidR="00CF2A8A" w:rsidRPr="00A24403" w:rsidRDefault="00CF2A8A" w:rsidP="00CF2A8A">
      <w:pPr>
        <w:pStyle w:val="ListParagraph"/>
        <w:rPr>
          <w:rFonts w:asciiTheme="minorHAnsi" w:hAnsiTheme="minorHAnsi" w:cstheme="minorBidi"/>
          <w:color w:val="FF0000"/>
        </w:rPr>
      </w:pPr>
    </w:p>
    <w:p w14:paraId="7CA1E9AF" w14:textId="35294218" w:rsidR="00585D98" w:rsidRPr="00CF2A8A" w:rsidRDefault="00585D98" w:rsidP="00A24403">
      <w:pPr>
        <w:pStyle w:val="ListParagraph"/>
        <w:numPr>
          <w:ilvl w:val="0"/>
          <w:numId w:val="37"/>
        </w:numPr>
        <w:rPr>
          <w:rStyle w:val="Hyperlink"/>
          <w:rFonts w:asciiTheme="minorHAnsi" w:hAnsiTheme="minorHAnsi" w:cstheme="minorBidi"/>
          <w:color w:val="FF0000"/>
          <w:u w:val="none"/>
        </w:rPr>
      </w:pPr>
      <w:r w:rsidRPr="00A24403">
        <w:rPr>
          <w:rFonts w:asciiTheme="minorHAnsi" w:hAnsiTheme="minorHAnsi" w:cstheme="minorBidi"/>
        </w:rPr>
        <w:t xml:space="preserve">Salford Emotional Health </w:t>
      </w:r>
      <w:r w:rsidR="632AAC3C" w:rsidRPr="00A24403">
        <w:rPr>
          <w:rFonts w:asciiTheme="minorHAnsi" w:hAnsiTheme="minorHAnsi" w:cstheme="minorBidi"/>
        </w:rPr>
        <w:t>D</w:t>
      </w:r>
      <w:r w:rsidRPr="00A24403">
        <w:rPr>
          <w:rFonts w:asciiTheme="minorHAnsi" w:hAnsiTheme="minorHAnsi" w:cstheme="minorBidi"/>
        </w:rPr>
        <w:t xml:space="preserve">irectory </w:t>
      </w:r>
      <w:hyperlink r:id="rId26">
        <w:r w:rsidRPr="00A24403">
          <w:rPr>
            <w:rStyle w:val="Hyperlink"/>
            <w:rFonts w:asciiTheme="minorHAnsi" w:hAnsiTheme="minorHAnsi" w:cstheme="minorBidi"/>
          </w:rPr>
          <w:t>https</w:t>
        </w:r>
        <w:r w:rsidRPr="00A24403">
          <w:rPr>
            <w:rStyle w:val="Hyperlink"/>
            <w:rFonts w:asciiTheme="minorHAnsi" w:hAnsiTheme="minorHAnsi" w:cstheme="minorBidi"/>
          </w:rPr>
          <w:t>:</w:t>
        </w:r>
        <w:r w:rsidRPr="00A24403">
          <w:rPr>
            <w:rStyle w:val="Hyperlink"/>
            <w:rFonts w:asciiTheme="minorHAnsi" w:hAnsiTheme="minorHAnsi" w:cstheme="minorBidi"/>
          </w:rPr>
          <w:t>//www.partnersinsalford.org/salford-0-25-advisory-board/emotional-health/emotional-health-service-directory/</w:t>
        </w:r>
      </w:hyperlink>
    </w:p>
    <w:p w14:paraId="4F635B6F" w14:textId="77777777" w:rsidR="00CF2A8A" w:rsidRPr="00CF2A8A" w:rsidRDefault="00CF2A8A" w:rsidP="00CF2A8A">
      <w:pPr>
        <w:pStyle w:val="ListParagraph"/>
        <w:rPr>
          <w:rFonts w:asciiTheme="minorHAnsi" w:hAnsiTheme="minorHAnsi" w:cstheme="minorBidi"/>
          <w:color w:val="FF0000"/>
        </w:rPr>
      </w:pPr>
    </w:p>
    <w:p w14:paraId="0AD95A21" w14:textId="606F8F26" w:rsidR="00CF2A8A" w:rsidRDefault="00CF2A8A" w:rsidP="00A24403">
      <w:pPr>
        <w:pStyle w:val="ListParagraph"/>
        <w:numPr>
          <w:ilvl w:val="0"/>
          <w:numId w:val="37"/>
        </w:numPr>
        <w:rPr>
          <w:rFonts w:asciiTheme="minorHAnsi" w:hAnsiTheme="minorHAnsi" w:cstheme="minorBidi"/>
          <w:color w:val="FF0000"/>
        </w:rPr>
      </w:pPr>
      <w:r>
        <w:rPr>
          <w:rFonts w:asciiTheme="minorHAnsi" w:hAnsiTheme="minorHAnsi" w:cstheme="minorBidi"/>
          <w:color w:val="FF0000"/>
        </w:rPr>
        <w:t xml:space="preserve">Salford Standards for listening to children, young people and families </w:t>
      </w:r>
      <w:hyperlink r:id="rId27" w:history="1">
        <w:r w:rsidRPr="00D2614B">
          <w:rPr>
            <w:rStyle w:val="Hyperlink"/>
            <w:rFonts w:asciiTheme="minorHAnsi" w:hAnsiTheme="minorHAnsi" w:cstheme="minorBidi"/>
          </w:rPr>
          <w:t>https://safeguardingchildr</w:t>
        </w:r>
        <w:r w:rsidRPr="00D2614B">
          <w:rPr>
            <w:rStyle w:val="Hyperlink"/>
            <w:rFonts w:asciiTheme="minorHAnsi" w:hAnsiTheme="minorHAnsi" w:cstheme="minorBidi"/>
          </w:rPr>
          <w:t>e</w:t>
        </w:r>
        <w:r w:rsidRPr="00D2614B">
          <w:rPr>
            <w:rStyle w:val="Hyperlink"/>
            <w:rFonts w:asciiTheme="minorHAnsi" w:hAnsiTheme="minorHAnsi" w:cstheme="minorBidi"/>
          </w:rPr>
          <w:t>n.salford.gov.uk/professionals/salford-standards-for-listening-to-families/</w:t>
        </w:r>
      </w:hyperlink>
      <w:r>
        <w:rPr>
          <w:rFonts w:asciiTheme="minorHAnsi" w:hAnsiTheme="minorHAnsi" w:cstheme="minorBidi"/>
          <w:color w:val="FF0000"/>
        </w:rPr>
        <w:t xml:space="preserve"> </w:t>
      </w:r>
    </w:p>
    <w:p w14:paraId="7B6B5B09" w14:textId="77777777" w:rsidR="00CF2A8A" w:rsidRPr="00CF2A8A" w:rsidRDefault="00CF2A8A" w:rsidP="00CF2A8A">
      <w:pPr>
        <w:pStyle w:val="ListParagraph"/>
        <w:rPr>
          <w:rFonts w:asciiTheme="minorHAnsi" w:hAnsiTheme="minorHAnsi" w:cstheme="minorBidi"/>
          <w:color w:val="FF0000"/>
        </w:rPr>
      </w:pPr>
    </w:p>
    <w:p w14:paraId="32D39E44" w14:textId="1C44B89A" w:rsidR="00CF2A8A" w:rsidRDefault="00CF2A8A" w:rsidP="00A24403">
      <w:pPr>
        <w:pStyle w:val="ListParagraph"/>
        <w:numPr>
          <w:ilvl w:val="0"/>
          <w:numId w:val="37"/>
        </w:numPr>
        <w:rPr>
          <w:rFonts w:asciiTheme="minorHAnsi" w:hAnsiTheme="minorHAnsi" w:cstheme="minorBidi"/>
          <w:color w:val="FF0000"/>
        </w:rPr>
      </w:pPr>
      <w:r>
        <w:rPr>
          <w:rFonts w:asciiTheme="minorHAnsi" w:hAnsiTheme="minorHAnsi" w:cstheme="minorBidi"/>
          <w:color w:val="FF0000"/>
        </w:rPr>
        <w:t xml:space="preserve">Views and Voice – resources </w:t>
      </w:r>
      <w:r w:rsidRPr="00CF2A8A">
        <w:rPr>
          <w:rFonts w:asciiTheme="minorHAnsi" w:hAnsiTheme="minorHAnsi" w:cs="Arial"/>
          <w:shd w:val="clear" w:color="auto" w:fill="FFFFFF"/>
        </w:rPr>
        <w:t>to support work with children, young people and their families.</w:t>
      </w:r>
      <w:r w:rsidRPr="00CF2A8A">
        <w:rPr>
          <w:rFonts w:asciiTheme="minorHAnsi" w:hAnsiTheme="minorHAnsi" w:cstheme="minorBidi"/>
        </w:rPr>
        <w:t xml:space="preserve"> </w:t>
      </w:r>
      <w:hyperlink r:id="rId28" w:history="1">
        <w:r w:rsidRPr="00D2614B">
          <w:rPr>
            <w:rStyle w:val="Hyperlink"/>
            <w:rFonts w:asciiTheme="minorHAnsi" w:hAnsiTheme="minorHAnsi" w:cstheme="minorBidi"/>
          </w:rPr>
          <w:t>https://safeguardingchildren.salford.gov.uk/pro</w:t>
        </w:r>
        <w:r w:rsidRPr="00D2614B">
          <w:rPr>
            <w:rStyle w:val="Hyperlink"/>
            <w:rFonts w:asciiTheme="minorHAnsi" w:hAnsiTheme="minorHAnsi" w:cstheme="minorBidi"/>
          </w:rPr>
          <w:t>f</w:t>
        </w:r>
        <w:r w:rsidRPr="00D2614B">
          <w:rPr>
            <w:rStyle w:val="Hyperlink"/>
            <w:rFonts w:asciiTheme="minorHAnsi" w:hAnsiTheme="minorHAnsi" w:cstheme="minorBidi"/>
          </w:rPr>
          <w:t>essionals/views-and-voice/</w:t>
        </w:r>
      </w:hyperlink>
      <w:r>
        <w:rPr>
          <w:rFonts w:asciiTheme="minorHAnsi" w:hAnsiTheme="minorHAnsi" w:cstheme="minorBidi"/>
          <w:color w:val="FF0000"/>
        </w:rPr>
        <w:t xml:space="preserve"> </w:t>
      </w:r>
    </w:p>
    <w:p w14:paraId="7E754CC1" w14:textId="77777777" w:rsidR="009D026A" w:rsidRPr="009D026A" w:rsidRDefault="009D026A" w:rsidP="009D026A">
      <w:pPr>
        <w:pStyle w:val="ListParagraph"/>
        <w:rPr>
          <w:rFonts w:asciiTheme="minorHAnsi" w:hAnsiTheme="minorHAnsi" w:cstheme="minorBidi"/>
          <w:color w:val="FF0000"/>
        </w:rPr>
      </w:pPr>
    </w:p>
    <w:p w14:paraId="72C0431B" w14:textId="41A0922C" w:rsidR="009D026A" w:rsidRPr="009D026A" w:rsidRDefault="009D026A" w:rsidP="009D026A">
      <w:pPr>
        <w:pStyle w:val="ListParagraph"/>
        <w:numPr>
          <w:ilvl w:val="0"/>
          <w:numId w:val="37"/>
        </w:numPr>
        <w:rPr>
          <w:rFonts w:asciiTheme="minorHAnsi" w:hAnsiTheme="minorHAnsi" w:cstheme="minorBidi"/>
          <w:color w:val="FF0000"/>
        </w:rPr>
      </w:pPr>
      <w:r w:rsidRPr="009D026A">
        <w:rPr>
          <w:rFonts w:asciiTheme="minorHAnsi" w:hAnsiTheme="minorHAnsi" w:cstheme="minorBidi"/>
          <w:color w:val="FF0000"/>
        </w:rPr>
        <w:t>The Salford Way</w:t>
      </w:r>
      <w:r>
        <w:rPr>
          <w:rFonts w:asciiTheme="minorHAnsi" w:hAnsiTheme="minorHAnsi" w:cstheme="minorBidi"/>
          <w:color w:val="FF0000"/>
        </w:rPr>
        <w:t xml:space="preserve"> -</w:t>
      </w:r>
      <w:r>
        <w:rPr>
          <w:rStyle w:val="Strong"/>
          <w:rFonts w:asciiTheme="minorHAnsi" w:hAnsiTheme="minorHAnsi"/>
          <w:b w:val="0"/>
          <w:bCs w:val="0"/>
          <w:spacing w:val="-5"/>
        </w:rPr>
        <w:t xml:space="preserve"> Includes a range of information, training, films and </w:t>
      </w:r>
      <w:r w:rsidRPr="009D026A">
        <w:rPr>
          <w:rStyle w:val="Strong"/>
          <w:rFonts w:asciiTheme="minorHAnsi" w:hAnsiTheme="minorHAnsi"/>
          <w:b w:val="0"/>
          <w:bCs w:val="0"/>
          <w:spacing w:val="-5"/>
        </w:rPr>
        <w:t xml:space="preserve">resources to support the trauma and resilience work in Salford </w:t>
      </w:r>
      <w:hyperlink r:id="rId29" w:history="1">
        <w:r w:rsidRPr="009D026A">
          <w:rPr>
            <w:rStyle w:val="Hyperlink"/>
            <w:rFonts w:asciiTheme="minorHAnsi" w:hAnsiTheme="minorHAnsi"/>
          </w:rPr>
          <w:t>www.</w:t>
        </w:r>
        <w:r w:rsidRPr="009D026A">
          <w:rPr>
            <w:rStyle w:val="Hyperlink"/>
            <w:rFonts w:asciiTheme="minorHAnsi" w:hAnsiTheme="minorHAnsi"/>
          </w:rPr>
          <w:t>p</w:t>
        </w:r>
        <w:r w:rsidRPr="009D026A">
          <w:rPr>
            <w:rStyle w:val="Hyperlink"/>
            <w:rFonts w:asciiTheme="minorHAnsi" w:hAnsiTheme="minorHAnsi"/>
          </w:rPr>
          <w:t>artnersinsalford.org/salford-0-25-advisory-board/the-salford-way</w:t>
        </w:r>
      </w:hyperlink>
    </w:p>
    <w:p w14:paraId="6D499290" w14:textId="0809A5B8" w:rsidR="00585D98" w:rsidRPr="00585D98" w:rsidRDefault="00585D98" w:rsidP="009533FB">
      <w:pPr>
        <w:rPr>
          <w:rFonts w:asciiTheme="minorHAnsi" w:hAnsiTheme="minorHAnsi" w:cstheme="minorHAnsi"/>
          <w:b/>
          <w:bCs/>
        </w:rPr>
      </w:pPr>
    </w:p>
    <w:p w14:paraId="7527306C" w14:textId="65DEF350" w:rsidR="00585D98" w:rsidRPr="00A24403" w:rsidRDefault="00585D98" w:rsidP="00585D98">
      <w:pPr>
        <w:pStyle w:val="ListParagraph"/>
        <w:numPr>
          <w:ilvl w:val="0"/>
          <w:numId w:val="37"/>
        </w:numPr>
        <w:rPr>
          <w:rStyle w:val="Hyperlink"/>
          <w:rFonts w:asciiTheme="minorHAnsi" w:hAnsiTheme="minorHAnsi" w:cstheme="minorHAnsi"/>
          <w:color w:val="auto"/>
          <w:u w:val="none"/>
        </w:rPr>
      </w:pPr>
      <w:r w:rsidRPr="00A24403">
        <w:rPr>
          <w:rFonts w:asciiTheme="minorHAnsi" w:hAnsiTheme="minorHAnsi" w:cstheme="minorHAnsi"/>
        </w:rPr>
        <w:t xml:space="preserve">Welfare Rights and Debt Advice </w:t>
      </w:r>
      <w:hyperlink r:id="rId30" w:history="1">
        <w:r w:rsidR="00A24403" w:rsidRPr="00D2614B">
          <w:rPr>
            <w:rStyle w:val="Hyperlink"/>
            <w:rFonts w:asciiTheme="minorHAnsi" w:eastAsiaTheme="minorEastAsia" w:hAnsiTheme="minorHAnsi" w:cstheme="minorHAnsi"/>
          </w:rPr>
          <w:t>www.salford.gov.uk/advice-and-support/welfare-rights-and-debt-advice-service/contact-us-for-advice</w:t>
        </w:r>
      </w:hyperlink>
    </w:p>
    <w:p w14:paraId="7A1DAFEC" w14:textId="77777777" w:rsidR="00A24403" w:rsidRPr="00A24403" w:rsidRDefault="00A24403" w:rsidP="00A24403">
      <w:pPr>
        <w:pStyle w:val="ListParagraph"/>
        <w:rPr>
          <w:rFonts w:asciiTheme="minorHAnsi" w:hAnsiTheme="minorHAnsi" w:cstheme="minorHAnsi"/>
        </w:rPr>
      </w:pPr>
    </w:p>
    <w:p w14:paraId="01E9E2D7" w14:textId="38DFD4F4" w:rsidR="00585D98" w:rsidRPr="00A24403" w:rsidRDefault="00585D98" w:rsidP="00585D98">
      <w:pPr>
        <w:pStyle w:val="ListParagraph"/>
        <w:numPr>
          <w:ilvl w:val="0"/>
          <w:numId w:val="37"/>
        </w:numPr>
        <w:rPr>
          <w:rFonts w:asciiTheme="minorHAnsi" w:hAnsiTheme="minorHAnsi" w:cstheme="minorHAnsi"/>
        </w:rPr>
      </w:pPr>
      <w:r w:rsidRPr="00A24403">
        <w:rPr>
          <w:rFonts w:asciiTheme="minorHAnsi" w:hAnsiTheme="minorHAnsi" w:cstheme="minorHAnsi"/>
        </w:rPr>
        <w:t>Food and nutrition advice:</w:t>
      </w:r>
      <w:hyperlink r:id="rId31" w:history="1">
        <w:r w:rsidR="00A24403" w:rsidRPr="00D2614B">
          <w:rPr>
            <w:rStyle w:val="Hyperlink"/>
            <w:rFonts w:asciiTheme="minorHAnsi" w:hAnsiTheme="minorHAnsi" w:cstheme="minorHAnsi"/>
            <w:spacing w:val="-7"/>
            <w:lang w:val="en" w:eastAsia="en-GB"/>
          </w:rPr>
          <w:t>https://www.nhs.uk/change4life/food-facts</w:t>
        </w:r>
      </w:hyperlink>
    </w:p>
    <w:p w14:paraId="611C63E0" w14:textId="77777777" w:rsidR="00A24403" w:rsidRPr="00A24403" w:rsidRDefault="00A24403" w:rsidP="00A24403">
      <w:pPr>
        <w:pStyle w:val="ListParagraph"/>
        <w:rPr>
          <w:rFonts w:asciiTheme="minorHAnsi" w:hAnsiTheme="minorHAnsi" w:cstheme="minorHAnsi"/>
        </w:rPr>
      </w:pPr>
    </w:p>
    <w:p w14:paraId="7DF9541A" w14:textId="302582DD" w:rsidR="00A24403" w:rsidRPr="00A24403" w:rsidRDefault="00A24403" w:rsidP="00585D98">
      <w:pPr>
        <w:pStyle w:val="ListParagraph"/>
        <w:numPr>
          <w:ilvl w:val="0"/>
          <w:numId w:val="37"/>
        </w:numPr>
        <w:rPr>
          <w:rFonts w:asciiTheme="minorHAnsi" w:hAnsiTheme="minorHAnsi" w:cstheme="minorHAnsi"/>
        </w:rPr>
      </w:pPr>
      <w:r>
        <w:rPr>
          <w:rFonts w:asciiTheme="minorHAnsi" w:hAnsiTheme="minorHAnsi" w:cstheme="minorHAnsi"/>
        </w:rPr>
        <w:t>Children’s well-being indicator review, UK 2020</w:t>
      </w:r>
      <w:r w:rsidR="00CF2A8A">
        <w:rPr>
          <w:rFonts w:asciiTheme="minorHAnsi" w:hAnsiTheme="minorHAnsi" w:cstheme="minorHAnsi"/>
        </w:rPr>
        <w:t xml:space="preserve">; includes ‘what children told us’ </w:t>
      </w:r>
      <w:hyperlink r:id="rId32" w:history="1">
        <w:r w:rsidR="00CF2A8A" w:rsidRPr="00D2614B">
          <w:rPr>
            <w:rStyle w:val="Hyperlink"/>
            <w:rFonts w:asciiTheme="minorHAnsi" w:hAnsiTheme="minorHAnsi" w:cstheme="minorHAnsi"/>
          </w:rPr>
          <w:t>https://www.ons.gov.uk/peoplepopulationandcommunity/wellbeing/articles/childrenswellbeingindicatorreviewuk2020/2020-09</w:t>
        </w:r>
        <w:r w:rsidR="00CF2A8A" w:rsidRPr="00D2614B">
          <w:rPr>
            <w:rStyle w:val="Hyperlink"/>
            <w:rFonts w:asciiTheme="minorHAnsi" w:hAnsiTheme="minorHAnsi" w:cstheme="minorHAnsi"/>
          </w:rPr>
          <w:t>-</w:t>
        </w:r>
        <w:r w:rsidR="00CF2A8A" w:rsidRPr="00D2614B">
          <w:rPr>
            <w:rStyle w:val="Hyperlink"/>
            <w:rFonts w:asciiTheme="minorHAnsi" w:hAnsiTheme="minorHAnsi" w:cstheme="minorHAnsi"/>
          </w:rPr>
          <w:t>02</w:t>
        </w:r>
      </w:hyperlink>
      <w:r>
        <w:rPr>
          <w:rFonts w:asciiTheme="minorHAnsi" w:hAnsiTheme="minorHAnsi" w:cstheme="minorHAnsi"/>
        </w:rPr>
        <w:t xml:space="preserve"> </w:t>
      </w:r>
    </w:p>
    <w:p w14:paraId="5B215FE8" w14:textId="77777777" w:rsidR="00A24403" w:rsidRPr="00A24403" w:rsidRDefault="00A24403" w:rsidP="00A24403">
      <w:pPr>
        <w:pStyle w:val="ListParagraph"/>
        <w:rPr>
          <w:rFonts w:asciiTheme="minorHAnsi" w:hAnsiTheme="minorHAnsi" w:cstheme="minorHAnsi"/>
        </w:rPr>
      </w:pPr>
    </w:p>
    <w:p w14:paraId="1FE8087A" w14:textId="1228DBB0" w:rsidR="00585D98" w:rsidRPr="00585D98" w:rsidRDefault="00585D98" w:rsidP="00585D98">
      <w:pPr>
        <w:rPr>
          <w:rFonts w:asciiTheme="minorHAnsi" w:hAnsiTheme="minorHAnsi" w:cstheme="minorHAnsi"/>
          <w:b/>
          <w:bCs/>
          <w:sz w:val="28"/>
          <w:szCs w:val="28"/>
        </w:rPr>
      </w:pPr>
    </w:p>
    <w:p w14:paraId="4480B2AC" w14:textId="77777777" w:rsidR="00585D98" w:rsidRPr="00585D98" w:rsidRDefault="00585D98" w:rsidP="00585D98">
      <w:pPr>
        <w:rPr>
          <w:rFonts w:asciiTheme="minorHAnsi" w:hAnsiTheme="minorHAnsi" w:cstheme="minorHAnsi"/>
          <w:b/>
          <w:bCs/>
          <w:vanish/>
          <w:sz w:val="28"/>
          <w:szCs w:val="28"/>
        </w:rPr>
      </w:pPr>
    </w:p>
    <w:p w14:paraId="7D103869" w14:textId="77777777" w:rsidR="009533FB" w:rsidRPr="00585D98" w:rsidRDefault="009533FB" w:rsidP="009533FB">
      <w:pPr>
        <w:rPr>
          <w:rFonts w:asciiTheme="minorHAnsi" w:hAnsiTheme="minorHAnsi" w:cstheme="minorHAnsi"/>
          <w:b/>
          <w:bCs/>
          <w:vanish/>
          <w:sz w:val="28"/>
          <w:szCs w:val="28"/>
        </w:rPr>
      </w:pPr>
    </w:p>
    <w:p w14:paraId="72510D60" w14:textId="77777777" w:rsidR="009533FB" w:rsidRPr="00585D98" w:rsidRDefault="009533FB" w:rsidP="009533FB">
      <w:pPr>
        <w:rPr>
          <w:rFonts w:asciiTheme="minorHAnsi" w:hAnsiTheme="minorHAnsi" w:cstheme="minorHAnsi"/>
          <w:b/>
          <w:bCs/>
          <w:vanish/>
          <w:sz w:val="28"/>
          <w:szCs w:val="28"/>
        </w:rPr>
      </w:pPr>
    </w:p>
    <w:p w14:paraId="2A7B182F" w14:textId="77777777" w:rsidR="009533FB" w:rsidRPr="00585D98" w:rsidRDefault="009533FB" w:rsidP="009533FB">
      <w:pPr>
        <w:rPr>
          <w:rFonts w:asciiTheme="minorHAnsi" w:hAnsiTheme="minorHAnsi" w:cstheme="minorHAnsi"/>
          <w:b/>
          <w:bCs/>
          <w:sz w:val="28"/>
          <w:szCs w:val="28"/>
        </w:rPr>
      </w:pPr>
    </w:p>
    <w:sectPr w:rsidR="009533FB" w:rsidRPr="00585D98" w:rsidSect="00063C85">
      <w:headerReference w:type="default" r:id="rId33"/>
      <w:footerReference w:type="default" r:id="rId34"/>
      <w:pgSz w:w="11906" w:h="16838"/>
      <w:pgMar w:top="1440" w:right="1134" w:bottom="1440" w:left="851" w:header="708" w:footer="1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53D2A" w14:textId="77777777" w:rsidR="00CF2A8A" w:rsidRDefault="00CF2A8A" w:rsidP="003B648A">
      <w:r>
        <w:separator/>
      </w:r>
    </w:p>
  </w:endnote>
  <w:endnote w:type="continuationSeparator" w:id="0">
    <w:p w14:paraId="0B2F1CBA" w14:textId="77777777" w:rsidR="00CF2A8A" w:rsidRDefault="00CF2A8A" w:rsidP="003B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Calibri"/>
    <w:panose1 w:val="00000000000000000000"/>
    <w:charset w:val="00"/>
    <w:family w:val="swiss"/>
    <w:notTrueType/>
    <w:pitch w:val="default"/>
    <w:sig w:usb0="00000003" w:usb1="00000000" w:usb2="00000000" w:usb3="00000000" w:csb0="00000001" w:csb1="00000000"/>
  </w:font>
  <w:font w:name="UniversNext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BE1B8" w14:textId="77777777" w:rsidR="00CF2A8A" w:rsidRPr="0060087F" w:rsidRDefault="00CF2A8A" w:rsidP="0060087F">
    <w:pPr>
      <w:pStyle w:val="Footer"/>
      <w:shd w:val="clear" w:color="auto" w:fill="D9D9D9"/>
      <w:ind w:left="-567" w:right="-625"/>
      <w:jc w:val="right"/>
      <w:rPr>
        <w:rFonts w:ascii="Calibri" w:hAnsi="Calibri"/>
        <w:b/>
      </w:rPr>
    </w:pPr>
    <w:r w:rsidRPr="0060087F">
      <w:rPr>
        <w:rFonts w:ascii="Calibri" w:hAnsi="Calibri"/>
        <w:b/>
      </w:rPr>
      <w:t xml:space="preserve">Page | </w:t>
    </w:r>
    <w:r w:rsidRPr="0060087F">
      <w:rPr>
        <w:rFonts w:ascii="Calibri" w:hAnsi="Calibri"/>
        <w:b/>
      </w:rPr>
      <w:fldChar w:fldCharType="begin"/>
    </w:r>
    <w:r w:rsidRPr="0060087F">
      <w:rPr>
        <w:rFonts w:ascii="Calibri" w:hAnsi="Calibri"/>
        <w:b/>
      </w:rPr>
      <w:instrText xml:space="preserve"> PAGE   \* MERGEFORMAT </w:instrText>
    </w:r>
    <w:r w:rsidRPr="0060087F">
      <w:rPr>
        <w:rFonts w:ascii="Calibri" w:hAnsi="Calibri"/>
        <w:b/>
      </w:rPr>
      <w:fldChar w:fldCharType="separate"/>
    </w:r>
    <w:r>
      <w:rPr>
        <w:rFonts w:ascii="Calibri" w:hAnsi="Calibri"/>
        <w:b/>
        <w:noProof/>
      </w:rPr>
      <w:t>4</w:t>
    </w:r>
    <w:r w:rsidRPr="0060087F">
      <w:rPr>
        <w:rFonts w:ascii="Calibri" w:hAnsi="Calibri"/>
        <w:b/>
      </w:rPr>
      <w:fldChar w:fldCharType="end"/>
    </w:r>
    <w:r w:rsidRPr="0060087F">
      <w:rPr>
        <w:rFonts w:ascii="Calibri" w:hAnsi="Calibri"/>
        <w:b/>
      </w:rPr>
      <w:t xml:space="preserve"> </w:t>
    </w:r>
  </w:p>
  <w:p w14:paraId="4D0F063E" w14:textId="77777777" w:rsidR="00CF2A8A" w:rsidRDefault="00CF2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EA8B7" w14:textId="77777777" w:rsidR="00CF2A8A" w:rsidRDefault="00CF2A8A" w:rsidP="003B648A">
      <w:r>
        <w:separator/>
      </w:r>
    </w:p>
  </w:footnote>
  <w:footnote w:type="continuationSeparator" w:id="0">
    <w:p w14:paraId="0F94C8AC" w14:textId="77777777" w:rsidR="00CF2A8A" w:rsidRDefault="00CF2A8A" w:rsidP="003B6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B7889" w14:textId="17349188" w:rsidR="00CF2A8A" w:rsidRDefault="00CF2A8A" w:rsidP="004E0599">
    <w:pPr>
      <w:pStyle w:val="Header"/>
      <w:shd w:val="clear" w:color="auto" w:fill="FFFFFF" w:themeFill="background1"/>
      <w:ind w:left="-567" w:right="-625"/>
      <w:jc w:val="right"/>
      <w:rPr>
        <w:rFonts w:ascii="Calibri" w:hAnsi="Calibri"/>
        <w:b/>
      </w:rPr>
    </w:pPr>
    <w:r>
      <w:rPr>
        <w:noProof/>
        <w:lang w:eastAsia="en-GB"/>
      </w:rPr>
      <w:drawing>
        <wp:anchor distT="0" distB="0" distL="114300" distR="114300" simplePos="0" relativeHeight="251657216" behindDoc="0" locked="0" layoutInCell="1" allowOverlap="1" wp14:anchorId="237F75AB" wp14:editId="7C6DD8D2">
          <wp:simplePos x="0" y="0"/>
          <wp:positionH relativeFrom="column">
            <wp:posOffset>5118735</wp:posOffset>
          </wp:positionH>
          <wp:positionV relativeFrom="paragraph">
            <wp:posOffset>1270</wp:posOffset>
          </wp:positionV>
          <wp:extent cx="1203325" cy="4362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325" cy="436245"/>
                  </a:xfrm>
                  <a:prstGeom prst="rect">
                    <a:avLst/>
                  </a:prstGeom>
                  <a:noFill/>
                </pic:spPr>
              </pic:pic>
            </a:graphicData>
          </a:graphic>
          <wp14:sizeRelH relativeFrom="page">
            <wp14:pctWidth>0</wp14:pctWidth>
          </wp14:sizeRelH>
          <wp14:sizeRelV relativeFrom="page">
            <wp14:pctHeight>0</wp14:pctHeight>
          </wp14:sizeRelV>
        </wp:anchor>
      </w:drawing>
    </w:r>
  </w:p>
  <w:p w14:paraId="452D61FA" w14:textId="23F44B92" w:rsidR="00CF2A8A" w:rsidRPr="004E0599" w:rsidRDefault="00CF2A8A" w:rsidP="00BD0700">
    <w:pPr>
      <w:pStyle w:val="Header"/>
      <w:shd w:val="clear" w:color="auto" w:fill="D9D9D9"/>
      <w:ind w:right="-25"/>
      <w:rPr>
        <w:rFonts w:ascii="Calibri" w:hAnsi="Calibri"/>
        <w:b/>
      </w:rPr>
    </w:pPr>
    <w:bookmarkStart w:id="15" w:name="_Hlk51249920"/>
    <w:bookmarkStart w:id="16" w:name="_Hlk51249921"/>
    <w:r>
      <w:rPr>
        <w:rFonts w:ascii="Calibri" w:hAnsi="Calibri"/>
        <w:b/>
        <w:color w:val="009634"/>
      </w:rPr>
      <w:t>Salford Thriving Families Assessment Tool</w:t>
    </w:r>
  </w:p>
  <w:bookmarkEnd w:id="15"/>
  <w:bookmarkEnd w:id="16"/>
  <w:p w14:paraId="79148138" w14:textId="48A46437" w:rsidR="00CF2A8A" w:rsidRDefault="00CF2A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85113"/>
    <w:multiLevelType w:val="hybridMultilevel"/>
    <w:tmpl w:val="14DE027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83AD2"/>
    <w:multiLevelType w:val="multilevel"/>
    <w:tmpl w:val="C82A93C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D90F5F"/>
    <w:multiLevelType w:val="hybridMultilevel"/>
    <w:tmpl w:val="7D688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B02A1"/>
    <w:multiLevelType w:val="hybridMultilevel"/>
    <w:tmpl w:val="5F88566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B14699"/>
    <w:multiLevelType w:val="hybridMultilevel"/>
    <w:tmpl w:val="BCB2745A"/>
    <w:lvl w:ilvl="0" w:tplc="2F3C84E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F01186"/>
    <w:multiLevelType w:val="hybridMultilevel"/>
    <w:tmpl w:val="17EACFE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3416E2"/>
    <w:multiLevelType w:val="multilevel"/>
    <w:tmpl w:val="8078DB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A54160"/>
    <w:multiLevelType w:val="hybridMultilevel"/>
    <w:tmpl w:val="CD548B08"/>
    <w:lvl w:ilvl="0" w:tplc="14AEDB22">
      <w:start w:val="1"/>
      <w:numFmt w:val="decimal"/>
      <w:lvlText w:val="%1."/>
      <w:lvlJc w:val="left"/>
      <w:pPr>
        <w:ind w:left="360" w:hanging="360"/>
      </w:pPr>
      <w:rPr>
        <w:rFonts w:asciiTheme="minorHAnsi" w:hAnsiTheme="minorHAnsi" w:cstheme="minorHAnsi" w:hint="default"/>
        <w:b w:val="0"/>
        <w:bCs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26687A"/>
    <w:multiLevelType w:val="hybridMultilevel"/>
    <w:tmpl w:val="18386A7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9C64D3"/>
    <w:multiLevelType w:val="hybridMultilevel"/>
    <w:tmpl w:val="7936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943EB"/>
    <w:multiLevelType w:val="hybridMultilevel"/>
    <w:tmpl w:val="B3E8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3468E"/>
    <w:multiLevelType w:val="hybridMultilevel"/>
    <w:tmpl w:val="5128F93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8B1F26"/>
    <w:multiLevelType w:val="hybridMultilevel"/>
    <w:tmpl w:val="A9ACC3E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82658C"/>
    <w:multiLevelType w:val="multilevel"/>
    <w:tmpl w:val="923EC8A8"/>
    <w:lvl w:ilvl="0">
      <w:start w:val="1"/>
      <w:numFmt w:val="decimal"/>
      <w:lvlText w:val="%1."/>
      <w:lvlJc w:val="left"/>
      <w:pPr>
        <w:ind w:left="360" w:hanging="360"/>
      </w:pPr>
      <w:rPr>
        <w:rFonts w:asciiTheme="minorHAnsi" w:hAnsiTheme="minorHAnsi" w:cstheme="minorHAnsi" w:hint="default"/>
        <w:b/>
        <w:bCs/>
        <w:sz w:val="28"/>
        <w:szCs w:val="28"/>
      </w:rPr>
    </w:lvl>
    <w:lvl w:ilvl="1">
      <w:start w:val="5"/>
      <w:numFmt w:val="decimal"/>
      <w:isLgl/>
      <w:lvlText w:val="%1.%2"/>
      <w:lvlJc w:val="left"/>
      <w:pPr>
        <w:ind w:left="360" w:hanging="360"/>
      </w:pPr>
      <w:rPr>
        <w:rFonts w:ascii="Calibri" w:hAnsi="Calibri" w:hint="default"/>
        <w:b/>
        <w:color w:val="auto"/>
        <w:sz w:val="28"/>
      </w:rPr>
    </w:lvl>
    <w:lvl w:ilvl="2">
      <w:start w:val="1"/>
      <w:numFmt w:val="decimal"/>
      <w:isLgl/>
      <w:lvlText w:val="%1.%2.%3"/>
      <w:lvlJc w:val="left"/>
      <w:pPr>
        <w:ind w:left="720" w:hanging="720"/>
      </w:pPr>
      <w:rPr>
        <w:rFonts w:ascii="Calibri" w:hAnsi="Calibri" w:hint="default"/>
        <w:b/>
        <w:color w:val="auto"/>
        <w:sz w:val="28"/>
      </w:rPr>
    </w:lvl>
    <w:lvl w:ilvl="3">
      <w:start w:val="1"/>
      <w:numFmt w:val="decimal"/>
      <w:isLgl/>
      <w:lvlText w:val="%1.%2.%3.%4"/>
      <w:lvlJc w:val="left"/>
      <w:pPr>
        <w:ind w:left="720" w:hanging="720"/>
      </w:pPr>
      <w:rPr>
        <w:rFonts w:ascii="Calibri" w:hAnsi="Calibri" w:hint="default"/>
        <w:b/>
        <w:color w:val="auto"/>
        <w:sz w:val="28"/>
      </w:rPr>
    </w:lvl>
    <w:lvl w:ilvl="4">
      <w:start w:val="1"/>
      <w:numFmt w:val="decimal"/>
      <w:isLgl/>
      <w:lvlText w:val="%1.%2.%3.%4.%5"/>
      <w:lvlJc w:val="left"/>
      <w:pPr>
        <w:ind w:left="1080" w:hanging="1080"/>
      </w:pPr>
      <w:rPr>
        <w:rFonts w:ascii="Calibri" w:hAnsi="Calibri" w:hint="default"/>
        <w:b/>
        <w:color w:val="auto"/>
        <w:sz w:val="28"/>
      </w:rPr>
    </w:lvl>
    <w:lvl w:ilvl="5">
      <w:start w:val="1"/>
      <w:numFmt w:val="decimal"/>
      <w:isLgl/>
      <w:lvlText w:val="%1.%2.%3.%4.%5.%6"/>
      <w:lvlJc w:val="left"/>
      <w:pPr>
        <w:ind w:left="1080" w:hanging="1080"/>
      </w:pPr>
      <w:rPr>
        <w:rFonts w:ascii="Calibri" w:hAnsi="Calibri" w:hint="default"/>
        <w:b/>
        <w:color w:val="auto"/>
        <w:sz w:val="28"/>
      </w:rPr>
    </w:lvl>
    <w:lvl w:ilvl="6">
      <w:start w:val="1"/>
      <w:numFmt w:val="decimal"/>
      <w:isLgl/>
      <w:lvlText w:val="%1.%2.%3.%4.%5.%6.%7"/>
      <w:lvlJc w:val="left"/>
      <w:pPr>
        <w:ind w:left="1440" w:hanging="1440"/>
      </w:pPr>
      <w:rPr>
        <w:rFonts w:ascii="Calibri" w:hAnsi="Calibri" w:hint="default"/>
        <w:b/>
        <w:color w:val="auto"/>
        <w:sz w:val="28"/>
      </w:rPr>
    </w:lvl>
    <w:lvl w:ilvl="7">
      <w:start w:val="1"/>
      <w:numFmt w:val="decimal"/>
      <w:isLgl/>
      <w:lvlText w:val="%1.%2.%3.%4.%5.%6.%7.%8"/>
      <w:lvlJc w:val="left"/>
      <w:pPr>
        <w:ind w:left="1440" w:hanging="1440"/>
      </w:pPr>
      <w:rPr>
        <w:rFonts w:ascii="Calibri" w:hAnsi="Calibri" w:hint="default"/>
        <w:b/>
        <w:color w:val="auto"/>
        <w:sz w:val="28"/>
      </w:rPr>
    </w:lvl>
    <w:lvl w:ilvl="8">
      <w:start w:val="1"/>
      <w:numFmt w:val="decimal"/>
      <w:isLgl/>
      <w:lvlText w:val="%1.%2.%3.%4.%5.%6.%7.%8.%9"/>
      <w:lvlJc w:val="left"/>
      <w:pPr>
        <w:ind w:left="1800" w:hanging="1800"/>
      </w:pPr>
      <w:rPr>
        <w:rFonts w:ascii="Calibri" w:hAnsi="Calibri" w:hint="default"/>
        <w:b/>
        <w:color w:val="auto"/>
        <w:sz w:val="28"/>
      </w:rPr>
    </w:lvl>
  </w:abstractNum>
  <w:abstractNum w:abstractNumId="14" w15:restartNumberingAfterBreak="0">
    <w:nsid w:val="1F10701A"/>
    <w:multiLevelType w:val="multilevel"/>
    <w:tmpl w:val="D6D8A170"/>
    <w:lvl w:ilvl="0">
      <w:start w:val="1"/>
      <w:numFmt w:val="decimal"/>
      <w:pStyle w:val="Heading2"/>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23E364FE"/>
    <w:multiLevelType w:val="hybridMultilevel"/>
    <w:tmpl w:val="D826EB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62A538F"/>
    <w:multiLevelType w:val="multilevel"/>
    <w:tmpl w:val="8AE26C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7FF23E6"/>
    <w:multiLevelType w:val="hybridMultilevel"/>
    <w:tmpl w:val="3C76ED3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80E62DD"/>
    <w:multiLevelType w:val="hybridMultilevel"/>
    <w:tmpl w:val="8F309D0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95A20B5"/>
    <w:multiLevelType w:val="hybridMultilevel"/>
    <w:tmpl w:val="73F27ACC"/>
    <w:lvl w:ilvl="0" w:tplc="4C34EBC2">
      <w:start w:val="1"/>
      <w:numFmt w:val="lowerLetter"/>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5315691"/>
    <w:multiLevelType w:val="multilevel"/>
    <w:tmpl w:val="F0C0ACAA"/>
    <w:lvl w:ilvl="0">
      <w:start w:val="2"/>
      <w:numFmt w:val="decimal"/>
      <w:lvlText w:val="%1"/>
      <w:lvlJc w:val="left"/>
      <w:pPr>
        <w:ind w:left="420" w:hanging="420"/>
      </w:pPr>
      <w:rPr>
        <w:rFonts w:hint="default"/>
        <w:sz w:val="3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5B47A52"/>
    <w:multiLevelType w:val="hybridMultilevel"/>
    <w:tmpl w:val="86AE5BF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65768CF"/>
    <w:multiLevelType w:val="hybridMultilevel"/>
    <w:tmpl w:val="2DC2E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6C61B38"/>
    <w:multiLevelType w:val="multilevel"/>
    <w:tmpl w:val="E05A57B0"/>
    <w:lvl w:ilvl="0">
      <w:start w:val="2"/>
      <w:numFmt w:val="decimal"/>
      <w:lvlText w:val="%1"/>
      <w:lvlJc w:val="left"/>
      <w:pPr>
        <w:ind w:left="375" w:hanging="375"/>
      </w:pPr>
      <w:rPr>
        <w:rFonts w:hint="default"/>
        <w:color w:val="000000" w:themeColor="text1"/>
        <w:sz w:val="28"/>
      </w:rPr>
    </w:lvl>
    <w:lvl w:ilvl="1">
      <w:start w:val="5"/>
      <w:numFmt w:val="decimal"/>
      <w:lvlText w:val="%1.%2"/>
      <w:lvlJc w:val="left"/>
      <w:pPr>
        <w:ind w:left="630" w:hanging="375"/>
      </w:pPr>
      <w:rPr>
        <w:rFonts w:hint="default"/>
        <w:color w:val="000000" w:themeColor="text1"/>
        <w:sz w:val="28"/>
      </w:rPr>
    </w:lvl>
    <w:lvl w:ilvl="2">
      <w:start w:val="1"/>
      <w:numFmt w:val="decimal"/>
      <w:lvlText w:val="%1.%2.%3"/>
      <w:lvlJc w:val="left"/>
      <w:pPr>
        <w:ind w:left="1230" w:hanging="720"/>
      </w:pPr>
      <w:rPr>
        <w:rFonts w:hint="default"/>
        <w:color w:val="000000" w:themeColor="text1"/>
        <w:sz w:val="28"/>
      </w:rPr>
    </w:lvl>
    <w:lvl w:ilvl="3">
      <w:start w:val="1"/>
      <w:numFmt w:val="decimal"/>
      <w:lvlText w:val="%1.%2.%3.%4"/>
      <w:lvlJc w:val="left"/>
      <w:pPr>
        <w:ind w:left="1845" w:hanging="1080"/>
      </w:pPr>
      <w:rPr>
        <w:rFonts w:hint="default"/>
        <w:color w:val="000000" w:themeColor="text1"/>
        <w:sz w:val="28"/>
      </w:rPr>
    </w:lvl>
    <w:lvl w:ilvl="4">
      <w:start w:val="1"/>
      <w:numFmt w:val="decimal"/>
      <w:lvlText w:val="%1.%2.%3.%4.%5"/>
      <w:lvlJc w:val="left"/>
      <w:pPr>
        <w:ind w:left="2100" w:hanging="1080"/>
      </w:pPr>
      <w:rPr>
        <w:rFonts w:hint="default"/>
        <w:color w:val="000000" w:themeColor="text1"/>
        <w:sz w:val="28"/>
      </w:rPr>
    </w:lvl>
    <w:lvl w:ilvl="5">
      <w:start w:val="1"/>
      <w:numFmt w:val="decimal"/>
      <w:lvlText w:val="%1.%2.%3.%4.%5.%6"/>
      <w:lvlJc w:val="left"/>
      <w:pPr>
        <w:ind w:left="2715" w:hanging="1440"/>
      </w:pPr>
      <w:rPr>
        <w:rFonts w:hint="default"/>
        <w:color w:val="000000" w:themeColor="text1"/>
        <w:sz w:val="28"/>
      </w:rPr>
    </w:lvl>
    <w:lvl w:ilvl="6">
      <w:start w:val="1"/>
      <w:numFmt w:val="decimal"/>
      <w:lvlText w:val="%1.%2.%3.%4.%5.%6.%7"/>
      <w:lvlJc w:val="left"/>
      <w:pPr>
        <w:ind w:left="2970" w:hanging="1440"/>
      </w:pPr>
      <w:rPr>
        <w:rFonts w:hint="default"/>
        <w:color w:val="000000" w:themeColor="text1"/>
        <w:sz w:val="28"/>
      </w:rPr>
    </w:lvl>
    <w:lvl w:ilvl="7">
      <w:start w:val="1"/>
      <w:numFmt w:val="decimal"/>
      <w:lvlText w:val="%1.%2.%3.%4.%5.%6.%7.%8"/>
      <w:lvlJc w:val="left"/>
      <w:pPr>
        <w:ind w:left="3585" w:hanging="1800"/>
      </w:pPr>
      <w:rPr>
        <w:rFonts w:hint="default"/>
        <w:color w:val="000000" w:themeColor="text1"/>
        <w:sz w:val="28"/>
      </w:rPr>
    </w:lvl>
    <w:lvl w:ilvl="8">
      <w:start w:val="1"/>
      <w:numFmt w:val="decimal"/>
      <w:lvlText w:val="%1.%2.%3.%4.%5.%6.%7.%8.%9"/>
      <w:lvlJc w:val="left"/>
      <w:pPr>
        <w:ind w:left="4200" w:hanging="2160"/>
      </w:pPr>
      <w:rPr>
        <w:rFonts w:hint="default"/>
        <w:color w:val="000000" w:themeColor="text1"/>
        <w:sz w:val="28"/>
      </w:rPr>
    </w:lvl>
  </w:abstractNum>
  <w:abstractNum w:abstractNumId="24" w15:restartNumberingAfterBreak="0">
    <w:nsid w:val="4D1264A2"/>
    <w:multiLevelType w:val="hybridMultilevel"/>
    <w:tmpl w:val="A91C3EB6"/>
    <w:lvl w:ilvl="0" w:tplc="B1049BBA">
      <w:start w:val="1"/>
      <w:numFmt w:val="lowerLetter"/>
      <w:lvlText w:val="%1)"/>
      <w:lvlJc w:val="left"/>
      <w:pPr>
        <w:ind w:left="360" w:hanging="360"/>
      </w:pPr>
      <w:rPr>
        <w:rFonts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586E78"/>
    <w:multiLevelType w:val="hybridMultilevel"/>
    <w:tmpl w:val="114A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E1D04"/>
    <w:multiLevelType w:val="hybridMultilevel"/>
    <w:tmpl w:val="E32A73FA"/>
    <w:lvl w:ilvl="0" w:tplc="F6BC273E">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DE68DA"/>
    <w:multiLevelType w:val="hybridMultilevel"/>
    <w:tmpl w:val="332A3600"/>
    <w:lvl w:ilvl="0" w:tplc="8CEA7606">
      <w:start w:val="1"/>
      <w:numFmt w:val="lowerLetter"/>
      <w:lvlText w:val="%1)"/>
      <w:lvlJc w:val="left"/>
      <w:pPr>
        <w:ind w:left="360" w:hanging="360"/>
      </w:pPr>
      <w:rPr>
        <w:rFonts w:hint="default"/>
        <w:color w:val="00000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4C7B8E"/>
    <w:multiLevelType w:val="multilevel"/>
    <w:tmpl w:val="6BD667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C2C3CDD"/>
    <w:multiLevelType w:val="hybridMultilevel"/>
    <w:tmpl w:val="7DE2D82C"/>
    <w:lvl w:ilvl="0" w:tplc="02A00044">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E1221B2"/>
    <w:multiLevelType w:val="hybridMultilevel"/>
    <w:tmpl w:val="F59016D4"/>
    <w:lvl w:ilvl="0" w:tplc="4A3C6C9A">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3F16C5"/>
    <w:multiLevelType w:val="hybridMultilevel"/>
    <w:tmpl w:val="9782CE4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342106"/>
    <w:multiLevelType w:val="hybridMultilevel"/>
    <w:tmpl w:val="4BB0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A50EE3"/>
    <w:multiLevelType w:val="hybridMultilevel"/>
    <w:tmpl w:val="FD344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F3587D"/>
    <w:multiLevelType w:val="hybridMultilevel"/>
    <w:tmpl w:val="03926D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201FD6"/>
    <w:multiLevelType w:val="hybridMultilevel"/>
    <w:tmpl w:val="68F0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869FA"/>
    <w:multiLevelType w:val="multilevel"/>
    <w:tmpl w:val="DAD474F8"/>
    <w:lvl w:ilvl="0">
      <w:start w:val="2"/>
      <w:numFmt w:val="decimal"/>
      <w:lvlText w:val="%1"/>
      <w:lvlJc w:val="left"/>
      <w:pPr>
        <w:ind w:left="375" w:hanging="375"/>
      </w:pPr>
      <w:rPr>
        <w:rFonts w:hint="default"/>
      </w:rPr>
    </w:lvl>
    <w:lvl w:ilvl="1">
      <w:start w:val="1"/>
      <w:numFmt w:val="decimal"/>
      <w:lvlText w:val="%1.%2"/>
      <w:lvlJc w:val="left"/>
      <w:pPr>
        <w:ind w:left="658"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6155129"/>
    <w:multiLevelType w:val="hybridMultilevel"/>
    <w:tmpl w:val="C9BA6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8"/>
  </w:num>
  <w:num w:numId="4">
    <w:abstractNumId w:val="20"/>
  </w:num>
  <w:num w:numId="5">
    <w:abstractNumId w:val="33"/>
  </w:num>
  <w:num w:numId="6">
    <w:abstractNumId w:val="1"/>
  </w:num>
  <w:num w:numId="7">
    <w:abstractNumId w:val="26"/>
  </w:num>
  <w:num w:numId="8">
    <w:abstractNumId w:val="19"/>
  </w:num>
  <w:num w:numId="9">
    <w:abstractNumId w:val="37"/>
  </w:num>
  <w:num w:numId="10">
    <w:abstractNumId w:val="30"/>
  </w:num>
  <w:num w:numId="11">
    <w:abstractNumId w:val="8"/>
  </w:num>
  <w:num w:numId="12">
    <w:abstractNumId w:val="32"/>
  </w:num>
  <w:num w:numId="13">
    <w:abstractNumId w:val="27"/>
  </w:num>
  <w:num w:numId="14">
    <w:abstractNumId w:val="17"/>
  </w:num>
  <w:num w:numId="15">
    <w:abstractNumId w:val="9"/>
  </w:num>
  <w:num w:numId="16">
    <w:abstractNumId w:val="4"/>
  </w:num>
  <w:num w:numId="17">
    <w:abstractNumId w:val="24"/>
  </w:num>
  <w:num w:numId="18">
    <w:abstractNumId w:val="3"/>
  </w:num>
  <w:num w:numId="19">
    <w:abstractNumId w:val="18"/>
  </w:num>
  <w:num w:numId="20">
    <w:abstractNumId w:val="21"/>
  </w:num>
  <w:num w:numId="21">
    <w:abstractNumId w:val="5"/>
  </w:num>
  <w:num w:numId="22">
    <w:abstractNumId w:val="34"/>
  </w:num>
  <w:num w:numId="23">
    <w:abstractNumId w:val="31"/>
  </w:num>
  <w:num w:numId="24">
    <w:abstractNumId w:val="0"/>
  </w:num>
  <w:num w:numId="25">
    <w:abstractNumId w:val="12"/>
  </w:num>
  <w:num w:numId="26">
    <w:abstractNumId w:val="11"/>
  </w:num>
  <w:num w:numId="27">
    <w:abstractNumId w:val="15"/>
  </w:num>
  <w:num w:numId="28">
    <w:abstractNumId w:val="29"/>
  </w:num>
  <w:num w:numId="29">
    <w:abstractNumId w:val="6"/>
  </w:num>
  <w:num w:numId="30">
    <w:abstractNumId w:val="10"/>
  </w:num>
  <w:num w:numId="31">
    <w:abstractNumId w:val="16"/>
  </w:num>
  <w:num w:numId="32">
    <w:abstractNumId w:val="22"/>
  </w:num>
  <w:num w:numId="33">
    <w:abstractNumId w:val="14"/>
  </w:num>
  <w:num w:numId="34">
    <w:abstractNumId w:val="36"/>
  </w:num>
  <w:num w:numId="35">
    <w:abstractNumId w:val="23"/>
  </w:num>
  <w:num w:numId="36">
    <w:abstractNumId w:val="2"/>
  </w:num>
  <w:num w:numId="37">
    <w:abstractNumId w:val="35"/>
  </w:num>
  <w:num w:numId="3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78"/>
    <w:rsid w:val="0000008B"/>
    <w:rsid w:val="000005F3"/>
    <w:rsid w:val="00000A8F"/>
    <w:rsid w:val="00000C2E"/>
    <w:rsid w:val="0000203B"/>
    <w:rsid w:val="0000240D"/>
    <w:rsid w:val="0000346E"/>
    <w:rsid w:val="00004267"/>
    <w:rsid w:val="0000436E"/>
    <w:rsid w:val="00004B31"/>
    <w:rsid w:val="0000521C"/>
    <w:rsid w:val="0000537C"/>
    <w:rsid w:val="0000563E"/>
    <w:rsid w:val="00005975"/>
    <w:rsid w:val="00005CEE"/>
    <w:rsid w:val="000063A5"/>
    <w:rsid w:val="000064B7"/>
    <w:rsid w:val="00006578"/>
    <w:rsid w:val="000069AC"/>
    <w:rsid w:val="0000710F"/>
    <w:rsid w:val="00007348"/>
    <w:rsid w:val="00007525"/>
    <w:rsid w:val="00007867"/>
    <w:rsid w:val="00007FC7"/>
    <w:rsid w:val="000103F2"/>
    <w:rsid w:val="0001098E"/>
    <w:rsid w:val="00012034"/>
    <w:rsid w:val="0001260A"/>
    <w:rsid w:val="00013919"/>
    <w:rsid w:val="00013983"/>
    <w:rsid w:val="00013BA8"/>
    <w:rsid w:val="00014302"/>
    <w:rsid w:val="000147B3"/>
    <w:rsid w:val="000151AF"/>
    <w:rsid w:val="0001580A"/>
    <w:rsid w:val="00016BC8"/>
    <w:rsid w:val="00017396"/>
    <w:rsid w:val="00017E60"/>
    <w:rsid w:val="00020895"/>
    <w:rsid w:val="00020CB6"/>
    <w:rsid w:val="00020CCC"/>
    <w:rsid w:val="000216BC"/>
    <w:rsid w:val="000217F1"/>
    <w:rsid w:val="000219BC"/>
    <w:rsid w:val="0002219B"/>
    <w:rsid w:val="00022EE2"/>
    <w:rsid w:val="000233B3"/>
    <w:rsid w:val="00023A38"/>
    <w:rsid w:val="0002430B"/>
    <w:rsid w:val="00025135"/>
    <w:rsid w:val="000256E4"/>
    <w:rsid w:val="00025CA8"/>
    <w:rsid w:val="00025F17"/>
    <w:rsid w:val="000266E4"/>
    <w:rsid w:val="000267E3"/>
    <w:rsid w:val="00027848"/>
    <w:rsid w:val="00030025"/>
    <w:rsid w:val="00030B29"/>
    <w:rsid w:val="00030FDC"/>
    <w:rsid w:val="000322A3"/>
    <w:rsid w:val="000322E5"/>
    <w:rsid w:val="0003277F"/>
    <w:rsid w:val="00032A88"/>
    <w:rsid w:val="0003490D"/>
    <w:rsid w:val="0003495E"/>
    <w:rsid w:val="00034BA7"/>
    <w:rsid w:val="00034D60"/>
    <w:rsid w:val="000354D9"/>
    <w:rsid w:val="000355AE"/>
    <w:rsid w:val="00035B7B"/>
    <w:rsid w:val="0003606F"/>
    <w:rsid w:val="00036429"/>
    <w:rsid w:val="00040144"/>
    <w:rsid w:val="00040C11"/>
    <w:rsid w:val="00041425"/>
    <w:rsid w:val="000415F3"/>
    <w:rsid w:val="000417D5"/>
    <w:rsid w:val="00041E23"/>
    <w:rsid w:val="00042C65"/>
    <w:rsid w:val="000444D1"/>
    <w:rsid w:val="00044F5F"/>
    <w:rsid w:val="0004541C"/>
    <w:rsid w:val="00046CD4"/>
    <w:rsid w:val="000476B9"/>
    <w:rsid w:val="00047DCB"/>
    <w:rsid w:val="00051323"/>
    <w:rsid w:val="00051816"/>
    <w:rsid w:val="00051BD3"/>
    <w:rsid w:val="0005260E"/>
    <w:rsid w:val="00053014"/>
    <w:rsid w:val="0005308B"/>
    <w:rsid w:val="00053FAC"/>
    <w:rsid w:val="000548BE"/>
    <w:rsid w:val="00054CD1"/>
    <w:rsid w:val="00054F1F"/>
    <w:rsid w:val="00055155"/>
    <w:rsid w:val="00055282"/>
    <w:rsid w:val="00055865"/>
    <w:rsid w:val="000558E8"/>
    <w:rsid w:val="00055CBD"/>
    <w:rsid w:val="00057FF3"/>
    <w:rsid w:val="000607A5"/>
    <w:rsid w:val="00060AB3"/>
    <w:rsid w:val="000618D5"/>
    <w:rsid w:val="00061C4D"/>
    <w:rsid w:val="0006252D"/>
    <w:rsid w:val="0006382B"/>
    <w:rsid w:val="00063986"/>
    <w:rsid w:val="00063AA6"/>
    <w:rsid w:val="00063C85"/>
    <w:rsid w:val="00064CEC"/>
    <w:rsid w:val="00065023"/>
    <w:rsid w:val="000659EB"/>
    <w:rsid w:val="00065C0C"/>
    <w:rsid w:val="00066286"/>
    <w:rsid w:val="0006676C"/>
    <w:rsid w:val="00066D89"/>
    <w:rsid w:val="00066F73"/>
    <w:rsid w:val="0006701E"/>
    <w:rsid w:val="0006771F"/>
    <w:rsid w:val="00070823"/>
    <w:rsid w:val="000712B8"/>
    <w:rsid w:val="0007179F"/>
    <w:rsid w:val="000717D4"/>
    <w:rsid w:val="000718FE"/>
    <w:rsid w:val="00072222"/>
    <w:rsid w:val="000725A6"/>
    <w:rsid w:val="00073CFB"/>
    <w:rsid w:val="00073FD6"/>
    <w:rsid w:val="000745FD"/>
    <w:rsid w:val="0007525F"/>
    <w:rsid w:val="0007569D"/>
    <w:rsid w:val="00075B29"/>
    <w:rsid w:val="000764A7"/>
    <w:rsid w:val="00077472"/>
    <w:rsid w:val="00077898"/>
    <w:rsid w:val="00077B2B"/>
    <w:rsid w:val="000805D7"/>
    <w:rsid w:val="00080DD0"/>
    <w:rsid w:val="0008105B"/>
    <w:rsid w:val="00082DA0"/>
    <w:rsid w:val="00082DA4"/>
    <w:rsid w:val="0008429C"/>
    <w:rsid w:val="0008468D"/>
    <w:rsid w:val="00084E2C"/>
    <w:rsid w:val="00085711"/>
    <w:rsid w:val="00085F46"/>
    <w:rsid w:val="000869C2"/>
    <w:rsid w:val="000874EF"/>
    <w:rsid w:val="0008784C"/>
    <w:rsid w:val="00087C3E"/>
    <w:rsid w:val="0009025A"/>
    <w:rsid w:val="000905D8"/>
    <w:rsid w:val="0009069C"/>
    <w:rsid w:val="00091466"/>
    <w:rsid w:val="000914E4"/>
    <w:rsid w:val="000915D9"/>
    <w:rsid w:val="0009194A"/>
    <w:rsid w:val="000928F3"/>
    <w:rsid w:val="000929C4"/>
    <w:rsid w:val="00092C51"/>
    <w:rsid w:val="000932A5"/>
    <w:rsid w:val="00093F67"/>
    <w:rsid w:val="000942E9"/>
    <w:rsid w:val="00094EB2"/>
    <w:rsid w:val="00095E7A"/>
    <w:rsid w:val="00096B26"/>
    <w:rsid w:val="00096EC7"/>
    <w:rsid w:val="000970CA"/>
    <w:rsid w:val="00097ACF"/>
    <w:rsid w:val="000A04CD"/>
    <w:rsid w:val="000A1277"/>
    <w:rsid w:val="000A158A"/>
    <w:rsid w:val="000A171D"/>
    <w:rsid w:val="000A1CF2"/>
    <w:rsid w:val="000A1E1F"/>
    <w:rsid w:val="000A2C5A"/>
    <w:rsid w:val="000A3679"/>
    <w:rsid w:val="000A4113"/>
    <w:rsid w:val="000A4334"/>
    <w:rsid w:val="000A5653"/>
    <w:rsid w:val="000A5C84"/>
    <w:rsid w:val="000A5EAF"/>
    <w:rsid w:val="000A6254"/>
    <w:rsid w:val="000A673E"/>
    <w:rsid w:val="000A6ECA"/>
    <w:rsid w:val="000A6F0B"/>
    <w:rsid w:val="000A7123"/>
    <w:rsid w:val="000A7303"/>
    <w:rsid w:val="000B0481"/>
    <w:rsid w:val="000B0996"/>
    <w:rsid w:val="000B0A7A"/>
    <w:rsid w:val="000B0ACA"/>
    <w:rsid w:val="000B0E70"/>
    <w:rsid w:val="000B0F1F"/>
    <w:rsid w:val="000B1278"/>
    <w:rsid w:val="000B14AA"/>
    <w:rsid w:val="000B1C73"/>
    <w:rsid w:val="000B308D"/>
    <w:rsid w:val="000B3435"/>
    <w:rsid w:val="000B3524"/>
    <w:rsid w:val="000B382D"/>
    <w:rsid w:val="000B434E"/>
    <w:rsid w:val="000B492D"/>
    <w:rsid w:val="000B4B4C"/>
    <w:rsid w:val="000B4B83"/>
    <w:rsid w:val="000B5A68"/>
    <w:rsid w:val="000B61F4"/>
    <w:rsid w:val="000B6353"/>
    <w:rsid w:val="000B6B10"/>
    <w:rsid w:val="000B74F4"/>
    <w:rsid w:val="000B7639"/>
    <w:rsid w:val="000B7980"/>
    <w:rsid w:val="000B7E12"/>
    <w:rsid w:val="000C028A"/>
    <w:rsid w:val="000C0E47"/>
    <w:rsid w:val="000C109C"/>
    <w:rsid w:val="000C190D"/>
    <w:rsid w:val="000C1F80"/>
    <w:rsid w:val="000C3564"/>
    <w:rsid w:val="000C3B24"/>
    <w:rsid w:val="000C468A"/>
    <w:rsid w:val="000C477B"/>
    <w:rsid w:val="000C47E3"/>
    <w:rsid w:val="000C5539"/>
    <w:rsid w:val="000C5B86"/>
    <w:rsid w:val="000C5BFB"/>
    <w:rsid w:val="000C7AC5"/>
    <w:rsid w:val="000D14F1"/>
    <w:rsid w:val="000D1C12"/>
    <w:rsid w:val="000D2B14"/>
    <w:rsid w:val="000D3AC5"/>
    <w:rsid w:val="000D4952"/>
    <w:rsid w:val="000D49C7"/>
    <w:rsid w:val="000D4B54"/>
    <w:rsid w:val="000D4FA7"/>
    <w:rsid w:val="000D60AB"/>
    <w:rsid w:val="000D6504"/>
    <w:rsid w:val="000D67C4"/>
    <w:rsid w:val="000E07E2"/>
    <w:rsid w:val="000E093A"/>
    <w:rsid w:val="000E0D51"/>
    <w:rsid w:val="000E0F75"/>
    <w:rsid w:val="000E1095"/>
    <w:rsid w:val="000E18F5"/>
    <w:rsid w:val="000E1E1E"/>
    <w:rsid w:val="000E1FD7"/>
    <w:rsid w:val="000E2288"/>
    <w:rsid w:val="000E2C80"/>
    <w:rsid w:val="000E2D0C"/>
    <w:rsid w:val="000E2E06"/>
    <w:rsid w:val="000E3B57"/>
    <w:rsid w:val="000E3B9B"/>
    <w:rsid w:val="000E4205"/>
    <w:rsid w:val="000E424B"/>
    <w:rsid w:val="000E4E3A"/>
    <w:rsid w:val="000E4E73"/>
    <w:rsid w:val="000E4EEA"/>
    <w:rsid w:val="000E6233"/>
    <w:rsid w:val="000E67F6"/>
    <w:rsid w:val="000E6E60"/>
    <w:rsid w:val="000E70FB"/>
    <w:rsid w:val="000F0553"/>
    <w:rsid w:val="000F08D8"/>
    <w:rsid w:val="000F0B41"/>
    <w:rsid w:val="000F0B85"/>
    <w:rsid w:val="000F0E09"/>
    <w:rsid w:val="000F0EE6"/>
    <w:rsid w:val="000F1435"/>
    <w:rsid w:val="000F155C"/>
    <w:rsid w:val="000F1B3D"/>
    <w:rsid w:val="000F2A05"/>
    <w:rsid w:val="000F2F9C"/>
    <w:rsid w:val="000F316E"/>
    <w:rsid w:val="000F39EE"/>
    <w:rsid w:val="000F3D48"/>
    <w:rsid w:val="000F4366"/>
    <w:rsid w:val="000F4465"/>
    <w:rsid w:val="000F4469"/>
    <w:rsid w:val="000F44BB"/>
    <w:rsid w:val="000F4B39"/>
    <w:rsid w:val="000F5767"/>
    <w:rsid w:val="000F5B05"/>
    <w:rsid w:val="000F5F70"/>
    <w:rsid w:val="000F61AA"/>
    <w:rsid w:val="000F7BDA"/>
    <w:rsid w:val="0010051D"/>
    <w:rsid w:val="001005B5"/>
    <w:rsid w:val="00100B1D"/>
    <w:rsid w:val="00100BB0"/>
    <w:rsid w:val="00101179"/>
    <w:rsid w:val="00101C2E"/>
    <w:rsid w:val="00102BEB"/>
    <w:rsid w:val="0010319A"/>
    <w:rsid w:val="001033B2"/>
    <w:rsid w:val="00107A1F"/>
    <w:rsid w:val="001108E0"/>
    <w:rsid w:val="00110A54"/>
    <w:rsid w:val="00111133"/>
    <w:rsid w:val="001115A4"/>
    <w:rsid w:val="00112128"/>
    <w:rsid w:val="00112382"/>
    <w:rsid w:val="001140DD"/>
    <w:rsid w:val="001140DE"/>
    <w:rsid w:val="00114F1A"/>
    <w:rsid w:val="0011579E"/>
    <w:rsid w:val="00115C60"/>
    <w:rsid w:val="0011604B"/>
    <w:rsid w:val="0011620B"/>
    <w:rsid w:val="00116609"/>
    <w:rsid w:val="001169CB"/>
    <w:rsid w:val="00116C96"/>
    <w:rsid w:val="00117BDD"/>
    <w:rsid w:val="00117CF6"/>
    <w:rsid w:val="0012063C"/>
    <w:rsid w:val="00120D8A"/>
    <w:rsid w:val="00120F74"/>
    <w:rsid w:val="00121C0E"/>
    <w:rsid w:val="001220D7"/>
    <w:rsid w:val="00122669"/>
    <w:rsid w:val="00122ACC"/>
    <w:rsid w:val="00122FB6"/>
    <w:rsid w:val="0012301D"/>
    <w:rsid w:val="0012403C"/>
    <w:rsid w:val="00124CF6"/>
    <w:rsid w:val="00125486"/>
    <w:rsid w:val="001266BB"/>
    <w:rsid w:val="00126C0F"/>
    <w:rsid w:val="00126EDD"/>
    <w:rsid w:val="00127983"/>
    <w:rsid w:val="00127E94"/>
    <w:rsid w:val="00130A46"/>
    <w:rsid w:val="00130B9B"/>
    <w:rsid w:val="00131C92"/>
    <w:rsid w:val="00132999"/>
    <w:rsid w:val="001331C5"/>
    <w:rsid w:val="00133457"/>
    <w:rsid w:val="00133772"/>
    <w:rsid w:val="001339CD"/>
    <w:rsid w:val="0013431C"/>
    <w:rsid w:val="00134837"/>
    <w:rsid w:val="00134B92"/>
    <w:rsid w:val="00134C18"/>
    <w:rsid w:val="00134DB0"/>
    <w:rsid w:val="001363AA"/>
    <w:rsid w:val="00136504"/>
    <w:rsid w:val="00137957"/>
    <w:rsid w:val="001406E6"/>
    <w:rsid w:val="00141034"/>
    <w:rsid w:val="00141D28"/>
    <w:rsid w:val="0014212D"/>
    <w:rsid w:val="001439D7"/>
    <w:rsid w:val="00144B23"/>
    <w:rsid w:val="001454A7"/>
    <w:rsid w:val="0014661B"/>
    <w:rsid w:val="00146AE7"/>
    <w:rsid w:val="00146CBB"/>
    <w:rsid w:val="00146EEC"/>
    <w:rsid w:val="00147238"/>
    <w:rsid w:val="00147982"/>
    <w:rsid w:val="0015026D"/>
    <w:rsid w:val="001507ED"/>
    <w:rsid w:val="00150B82"/>
    <w:rsid w:val="00150C91"/>
    <w:rsid w:val="00150E53"/>
    <w:rsid w:val="00151712"/>
    <w:rsid w:val="00151C7B"/>
    <w:rsid w:val="00151F80"/>
    <w:rsid w:val="00152012"/>
    <w:rsid w:val="001520ED"/>
    <w:rsid w:val="00153C00"/>
    <w:rsid w:val="001544A5"/>
    <w:rsid w:val="001548A7"/>
    <w:rsid w:val="001548FC"/>
    <w:rsid w:val="001555F3"/>
    <w:rsid w:val="00155A61"/>
    <w:rsid w:val="00156240"/>
    <w:rsid w:val="001562E0"/>
    <w:rsid w:val="00156765"/>
    <w:rsid w:val="00156DF3"/>
    <w:rsid w:val="001579C5"/>
    <w:rsid w:val="00157A76"/>
    <w:rsid w:val="00157E48"/>
    <w:rsid w:val="001600BB"/>
    <w:rsid w:val="00160421"/>
    <w:rsid w:val="00160B81"/>
    <w:rsid w:val="00161CB6"/>
    <w:rsid w:val="00162C1D"/>
    <w:rsid w:val="00162D16"/>
    <w:rsid w:val="00163282"/>
    <w:rsid w:val="0016339E"/>
    <w:rsid w:val="0016380B"/>
    <w:rsid w:val="00163BB5"/>
    <w:rsid w:val="001644A0"/>
    <w:rsid w:val="0016458D"/>
    <w:rsid w:val="001652BC"/>
    <w:rsid w:val="00165BC0"/>
    <w:rsid w:val="00165CDA"/>
    <w:rsid w:val="00165F8C"/>
    <w:rsid w:val="001662D3"/>
    <w:rsid w:val="001672D3"/>
    <w:rsid w:val="001673AD"/>
    <w:rsid w:val="001678EE"/>
    <w:rsid w:val="0017031D"/>
    <w:rsid w:val="001712DD"/>
    <w:rsid w:val="0017174B"/>
    <w:rsid w:val="001718B9"/>
    <w:rsid w:val="001719AD"/>
    <w:rsid w:val="001720C3"/>
    <w:rsid w:val="00172DCE"/>
    <w:rsid w:val="00173014"/>
    <w:rsid w:val="00174266"/>
    <w:rsid w:val="001742F8"/>
    <w:rsid w:val="00174A71"/>
    <w:rsid w:val="00175175"/>
    <w:rsid w:val="00175371"/>
    <w:rsid w:val="0017619C"/>
    <w:rsid w:val="0017669A"/>
    <w:rsid w:val="001775C2"/>
    <w:rsid w:val="001775C6"/>
    <w:rsid w:val="00177D87"/>
    <w:rsid w:val="00177E8B"/>
    <w:rsid w:val="00180275"/>
    <w:rsid w:val="0018092E"/>
    <w:rsid w:val="00180C43"/>
    <w:rsid w:val="00180E42"/>
    <w:rsid w:val="0018135F"/>
    <w:rsid w:val="00181818"/>
    <w:rsid w:val="00181AB6"/>
    <w:rsid w:val="00181B5B"/>
    <w:rsid w:val="001822AC"/>
    <w:rsid w:val="00182D72"/>
    <w:rsid w:val="001830A1"/>
    <w:rsid w:val="0018322F"/>
    <w:rsid w:val="001835D9"/>
    <w:rsid w:val="001837BE"/>
    <w:rsid w:val="00183C0F"/>
    <w:rsid w:val="00183F81"/>
    <w:rsid w:val="00184036"/>
    <w:rsid w:val="0018446E"/>
    <w:rsid w:val="001848FC"/>
    <w:rsid w:val="00184973"/>
    <w:rsid w:val="00184D8B"/>
    <w:rsid w:val="00186B10"/>
    <w:rsid w:val="001903C5"/>
    <w:rsid w:val="00190F53"/>
    <w:rsid w:val="0019153C"/>
    <w:rsid w:val="001918D6"/>
    <w:rsid w:val="001925BF"/>
    <w:rsid w:val="00192EE8"/>
    <w:rsid w:val="00193D4E"/>
    <w:rsid w:val="0019409E"/>
    <w:rsid w:val="001943C3"/>
    <w:rsid w:val="001949B5"/>
    <w:rsid w:val="0019517B"/>
    <w:rsid w:val="001952D2"/>
    <w:rsid w:val="00195F86"/>
    <w:rsid w:val="0019640F"/>
    <w:rsid w:val="0019673F"/>
    <w:rsid w:val="00196E23"/>
    <w:rsid w:val="00196F9F"/>
    <w:rsid w:val="001976DA"/>
    <w:rsid w:val="00197CC3"/>
    <w:rsid w:val="001A081A"/>
    <w:rsid w:val="001A0A83"/>
    <w:rsid w:val="001A2329"/>
    <w:rsid w:val="001A2976"/>
    <w:rsid w:val="001A3549"/>
    <w:rsid w:val="001A3986"/>
    <w:rsid w:val="001A3B2B"/>
    <w:rsid w:val="001A45FC"/>
    <w:rsid w:val="001A4C5A"/>
    <w:rsid w:val="001A4FB6"/>
    <w:rsid w:val="001A5026"/>
    <w:rsid w:val="001A51D5"/>
    <w:rsid w:val="001A5411"/>
    <w:rsid w:val="001A5564"/>
    <w:rsid w:val="001A612F"/>
    <w:rsid w:val="001A635A"/>
    <w:rsid w:val="001A6E9F"/>
    <w:rsid w:val="001A6F7B"/>
    <w:rsid w:val="001A726C"/>
    <w:rsid w:val="001A7FA0"/>
    <w:rsid w:val="001B00D2"/>
    <w:rsid w:val="001B0B96"/>
    <w:rsid w:val="001B0C87"/>
    <w:rsid w:val="001B1C72"/>
    <w:rsid w:val="001B2123"/>
    <w:rsid w:val="001B2219"/>
    <w:rsid w:val="001B2ACA"/>
    <w:rsid w:val="001B688B"/>
    <w:rsid w:val="001B6AEF"/>
    <w:rsid w:val="001B6CF3"/>
    <w:rsid w:val="001C0102"/>
    <w:rsid w:val="001C014E"/>
    <w:rsid w:val="001C078F"/>
    <w:rsid w:val="001C0BBD"/>
    <w:rsid w:val="001C181B"/>
    <w:rsid w:val="001C1EC4"/>
    <w:rsid w:val="001C1FF8"/>
    <w:rsid w:val="001C2B42"/>
    <w:rsid w:val="001C3424"/>
    <w:rsid w:val="001C3832"/>
    <w:rsid w:val="001C45A5"/>
    <w:rsid w:val="001C4ADB"/>
    <w:rsid w:val="001C7E88"/>
    <w:rsid w:val="001D009F"/>
    <w:rsid w:val="001D1908"/>
    <w:rsid w:val="001D37AD"/>
    <w:rsid w:val="001D39E2"/>
    <w:rsid w:val="001D3D1D"/>
    <w:rsid w:val="001D476F"/>
    <w:rsid w:val="001D47A2"/>
    <w:rsid w:val="001D4FDC"/>
    <w:rsid w:val="001D52D4"/>
    <w:rsid w:val="001D55C2"/>
    <w:rsid w:val="001D56A2"/>
    <w:rsid w:val="001D5D28"/>
    <w:rsid w:val="001D63CC"/>
    <w:rsid w:val="001D7003"/>
    <w:rsid w:val="001D7056"/>
    <w:rsid w:val="001D7760"/>
    <w:rsid w:val="001E03C0"/>
    <w:rsid w:val="001E06D9"/>
    <w:rsid w:val="001E0994"/>
    <w:rsid w:val="001E18D2"/>
    <w:rsid w:val="001E1AA1"/>
    <w:rsid w:val="001E1CC8"/>
    <w:rsid w:val="001E20D3"/>
    <w:rsid w:val="001E2A9C"/>
    <w:rsid w:val="001E3651"/>
    <w:rsid w:val="001E3E27"/>
    <w:rsid w:val="001E4ABB"/>
    <w:rsid w:val="001E4B0F"/>
    <w:rsid w:val="001E4C96"/>
    <w:rsid w:val="001E6367"/>
    <w:rsid w:val="001E6372"/>
    <w:rsid w:val="001E6949"/>
    <w:rsid w:val="001E6976"/>
    <w:rsid w:val="001E72DE"/>
    <w:rsid w:val="001E7482"/>
    <w:rsid w:val="001E7485"/>
    <w:rsid w:val="001F0196"/>
    <w:rsid w:val="001F06AB"/>
    <w:rsid w:val="001F0860"/>
    <w:rsid w:val="001F0952"/>
    <w:rsid w:val="001F2473"/>
    <w:rsid w:val="001F2502"/>
    <w:rsid w:val="001F26E1"/>
    <w:rsid w:val="001F2D2C"/>
    <w:rsid w:val="001F3053"/>
    <w:rsid w:val="001F3810"/>
    <w:rsid w:val="001F3F9E"/>
    <w:rsid w:val="001F44C6"/>
    <w:rsid w:val="001F48A1"/>
    <w:rsid w:val="001F4DB7"/>
    <w:rsid w:val="001F5B54"/>
    <w:rsid w:val="001F5F8E"/>
    <w:rsid w:val="001F60CD"/>
    <w:rsid w:val="001F688C"/>
    <w:rsid w:val="001F6DB6"/>
    <w:rsid w:val="001F784D"/>
    <w:rsid w:val="001F78F0"/>
    <w:rsid w:val="001F7B29"/>
    <w:rsid w:val="001F7BA4"/>
    <w:rsid w:val="002000DB"/>
    <w:rsid w:val="00200383"/>
    <w:rsid w:val="00200442"/>
    <w:rsid w:val="002005A5"/>
    <w:rsid w:val="002008C9"/>
    <w:rsid w:val="002020F6"/>
    <w:rsid w:val="002022C1"/>
    <w:rsid w:val="002022D0"/>
    <w:rsid w:val="002025E3"/>
    <w:rsid w:val="002028DD"/>
    <w:rsid w:val="00202B45"/>
    <w:rsid w:val="0020373A"/>
    <w:rsid w:val="00203749"/>
    <w:rsid w:val="00203CD3"/>
    <w:rsid w:val="002042B1"/>
    <w:rsid w:val="00204BA4"/>
    <w:rsid w:val="00205815"/>
    <w:rsid w:val="002064B2"/>
    <w:rsid w:val="00206768"/>
    <w:rsid w:val="00206E44"/>
    <w:rsid w:val="0020766F"/>
    <w:rsid w:val="00207B76"/>
    <w:rsid w:val="002104DF"/>
    <w:rsid w:val="00210A08"/>
    <w:rsid w:val="00210FED"/>
    <w:rsid w:val="00211415"/>
    <w:rsid w:val="0021152E"/>
    <w:rsid w:val="00211FB4"/>
    <w:rsid w:val="002121AF"/>
    <w:rsid w:val="002124A3"/>
    <w:rsid w:val="00213199"/>
    <w:rsid w:val="00213C0D"/>
    <w:rsid w:val="0021430E"/>
    <w:rsid w:val="002146C7"/>
    <w:rsid w:val="002149FE"/>
    <w:rsid w:val="00214CCA"/>
    <w:rsid w:val="002157C5"/>
    <w:rsid w:val="00215E78"/>
    <w:rsid w:val="00216318"/>
    <w:rsid w:val="00217799"/>
    <w:rsid w:val="002206EC"/>
    <w:rsid w:val="00220743"/>
    <w:rsid w:val="00220A3C"/>
    <w:rsid w:val="00220A5A"/>
    <w:rsid w:val="00220B12"/>
    <w:rsid w:val="00220ED6"/>
    <w:rsid w:val="002212C0"/>
    <w:rsid w:val="0022295E"/>
    <w:rsid w:val="002235C3"/>
    <w:rsid w:val="002235CB"/>
    <w:rsid w:val="0022366C"/>
    <w:rsid w:val="0022368A"/>
    <w:rsid w:val="0022385F"/>
    <w:rsid w:val="002239EA"/>
    <w:rsid w:val="00223C51"/>
    <w:rsid w:val="0022403C"/>
    <w:rsid w:val="00224322"/>
    <w:rsid w:val="00224A36"/>
    <w:rsid w:val="00226075"/>
    <w:rsid w:val="00227360"/>
    <w:rsid w:val="002277C4"/>
    <w:rsid w:val="00227901"/>
    <w:rsid w:val="002301CD"/>
    <w:rsid w:val="0023219F"/>
    <w:rsid w:val="00232BAF"/>
    <w:rsid w:val="00233265"/>
    <w:rsid w:val="002345D0"/>
    <w:rsid w:val="00234918"/>
    <w:rsid w:val="0023494B"/>
    <w:rsid w:val="00235813"/>
    <w:rsid w:val="002358A0"/>
    <w:rsid w:val="00236411"/>
    <w:rsid w:val="00236DC9"/>
    <w:rsid w:val="00236DF3"/>
    <w:rsid w:val="002371F1"/>
    <w:rsid w:val="00237334"/>
    <w:rsid w:val="00240B71"/>
    <w:rsid w:val="0024263A"/>
    <w:rsid w:val="00242BA7"/>
    <w:rsid w:val="00243AA1"/>
    <w:rsid w:val="002445CA"/>
    <w:rsid w:val="00244FAF"/>
    <w:rsid w:val="00245684"/>
    <w:rsid w:val="00245EE6"/>
    <w:rsid w:val="002462CB"/>
    <w:rsid w:val="002467A7"/>
    <w:rsid w:val="00247097"/>
    <w:rsid w:val="00247BB8"/>
    <w:rsid w:val="0025152F"/>
    <w:rsid w:val="00252DC0"/>
    <w:rsid w:val="00253708"/>
    <w:rsid w:val="00254C3C"/>
    <w:rsid w:val="002552DD"/>
    <w:rsid w:val="002557C9"/>
    <w:rsid w:val="0025624A"/>
    <w:rsid w:val="00256EAF"/>
    <w:rsid w:val="002575CD"/>
    <w:rsid w:val="00257A80"/>
    <w:rsid w:val="00260983"/>
    <w:rsid w:val="00260E1A"/>
    <w:rsid w:val="0026103C"/>
    <w:rsid w:val="002620D2"/>
    <w:rsid w:val="0026295C"/>
    <w:rsid w:val="00262C71"/>
    <w:rsid w:val="0026364B"/>
    <w:rsid w:val="00263C94"/>
    <w:rsid w:val="00265A01"/>
    <w:rsid w:val="00265A8D"/>
    <w:rsid w:val="00265F97"/>
    <w:rsid w:val="00266291"/>
    <w:rsid w:val="00266A9E"/>
    <w:rsid w:val="00266B0E"/>
    <w:rsid w:val="00267539"/>
    <w:rsid w:val="0026789F"/>
    <w:rsid w:val="0027066D"/>
    <w:rsid w:val="00270CF5"/>
    <w:rsid w:val="0027119F"/>
    <w:rsid w:val="0027139B"/>
    <w:rsid w:val="00271844"/>
    <w:rsid w:val="00271879"/>
    <w:rsid w:val="002718F3"/>
    <w:rsid w:val="00271FE0"/>
    <w:rsid w:val="00273737"/>
    <w:rsid w:val="0027498F"/>
    <w:rsid w:val="002759EF"/>
    <w:rsid w:val="00275A5B"/>
    <w:rsid w:val="002768D3"/>
    <w:rsid w:val="00276A72"/>
    <w:rsid w:val="00276E1E"/>
    <w:rsid w:val="0027735B"/>
    <w:rsid w:val="00280BCC"/>
    <w:rsid w:val="00280CDD"/>
    <w:rsid w:val="00280E3E"/>
    <w:rsid w:val="002810BF"/>
    <w:rsid w:val="00281361"/>
    <w:rsid w:val="00281E4A"/>
    <w:rsid w:val="002824C6"/>
    <w:rsid w:val="00282CF0"/>
    <w:rsid w:val="00283E23"/>
    <w:rsid w:val="00284A98"/>
    <w:rsid w:val="00284ABC"/>
    <w:rsid w:val="00286FB8"/>
    <w:rsid w:val="00287927"/>
    <w:rsid w:val="00287D94"/>
    <w:rsid w:val="002900FE"/>
    <w:rsid w:val="002901AC"/>
    <w:rsid w:val="00290276"/>
    <w:rsid w:val="002918A9"/>
    <w:rsid w:val="002939CA"/>
    <w:rsid w:val="00293D66"/>
    <w:rsid w:val="00294014"/>
    <w:rsid w:val="00294722"/>
    <w:rsid w:val="0029498D"/>
    <w:rsid w:val="002949B1"/>
    <w:rsid w:val="00294A17"/>
    <w:rsid w:val="00294F71"/>
    <w:rsid w:val="0029593B"/>
    <w:rsid w:val="00295C0C"/>
    <w:rsid w:val="00295FA9"/>
    <w:rsid w:val="0029631F"/>
    <w:rsid w:val="002964B4"/>
    <w:rsid w:val="00296563"/>
    <w:rsid w:val="00296CF7"/>
    <w:rsid w:val="00296FA3"/>
    <w:rsid w:val="00297FC4"/>
    <w:rsid w:val="002A00D6"/>
    <w:rsid w:val="002A09E2"/>
    <w:rsid w:val="002A09EB"/>
    <w:rsid w:val="002A0E79"/>
    <w:rsid w:val="002A1046"/>
    <w:rsid w:val="002A1382"/>
    <w:rsid w:val="002A16C3"/>
    <w:rsid w:val="002A1AE2"/>
    <w:rsid w:val="002A1C3E"/>
    <w:rsid w:val="002A1D4A"/>
    <w:rsid w:val="002A2098"/>
    <w:rsid w:val="002A364E"/>
    <w:rsid w:val="002A3B31"/>
    <w:rsid w:val="002A51BB"/>
    <w:rsid w:val="002A58AB"/>
    <w:rsid w:val="002A62D1"/>
    <w:rsid w:val="002A6577"/>
    <w:rsid w:val="002A6641"/>
    <w:rsid w:val="002A7088"/>
    <w:rsid w:val="002A7120"/>
    <w:rsid w:val="002A724F"/>
    <w:rsid w:val="002A7521"/>
    <w:rsid w:val="002A7795"/>
    <w:rsid w:val="002A787A"/>
    <w:rsid w:val="002A7F73"/>
    <w:rsid w:val="002B09C9"/>
    <w:rsid w:val="002B1F39"/>
    <w:rsid w:val="002B2CE8"/>
    <w:rsid w:val="002B2DD7"/>
    <w:rsid w:val="002B3FE9"/>
    <w:rsid w:val="002B498C"/>
    <w:rsid w:val="002B4C08"/>
    <w:rsid w:val="002B502E"/>
    <w:rsid w:val="002B528F"/>
    <w:rsid w:val="002B5BBB"/>
    <w:rsid w:val="002B5C5B"/>
    <w:rsid w:val="002B7082"/>
    <w:rsid w:val="002B71A1"/>
    <w:rsid w:val="002B7263"/>
    <w:rsid w:val="002B76CC"/>
    <w:rsid w:val="002B7A1A"/>
    <w:rsid w:val="002B7D72"/>
    <w:rsid w:val="002C0059"/>
    <w:rsid w:val="002C0F08"/>
    <w:rsid w:val="002C14E2"/>
    <w:rsid w:val="002C1CC8"/>
    <w:rsid w:val="002C204C"/>
    <w:rsid w:val="002C2248"/>
    <w:rsid w:val="002C3BB8"/>
    <w:rsid w:val="002C3D9F"/>
    <w:rsid w:val="002C4A45"/>
    <w:rsid w:val="002C4BF5"/>
    <w:rsid w:val="002C53A6"/>
    <w:rsid w:val="002C56D3"/>
    <w:rsid w:val="002C5784"/>
    <w:rsid w:val="002C6445"/>
    <w:rsid w:val="002C654B"/>
    <w:rsid w:val="002C6D0F"/>
    <w:rsid w:val="002C77F6"/>
    <w:rsid w:val="002C7F42"/>
    <w:rsid w:val="002D0598"/>
    <w:rsid w:val="002D095B"/>
    <w:rsid w:val="002D2150"/>
    <w:rsid w:val="002D21E6"/>
    <w:rsid w:val="002D25BA"/>
    <w:rsid w:val="002D2D41"/>
    <w:rsid w:val="002D33D7"/>
    <w:rsid w:val="002D35EE"/>
    <w:rsid w:val="002D4009"/>
    <w:rsid w:val="002D4E52"/>
    <w:rsid w:val="002D51B3"/>
    <w:rsid w:val="002D5345"/>
    <w:rsid w:val="002D5A69"/>
    <w:rsid w:val="002D5CA3"/>
    <w:rsid w:val="002D5F9F"/>
    <w:rsid w:val="002D6378"/>
    <w:rsid w:val="002D643D"/>
    <w:rsid w:val="002D65E7"/>
    <w:rsid w:val="002D6903"/>
    <w:rsid w:val="002D6A35"/>
    <w:rsid w:val="002D7368"/>
    <w:rsid w:val="002E005F"/>
    <w:rsid w:val="002E022C"/>
    <w:rsid w:val="002E02A9"/>
    <w:rsid w:val="002E1016"/>
    <w:rsid w:val="002E14DF"/>
    <w:rsid w:val="002E1FCB"/>
    <w:rsid w:val="002E2454"/>
    <w:rsid w:val="002E2598"/>
    <w:rsid w:val="002E2B08"/>
    <w:rsid w:val="002E3436"/>
    <w:rsid w:val="002E3641"/>
    <w:rsid w:val="002E55F6"/>
    <w:rsid w:val="002E6252"/>
    <w:rsid w:val="002E6583"/>
    <w:rsid w:val="002E6CED"/>
    <w:rsid w:val="002E71FB"/>
    <w:rsid w:val="002E7934"/>
    <w:rsid w:val="002E7E69"/>
    <w:rsid w:val="002E7FD1"/>
    <w:rsid w:val="002F0CC2"/>
    <w:rsid w:val="002F129A"/>
    <w:rsid w:val="002F1525"/>
    <w:rsid w:val="002F1DDB"/>
    <w:rsid w:val="002F2802"/>
    <w:rsid w:val="002F3921"/>
    <w:rsid w:val="002F397C"/>
    <w:rsid w:val="002F3A93"/>
    <w:rsid w:val="002F483A"/>
    <w:rsid w:val="002F4DF5"/>
    <w:rsid w:val="002F5901"/>
    <w:rsid w:val="002F5C6D"/>
    <w:rsid w:val="002F5E5A"/>
    <w:rsid w:val="002F650A"/>
    <w:rsid w:val="002F6D1E"/>
    <w:rsid w:val="002F6E4A"/>
    <w:rsid w:val="002F6E77"/>
    <w:rsid w:val="002F6FD3"/>
    <w:rsid w:val="002F7C51"/>
    <w:rsid w:val="002F7D0C"/>
    <w:rsid w:val="002F7F86"/>
    <w:rsid w:val="00300352"/>
    <w:rsid w:val="00300E75"/>
    <w:rsid w:val="00301164"/>
    <w:rsid w:val="00301763"/>
    <w:rsid w:val="0030186A"/>
    <w:rsid w:val="00301CBD"/>
    <w:rsid w:val="0030276F"/>
    <w:rsid w:val="00302817"/>
    <w:rsid w:val="003032EB"/>
    <w:rsid w:val="00304496"/>
    <w:rsid w:val="00304E43"/>
    <w:rsid w:val="00305D6F"/>
    <w:rsid w:val="00305F1D"/>
    <w:rsid w:val="00306190"/>
    <w:rsid w:val="00307696"/>
    <w:rsid w:val="0031024A"/>
    <w:rsid w:val="00310703"/>
    <w:rsid w:val="00310916"/>
    <w:rsid w:val="00310F49"/>
    <w:rsid w:val="003114EF"/>
    <w:rsid w:val="00311921"/>
    <w:rsid w:val="00313B49"/>
    <w:rsid w:val="00314FE4"/>
    <w:rsid w:val="003158DE"/>
    <w:rsid w:val="00315B23"/>
    <w:rsid w:val="00316821"/>
    <w:rsid w:val="003170A7"/>
    <w:rsid w:val="00320259"/>
    <w:rsid w:val="00320924"/>
    <w:rsid w:val="00320F94"/>
    <w:rsid w:val="003219E0"/>
    <w:rsid w:val="00321FBA"/>
    <w:rsid w:val="00323D81"/>
    <w:rsid w:val="003248BA"/>
    <w:rsid w:val="00324C23"/>
    <w:rsid w:val="00325067"/>
    <w:rsid w:val="00325629"/>
    <w:rsid w:val="003257FD"/>
    <w:rsid w:val="0032674A"/>
    <w:rsid w:val="003275BE"/>
    <w:rsid w:val="00327DC0"/>
    <w:rsid w:val="00330756"/>
    <w:rsid w:val="00331386"/>
    <w:rsid w:val="00331760"/>
    <w:rsid w:val="00331849"/>
    <w:rsid w:val="00331A3F"/>
    <w:rsid w:val="00331E37"/>
    <w:rsid w:val="00331E94"/>
    <w:rsid w:val="0033413C"/>
    <w:rsid w:val="003341B2"/>
    <w:rsid w:val="00334E22"/>
    <w:rsid w:val="00337B47"/>
    <w:rsid w:val="00337C75"/>
    <w:rsid w:val="00340091"/>
    <w:rsid w:val="00340DFB"/>
    <w:rsid w:val="00341136"/>
    <w:rsid w:val="0034113D"/>
    <w:rsid w:val="0034154C"/>
    <w:rsid w:val="00341CED"/>
    <w:rsid w:val="00341D61"/>
    <w:rsid w:val="00341F50"/>
    <w:rsid w:val="003424EF"/>
    <w:rsid w:val="00342A3C"/>
    <w:rsid w:val="003433C5"/>
    <w:rsid w:val="00343ACA"/>
    <w:rsid w:val="00343AEF"/>
    <w:rsid w:val="0034478F"/>
    <w:rsid w:val="00344975"/>
    <w:rsid w:val="00344A1D"/>
    <w:rsid w:val="00345376"/>
    <w:rsid w:val="003454A7"/>
    <w:rsid w:val="00345EF3"/>
    <w:rsid w:val="00345F23"/>
    <w:rsid w:val="00346486"/>
    <w:rsid w:val="003467B0"/>
    <w:rsid w:val="00346EBA"/>
    <w:rsid w:val="00347003"/>
    <w:rsid w:val="00347F02"/>
    <w:rsid w:val="00350211"/>
    <w:rsid w:val="003502D0"/>
    <w:rsid w:val="003504CC"/>
    <w:rsid w:val="00350A12"/>
    <w:rsid w:val="003516AD"/>
    <w:rsid w:val="00351760"/>
    <w:rsid w:val="00352243"/>
    <w:rsid w:val="00352413"/>
    <w:rsid w:val="0035251E"/>
    <w:rsid w:val="00352CA6"/>
    <w:rsid w:val="00353319"/>
    <w:rsid w:val="0035384E"/>
    <w:rsid w:val="00353BDA"/>
    <w:rsid w:val="00354493"/>
    <w:rsid w:val="003548F5"/>
    <w:rsid w:val="00354E24"/>
    <w:rsid w:val="00355823"/>
    <w:rsid w:val="00356EF0"/>
    <w:rsid w:val="00357720"/>
    <w:rsid w:val="0035776C"/>
    <w:rsid w:val="00357DEC"/>
    <w:rsid w:val="00357F3B"/>
    <w:rsid w:val="00360931"/>
    <w:rsid w:val="00360A8A"/>
    <w:rsid w:val="00360B99"/>
    <w:rsid w:val="00361153"/>
    <w:rsid w:val="003619BC"/>
    <w:rsid w:val="00361DA6"/>
    <w:rsid w:val="00362374"/>
    <w:rsid w:val="0036269C"/>
    <w:rsid w:val="003626F2"/>
    <w:rsid w:val="00363D70"/>
    <w:rsid w:val="0036473B"/>
    <w:rsid w:val="00364FC2"/>
    <w:rsid w:val="00365057"/>
    <w:rsid w:val="003650C9"/>
    <w:rsid w:val="0036578D"/>
    <w:rsid w:val="0036616E"/>
    <w:rsid w:val="003661F4"/>
    <w:rsid w:val="00366736"/>
    <w:rsid w:val="00366F08"/>
    <w:rsid w:val="00367372"/>
    <w:rsid w:val="003677FB"/>
    <w:rsid w:val="00370164"/>
    <w:rsid w:val="00370374"/>
    <w:rsid w:val="0037039F"/>
    <w:rsid w:val="003715F6"/>
    <w:rsid w:val="003716CE"/>
    <w:rsid w:val="003718E8"/>
    <w:rsid w:val="00372ED5"/>
    <w:rsid w:val="003731BF"/>
    <w:rsid w:val="003732B9"/>
    <w:rsid w:val="003743E2"/>
    <w:rsid w:val="00374F88"/>
    <w:rsid w:val="00375274"/>
    <w:rsid w:val="0037527D"/>
    <w:rsid w:val="00375338"/>
    <w:rsid w:val="003756C4"/>
    <w:rsid w:val="003757B7"/>
    <w:rsid w:val="00375858"/>
    <w:rsid w:val="00375A57"/>
    <w:rsid w:val="00376062"/>
    <w:rsid w:val="00376EEA"/>
    <w:rsid w:val="00377C3B"/>
    <w:rsid w:val="0038042E"/>
    <w:rsid w:val="00380C93"/>
    <w:rsid w:val="003810B9"/>
    <w:rsid w:val="00381AC8"/>
    <w:rsid w:val="003833B7"/>
    <w:rsid w:val="003836DB"/>
    <w:rsid w:val="0038395F"/>
    <w:rsid w:val="00384096"/>
    <w:rsid w:val="003840D0"/>
    <w:rsid w:val="003852B4"/>
    <w:rsid w:val="00385349"/>
    <w:rsid w:val="003853A4"/>
    <w:rsid w:val="003859B0"/>
    <w:rsid w:val="0038616C"/>
    <w:rsid w:val="00386210"/>
    <w:rsid w:val="0038622D"/>
    <w:rsid w:val="00386C0C"/>
    <w:rsid w:val="00386EB6"/>
    <w:rsid w:val="00387CC9"/>
    <w:rsid w:val="003903E7"/>
    <w:rsid w:val="00390964"/>
    <w:rsid w:val="00390A91"/>
    <w:rsid w:val="00390D3A"/>
    <w:rsid w:val="00390DD7"/>
    <w:rsid w:val="003912CD"/>
    <w:rsid w:val="003914EA"/>
    <w:rsid w:val="003922DD"/>
    <w:rsid w:val="003924CD"/>
    <w:rsid w:val="00392993"/>
    <w:rsid w:val="00393A16"/>
    <w:rsid w:val="00393BA2"/>
    <w:rsid w:val="00393DDB"/>
    <w:rsid w:val="003941CA"/>
    <w:rsid w:val="00394F95"/>
    <w:rsid w:val="00396B34"/>
    <w:rsid w:val="00396E21"/>
    <w:rsid w:val="00396E5E"/>
    <w:rsid w:val="00397900"/>
    <w:rsid w:val="00397FFD"/>
    <w:rsid w:val="003A03FE"/>
    <w:rsid w:val="003A0429"/>
    <w:rsid w:val="003A0B70"/>
    <w:rsid w:val="003A0E7A"/>
    <w:rsid w:val="003A0EEE"/>
    <w:rsid w:val="003A10E2"/>
    <w:rsid w:val="003A12CD"/>
    <w:rsid w:val="003A16E6"/>
    <w:rsid w:val="003A212B"/>
    <w:rsid w:val="003A2D29"/>
    <w:rsid w:val="003A3672"/>
    <w:rsid w:val="003A3F16"/>
    <w:rsid w:val="003A441E"/>
    <w:rsid w:val="003A44F7"/>
    <w:rsid w:val="003A48A1"/>
    <w:rsid w:val="003A4AAF"/>
    <w:rsid w:val="003A511D"/>
    <w:rsid w:val="003A5877"/>
    <w:rsid w:val="003A6187"/>
    <w:rsid w:val="003A621A"/>
    <w:rsid w:val="003A6A08"/>
    <w:rsid w:val="003A6AD9"/>
    <w:rsid w:val="003A6CEB"/>
    <w:rsid w:val="003A7A6A"/>
    <w:rsid w:val="003A7E62"/>
    <w:rsid w:val="003B0824"/>
    <w:rsid w:val="003B1ECE"/>
    <w:rsid w:val="003B1F26"/>
    <w:rsid w:val="003B1F8A"/>
    <w:rsid w:val="003B30EF"/>
    <w:rsid w:val="003B3587"/>
    <w:rsid w:val="003B39D4"/>
    <w:rsid w:val="003B4000"/>
    <w:rsid w:val="003B52B8"/>
    <w:rsid w:val="003B5B95"/>
    <w:rsid w:val="003B5DE7"/>
    <w:rsid w:val="003B648A"/>
    <w:rsid w:val="003B670D"/>
    <w:rsid w:val="003B6888"/>
    <w:rsid w:val="003B7527"/>
    <w:rsid w:val="003B7F1F"/>
    <w:rsid w:val="003C033B"/>
    <w:rsid w:val="003C0C5B"/>
    <w:rsid w:val="003C0D59"/>
    <w:rsid w:val="003C1243"/>
    <w:rsid w:val="003C152A"/>
    <w:rsid w:val="003C184A"/>
    <w:rsid w:val="003C185B"/>
    <w:rsid w:val="003C196B"/>
    <w:rsid w:val="003C2945"/>
    <w:rsid w:val="003C3BDA"/>
    <w:rsid w:val="003C3D32"/>
    <w:rsid w:val="003C4906"/>
    <w:rsid w:val="003C4A6D"/>
    <w:rsid w:val="003C5003"/>
    <w:rsid w:val="003C53AC"/>
    <w:rsid w:val="003C5466"/>
    <w:rsid w:val="003C561C"/>
    <w:rsid w:val="003C587B"/>
    <w:rsid w:val="003C5A8B"/>
    <w:rsid w:val="003C5F95"/>
    <w:rsid w:val="003C671F"/>
    <w:rsid w:val="003C69BA"/>
    <w:rsid w:val="003C7C66"/>
    <w:rsid w:val="003D0613"/>
    <w:rsid w:val="003D1DA0"/>
    <w:rsid w:val="003D1E58"/>
    <w:rsid w:val="003D1F2F"/>
    <w:rsid w:val="003D21B6"/>
    <w:rsid w:val="003D228D"/>
    <w:rsid w:val="003D310E"/>
    <w:rsid w:val="003D32C0"/>
    <w:rsid w:val="003D3472"/>
    <w:rsid w:val="003D3710"/>
    <w:rsid w:val="003D403B"/>
    <w:rsid w:val="003D45E7"/>
    <w:rsid w:val="003D4866"/>
    <w:rsid w:val="003D4CE6"/>
    <w:rsid w:val="003D5030"/>
    <w:rsid w:val="003D5158"/>
    <w:rsid w:val="003D6011"/>
    <w:rsid w:val="003D73E9"/>
    <w:rsid w:val="003D7B2D"/>
    <w:rsid w:val="003E0086"/>
    <w:rsid w:val="003E0089"/>
    <w:rsid w:val="003E03BB"/>
    <w:rsid w:val="003E1EE6"/>
    <w:rsid w:val="003E2096"/>
    <w:rsid w:val="003E2C7F"/>
    <w:rsid w:val="003E2F6E"/>
    <w:rsid w:val="003E3383"/>
    <w:rsid w:val="003E43FF"/>
    <w:rsid w:val="003E473E"/>
    <w:rsid w:val="003E517E"/>
    <w:rsid w:val="003E6B64"/>
    <w:rsid w:val="003E6DEB"/>
    <w:rsid w:val="003E783D"/>
    <w:rsid w:val="003E7F2D"/>
    <w:rsid w:val="003F0050"/>
    <w:rsid w:val="003F0730"/>
    <w:rsid w:val="003F07C8"/>
    <w:rsid w:val="003F0CBC"/>
    <w:rsid w:val="003F0F55"/>
    <w:rsid w:val="003F1360"/>
    <w:rsid w:val="003F1590"/>
    <w:rsid w:val="003F1622"/>
    <w:rsid w:val="003F19AC"/>
    <w:rsid w:val="003F2A20"/>
    <w:rsid w:val="003F2F54"/>
    <w:rsid w:val="003F30DA"/>
    <w:rsid w:val="003F3FBB"/>
    <w:rsid w:val="003F49FE"/>
    <w:rsid w:val="003F5AEF"/>
    <w:rsid w:val="003F61D4"/>
    <w:rsid w:val="003F67C3"/>
    <w:rsid w:val="003F69DB"/>
    <w:rsid w:val="003F6E2A"/>
    <w:rsid w:val="003F70A0"/>
    <w:rsid w:val="003F7746"/>
    <w:rsid w:val="003F7984"/>
    <w:rsid w:val="004004EC"/>
    <w:rsid w:val="004005D4"/>
    <w:rsid w:val="00401AAB"/>
    <w:rsid w:val="00401E0B"/>
    <w:rsid w:val="00403A04"/>
    <w:rsid w:val="00403A32"/>
    <w:rsid w:val="00403BCC"/>
    <w:rsid w:val="00403C28"/>
    <w:rsid w:val="00403DB7"/>
    <w:rsid w:val="00404093"/>
    <w:rsid w:val="00404370"/>
    <w:rsid w:val="00404817"/>
    <w:rsid w:val="00405203"/>
    <w:rsid w:val="00405881"/>
    <w:rsid w:val="00405C35"/>
    <w:rsid w:val="00406CD7"/>
    <w:rsid w:val="00407443"/>
    <w:rsid w:val="00407B97"/>
    <w:rsid w:val="00410029"/>
    <w:rsid w:val="004105E1"/>
    <w:rsid w:val="00410C40"/>
    <w:rsid w:val="00411183"/>
    <w:rsid w:val="004113F7"/>
    <w:rsid w:val="0041151A"/>
    <w:rsid w:val="004115BF"/>
    <w:rsid w:val="0041173C"/>
    <w:rsid w:val="004119CC"/>
    <w:rsid w:val="00412CAB"/>
    <w:rsid w:val="004134C6"/>
    <w:rsid w:val="004147E1"/>
    <w:rsid w:val="00414A46"/>
    <w:rsid w:val="00415733"/>
    <w:rsid w:val="00415B51"/>
    <w:rsid w:val="00415B79"/>
    <w:rsid w:val="00416021"/>
    <w:rsid w:val="00417524"/>
    <w:rsid w:val="004178EA"/>
    <w:rsid w:val="00417F89"/>
    <w:rsid w:val="00420224"/>
    <w:rsid w:val="004208E2"/>
    <w:rsid w:val="0042135A"/>
    <w:rsid w:val="00422168"/>
    <w:rsid w:val="0042350F"/>
    <w:rsid w:val="0042388E"/>
    <w:rsid w:val="004239D7"/>
    <w:rsid w:val="004243C9"/>
    <w:rsid w:val="00424854"/>
    <w:rsid w:val="00425408"/>
    <w:rsid w:val="00425D98"/>
    <w:rsid w:val="004269C0"/>
    <w:rsid w:val="00426F0E"/>
    <w:rsid w:val="00427507"/>
    <w:rsid w:val="00427874"/>
    <w:rsid w:val="00427B9B"/>
    <w:rsid w:val="004303B7"/>
    <w:rsid w:val="00430DC7"/>
    <w:rsid w:val="00430FAE"/>
    <w:rsid w:val="00430FD5"/>
    <w:rsid w:val="00431451"/>
    <w:rsid w:val="004324AC"/>
    <w:rsid w:val="00433169"/>
    <w:rsid w:val="0043335C"/>
    <w:rsid w:val="004345E6"/>
    <w:rsid w:val="0043462E"/>
    <w:rsid w:val="00434FFA"/>
    <w:rsid w:val="00435C5B"/>
    <w:rsid w:val="00435FCA"/>
    <w:rsid w:val="004363A6"/>
    <w:rsid w:val="00436700"/>
    <w:rsid w:val="00436788"/>
    <w:rsid w:val="0043680F"/>
    <w:rsid w:val="00436DED"/>
    <w:rsid w:val="00437596"/>
    <w:rsid w:val="004375CB"/>
    <w:rsid w:val="004403D1"/>
    <w:rsid w:val="0044096D"/>
    <w:rsid w:val="0044127A"/>
    <w:rsid w:val="00444679"/>
    <w:rsid w:val="00444814"/>
    <w:rsid w:val="004449EE"/>
    <w:rsid w:val="00444F1C"/>
    <w:rsid w:val="00444F52"/>
    <w:rsid w:val="0044529C"/>
    <w:rsid w:val="0044587E"/>
    <w:rsid w:val="004459CB"/>
    <w:rsid w:val="00445A8F"/>
    <w:rsid w:val="00445F67"/>
    <w:rsid w:val="00446280"/>
    <w:rsid w:val="0044643B"/>
    <w:rsid w:val="004464C9"/>
    <w:rsid w:val="0044654F"/>
    <w:rsid w:val="004467B3"/>
    <w:rsid w:val="0044692A"/>
    <w:rsid w:val="00446BE4"/>
    <w:rsid w:val="00446F23"/>
    <w:rsid w:val="00447998"/>
    <w:rsid w:val="00447B69"/>
    <w:rsid w:val="00450CEA"/>
    <w:rsid w:val="00451934"/>
    <w:rsid w:val="0045197D"/>
    <w:rsid w:val="00451DB6"/>
    <w:rsid w:val="00452097"/>
    <w:rsid w:val="004523A5"/>
    <w:rsid w:val="004525A6"/>
    <w:rsid w:val="00452998"/>
    <w:rsid w:val="00452E9D"/>
    <w:rsid w:val="0045466D"/>
    <w:rsid w:val="00454CE8"/>
    <w:rsid w:val="004550A6"/>
    <w:rsid w:val="00455391"/>
    <w:rsid w:val="00455A82"/>
    <w:rsid w:val="00456939"/>
    <w:rsid w:val="00456F7F"/>
    <w:rsid w:val="004576AE"/>
    <w:rsid w:val="0046094D"/>
    <w:rsid w:val="00460CA1"/>
    <w:rsid w:val="0046115A"/>
    <w:rsid w:val="004611AD"/>
    <w:rsid w:val="004617FE"/>
    <w:rsid w:val="00461C3F"/>
    <w:rsid w:val="00461CA1"/>
    <w:rsid w:val="0046233B"/>
    <w:rsid w:val="00462498"/>
    <w:rsid w:val="00462FB5"/>
    <w:rsid w:val="0046320C"/>
    <w:rsid w:val="00463AC8"/>
    <w:rsid w:val="00463E0C"/>
    <w:rsid w:val="00464053"/>
    <w:rsid w:val="00464A0E"/>
    <w:rsid w:val="00464F6F"/>
    <w:rsid w:val="00465592"/>
    <w:rsid w:val="004655D6"/>
    <w:rsid w:val="0046572B"/>
    <w:rsid w:val="0046580E"/>
    <w:rsid w:val="0046659B"/>
    <w:rsid w:val="00466D1F"/>
    <w:rsid w:val="00467804"/>
    <w:rsid w:val="00467DB8"/>
    <w:rsid w:val="0047036E"/>
    <w:rsid w:val="00470A72"/>
    <w:rsid w:val="00472262"/>
    <w:rsid w:val="00472331"/>
    <w:rsid w:val="00472EC7"/>
    <w:rsid w:val="004731F5"/>
    <w:rsid w:val="004736AF"/>
    <w:rsid w:val="00473D5D"/>
    <w:rsid w:val="004740E1"/>
    <w:rsid w:val="004749A4"/>
    <w:rsid w:val="00475AF3"/>
    <w:rsid w:val="00475FA5"/>
    <w:rsid w:val="00476110"/>
    <w:rsid w:val="00476A0C"/>
    <w:rsid w:val="00476EFD"/>
    <w:rsid w:val="004778AC"/>
    <w:rsid w:val="004778D6"/>
    <w:rsid w:val="00477CA2"/>
    <w:rsid w:val="00480C78"/>
    <w:rsid w:val="004814DB"/>
    <w:rsid w:val="004816CA"/>
    <w:rsid w:val="00481B16"/>
    <w:rsid w:val="00481DAE"/>
    <w:rsid w:val="00482674"/>
    <w:rsid w:val="0048309C"/>
    <w:rsid w:val="00483A46"/>
    <w:rsid w:val="00483DB1"/>
    <w:rsid w:val="00483E18"/>
    <w:rsid w:val="00484115"/>
    <w:rsid w:val="00484205"/>
    <w:rsid w:val="00487A98"/>
    <w:rsid w:val="00487F36"/>
    <w:rsid w:val="00490693"/>
    <w:rsid w:val="0049069C"/>
    <w:rsid w:val="00491669"/>
    <w:rsid w:val="00491C9F"/>
    <w:rsid w:val="00492467"/>
    <w:rsid w:val="00492566"/>
    <w:rsid w:val="00492B8F"/>
    <w:rsid w:val="00493453"/>
    <w:rsid w:val="0049357A"/>
    <w:rsid w:val="004936BC"/>
    <w:rsid w:val="00494196"/>
    <w:rsid w:val="004950CB"/>
    <w:rsid w:val="0049648A"/>
    <w:rsid w:val="004965D9"/>
    <w:rsid w:val="00496D45"/>
    <w:rsid w:val="00496E84"/>
    <w:rsid w:val="004974AF"/>
    <w:rsid w:val="00497532"/>
    <w:rsid w:val="00497867"/>
    <w:rsid w:val="0049794A"/>
    <w:rsid w:val="004979EE"/>
    <w:rsid w:val="00497D1F"/>
    <w:rsid w:val="004A079F"/>
    <w:rsid w:val="004A09C0"/>
    <w:rsid w:val="004A0A34"/>
    <w:rsid w:val="004A0B2F"/>
    <w:rsid w:val="004A0F3E"/>
    <w:rsid w:val="004A132E"/>
    <w:rsid w:val="004A191A"/>
    <w:rsid w:val="004A1D5F"/>
    <w:rsid w:val="004A2420"/>
    <w:rsid w:val="004A28F7"/>
    <w:rsid w:val="004A2956"/>
    <w:rsid w:val="004A2AF0"/>
    <w:rsid w:val="004A4023"/>
    <w:rsid w:val="004A4182"/>
    <w:rsid w:val="004A4269"/>
    <w:rsid w:val="004A4A36"/>
    <w:rsid w:val="004A619F"/>
    <w:rsid w:val="004A61FA"/>
    <w:rsid w:val="004A671B"/>
    <w:rsid w:val="004A7453"/>
    <w:rsid w:val="004A7929"/>
    <w:rsid w:val="004B08CC"/>
    <w:rsid w:val="004B0A7C"/>
    <w:rsid w:val="004B0AA1"/>
    <w:rsid w:val="004B13BE"/>
    <w:rsid w:val="004B189F"/>
    <w:rsid w:val="004B2254"/>
    <w:rsid w:val="004B226E"/>
    <w:rsid w:val="004B2E59"/>
    <w:rsid w:val="004B38F9"/>
    <w:rsid w:val="004B45A8"/>
    <w:rsid w:val="004B4BB8"/>
    <w:rsid w:val="004B4D5D"/>
    <w:rsid w:val="004B4F8F"/>
    <w:rsid w:val="004B4F93"/>
    <w:rsid w:val="004B61C1"/>
    <w:rsid w:val="004B78D5"/>
    <w:rsid w:val="004C067E"/>
    <w:rsid w:val="004C0726"/>
    <w:rsid w:val="004C09A2"/>
    <w:rsid w:val="004C0E2D"/>
    <w:rsid w:val="004C180A"/>
    <w:rsid w:val="004C1A61"/>
    <w:rsid w:val="004C2695"/>
    <w:rsid w:val="004C2DAE"/>
    <w:rsid w:val="004C32F2"/>
    <w:rsid w:val="004C364E"/>
    <w:rsid w:val="004C473F"/>
    <w:rsid w:val="004C4B1B"/>
    <w:rsid w:val="004C5E92"/>
    <w:rsid w:val="004C6223"/>
    <w:rsid w:val="004C7B5D"/>
    <w:rsid w:val="004D0032"/>
    <w:rsid w:val="004D05B6"/>
    <w:rsid w:val="004D1476"/>
    <w:rsid w:val="004D17D7"/>
    <w:rsid w:val="004D1B02"/>
    <w:rsid w:val="004D1B4E"/>
    <w:rsid w:val="004D26DC"/>
    <w:rsid w:val="004D2966"/>
    <w:rsid w:val="004D30BE"/>
    <w:rsid w:val="004D3A4B"/>
    <w:rsid w:val="004D436B"/>
    <w:rsid w:val="004D46C5"/>
    <w:rsid w:val="004D5D99"/>
    <w:rsid w:val="004D5F43"/>
    <w:rsid w:val="004D636C"/>
    <w:rsid w:val="004D688E"/>
    <w:rsid w:val="004D6C35"/>
    <w:rsid w:val="004D77C6"/>
    <w:rsid w:val="004D7F8E"/>
    <w:rsid w:val="004E0296"/>
    <w:rsid w:val="004E0599"/>
    <w:rsid w:val="004E130B"/>
    <w:rsid w:val="004E1348"/>
    <w:rsid w:val="004E2A72"/>
    <w:rsid w:val="004E3029"/>
    <w:rsid w:val="004E30F8"/>
    <w:rsid w:val="004E3A8D"/>
    <w:rsid w:val="004E3D85"/>
    <w:rsid w:val="004E3F0C"/>
    <w:rsid w:val="004E41BB"/>
    <w:rsid w:val="004E41DB"/>
    <w:rsid w:val="004E471D"/>
    <w:rsid w:val="004E49A3"/>
    <w:rsid w:val="004E49F2"/>
    <w:rsid w:val="004E58A4"/>
    <w:rsid w:val="004E5C8D"/>
    <w:rsid w:val="004E5F2B"/>
    <w:rsid w:val="004E6096"/>
    <w:rsid w:val="004E6749"/>
    <w:rsid w:val="004E6C40"/>
    <w:rsid w:val="004E740D"/>
    <w:rsid w:val="004E788C"/>
    <w:rsid w:val="004F00FA"/>
    <w:rsid w:val="004F0F94"/>
    <w:rsid w:val="004F2365"/>
    <w:rsid w:val="004F23D4"/>
    <w:rsid w:val="004F2467"/>
    <w:rsid w:val="004F25FE"/>
    <w:rsid w:val="004F263B"/>
    <w:rsid w:val="004F2B9B"/>
    <w:rsid w:val="004F3326"/>
    <w:rsid w:val="004F3536"/>
    <w:rsid w:val="004F3DA7"/>
    <w:rsid w:val="004F475F"/>
    <w:rsid w:val="004F53CB"/>
    <w:rsid w:val="004F66F6"/>
    <w:rsid w:val="004F75F9"/>
    <w:rsid w:val="004F7CB6"/>
    <w:rsid w:val="005002E6"/>
    <w:rsid w:val="0050050D"/>
    <w:rsid w:val="0050098F"/>
    <w:rsid w:val="00502028"/>
    <w:rsid w:val="00503338"/>
    <w:rsid w:val="005033B0"/>
    <w:rsid w:val="00503469"/>
    <w:rsid w:val="00503D12"/>
    <w:rsid w:val="005041C8"/>
    <w:rsid w:val="00504CDE"/>
    <w:rsid w:val="00505073"/>
    <w:rsid w:val="00505211"/>
    <w:rsid w:val="005054ED"/>
    <w:rsid w:val="00505A2A"/>
    <w:rsid w:val="00506680"/>
    <w:rsid w:val="00506B77"/>
    <w:rsid w:val="005071AA"/>
    <w:rsid w:val="005079E4"/>
    <w:rsid w:val="00507CB3"/>
    <w:rsid w:val="00507EEE"/>
    <w:rsid w:val="00510C37"/>
    <w:rsid w:val="00510DEA"/>
    <w:rsid w:val="00512230"/>
    <w:rsid w:val="0051314F"/>
    <w:rsid w:val="00513307"/>
    <w:rsid w:val="00514281"/>
    <w:rsid w:val="005143EE"/>
    <w:rsid w:val="00514945"/>
    <w:rsid w:val="00514E01"/>
    <w:rsid w:val="005153D3"/>
    <w:rsid w:val="0051577F"/>
    <w:rsid w:val="00515DF8"/>
    <w:rsid w:val="00516364"/>
    <w:rsid w:val="00516FE2"/>
    <w:rsid w:val="00517D6C"/>
    <w:rsid w:val="00517F8D"/>
    <w:rsid w:val="005200D9"/>
    <w:rsid w:val="0052068B"/>
    <w:rsid w:val="0052083F"/>
    <w:rsid w:val="00520FD0"/>
    <w:rsid w:val="0052118C"/>
    <w:rsid w:val="00521300"/>
    <w:rsid w:val="00521859"/>
    <w:rsid w:val="00521A01"/>
    <w:rsid w:val="00521E9D"/>
    <w:rsid w:val="00522F06"/>
    <w:rsid w:val="0052300A"/>
    <w:rsid w:val="00523DD0"/>
    <w:rsid w:val="0052430F"/>
    <w:rsid w:val="00524443"/>
    <w:rsid w:val="0052456E"/>
    <w:rsid w:val="00525057"/>
    <w:rsid w:val="00525A61"/>
    <w:rsid w:val="00525E9A"/>
    <w:rsid w:val="005268DD"/>
    <w:rsid w:val="0052749A"/>
    <w:rsid w:val="005276FF"/>
    <w:rsid w:val="00527956"/>
    <w:rsid w:val="00527CCD"/>
    <w:rsid w:val="005315BF"/>
    <w:rsid w:val="00531798"/>
    <w:rsid w:val="00531ECF"/>
    <w:rsid w:val="0053206D"/>
    <w:rsid w:val="00533C29"/>
    <w:rsid w:val="00533D2D"/>
    <w:rsid w:val="00534B9B"/>
    <w:rsid w:val="00535261"/>
    <w:rsid w:val="00535338"/>
    <w:rsid w:val="00535815"/>
    <w:rsid w:val="0053592D"/>
    <w:rsid w:val="00536A80"/>
    <w:rsid w:val="00537E29"/>
    <w:rsid w:val="005405D4"/>
    <w:rsid w:val="005407A5"/>
    <w:rsid w:val="00540C2F"/>
    <w:rsid w:val="00540E60"/>
    <w:rsid w:val="00540EEE"/>
    <w:rsid w:val="005414D8"/>
    <w:rsid w:val="00541516"/>
    <w:rsid w:val="00541565"/>
    <w:rsid w:val="00541C4C"/>
    <w:rsid w:val="005440F6"/>
    <w:rsid w:val="00544A77"/>
    <w:rsid w:val="00545193"/>
    <w:rsid w:val="00545797"/>
    <w:rsid w:val="0054579B"/>
    <w:rsid w:val="00545C45"/>
    <w:rsid w:val="00545CA6"/>
    <w:rsid w:val="00546261"/>
    <w:rsid w:val="0054725D"/>
    <w:rsid w:val="00547325"/>
    <w:rsid w:val="00547F34"/>
    <w:rsid w:val="00550C35"/>
    <w:rsid w:val="00550CD2"/>
    <w:rsid w:val="00551485"/>
    <w:rsid w:val="0055175A"/>
    <w:rsid w:val="00551A32"/>
    <w:rsid w:val="00551E98"/>
    <w:rsid w:val="00552121"/>
    <w:rsid w:val="00552BFB"/>
    <w:rsid w:val="00553606"/>
    <w:rsid w:val="00553A40"/>
    <w:rsid w:val="00554229"/>
    <w:rsid w:val="0055424A"/>
    <w:rsid w:val="00554A16"/>
    <w:rsid w:val="00554C55"/>
    <w:rsid w:val="005550D1"/>
    <w:rsid w:val="00555130"/>
    <w:rsid w:val="005551D8"/>
    <w:rsid w:val="00555A17"/>
    <w:rsid w:val="00555B33"/>
    <w:rsid w:val="00555B9B"/>
    <w:rsid w:val="00556012"/>
    <w:rsid w:val="0055612E"/>
    <w:rsid w:val="0055627C"/>
    <w:rsid w:val="005565C4"/>
    <w:rsid w:val="00557198"/>
    <w:rsid w:val="0055766B"/>
    <w:rsid w:val="00560274"/>
    <w:rsid w:val="005604BC"/>
    <w:rsid w:val="0056080D"/>
    <w:rsid w:val="00560BFE"/>
    <w:rsid w:val="00560E0D"/>
    <w:rsid w:val="00561279"/>
    <w:rsid w:val="00562010"/>
    <w:rsid w:val="00562508"/>
    <w:rsid w:val="0056276F"/>
    <w:rsid w:val="00563463"/>
    <w:rsid w:val="0056406E"/>
    <w:rsid w:val="00564A37"/>
    <w:rsid w:val="00565018"/>
    <w:rsid w:val="005657B2"/>
    <w:rsid w:val="0056592B"/>
    <w:rsid w:val="00565970"/>
    <w:rsid w:val="00565F4D"/>
    <w:rsid w:val="00566258"/>
    <w:rsid w:val="00566C7E"/>
    <w:rsid w:val="00566DB5"/>
    <w:rsid w:val="005701CF"/>
    <w:rsid w:val="00570E54"/>
    <w:rsid w:val="005721B1"/>
    <w:rsid w:val="0057381C"/>
    <w:rsid w:val="00573CAC"/>
    <w:rsid w:val="005745DD"/>
    <w:rsid w:val="005748DE"/>
    <w:rsid w:val="0057651C"/>
    <w:rsid w:val="0057675F"/>
    <w:rsid w:val="005776A0"/>
    <w:rsid w:val="00577B8F"/>
    <w:rsid w:val="00580857"/>
    <w:rsid w:val="00580E38"/>
    <w:rsid w:val="00580F60"/>
    <w:rsid w:val="005815E9"/>
    <w:rsid w:val="00581621"/>
    <w:rsid w:val="0058273E"/>
    <w:rsid w:val="00582D82"/>
    <w:rsid w:val="00584015"/>
    <w:rsid w:val="005848F5"/>
    <w:rsid w:val="005850FE"/>
    <w:rsid w:val="00585554"/>
    <w:rsid w:val="00585D98"/>
    <w:rsid w:val="00585F96"/>
    <w:rsid w:val="005860AD"/>
    <w:rsid w:val="0058679F"/>
    <w:rsid w:val="0058798C"/>
    <w:rsid w:val="00587E51"/>
    <w:rsid w:val="005900CC"/>
    <w:rsid w:val="00590964"/>
    <w:rsid w:val="00590DC8"/>
    <w:rsid w:val="00592BAF"/>
    <w:rsid w:val="00592C94"/>
    <w:rsid w:val="00593F92"/>
    <w:rsid w:val="00594003"/>
    <w:rsid w:val="005949AD"/>
    <w:rsid w:val="00595B8B"/>
    <w:rsid w:val="005961CC"/>
    <w:rsid w:val="005962F5"/>
    <w:rsid w:val="0059693A"/>
    <w:rsid w:val="00597B7B"/>
    <w:rsid w:val="00597CED"/>
    <w:rsid w:val="00597DA5"/>
    <w:rsid w:val="005A0B1B"/>
    <w:rsid w:val="005A1789"/>
    <w:rsid w:val="005A24F2"/>
    <w:rsid w:val="005A3983"/>
    <w:rsid w:val="005A4CD5"/>
    <w:rsid w:val="005A4F9B"/>
    <w:rsid w:val="005A521A"/>
    <w:rsid w:val="005A544E"/>
    <w:rsid w:val="005A58CF"/>
    <w:rsid w:val="005A6369"/>
    <w:rsid w:val="005A65CF"/>
    <w:rsid w:val="005A6767"/>
    <w:rsid w:val="005A678E"/>
    <w:rsid w:val="005A71CD"/>
    <w:rsid w:val="005A73FD"/>
    <w:rsid w:val="005A7756"/>
    <w:rsid w:val="005A7D4B"/>
    <w:rsid w:val="005B0F19"/>
    <w:rsid w:val="005B15BA"/>
    <w:rsid w:val="005B22BA"/>
    <w:rsid w:val="005B25FE"/>
    <w:rsid w:val="005B3159"/>
    <w:rsid w:val="005B31D0"/>
    <w:rsid w:val="005B31FF"/>
    <w:rsid w:val="005B3444"/>
    <w:rsid w:val="005B3478"/>
    <w:rsid w:val="005B566B"/>
    <w:rsid w:val="005B5AF6"/>
    <w:rsid w:val="005B6236"/>
    <w:rsid w:val="005B6E9D"/>
    <w:rsid w:val="005B7419"/>
    <w:rsid w:val="005C0434"/>
    <w:rsid w:val="005C0761"/>
    <w:rsid w:val="005C0811"/>
    <w:rsid w:val="005C09DD"/>
    <w:rsid w:val="005C1026"/>
    <w:rsid w:val="005C1C63"/>
    <w:rsid w:val="005C1D44"/>
    <w:rsid w:val="005C22A9"/>
    <w:rsid w:val="005C2344"/>
    <w:rsid w:val="005C2E2A"/>
    <w:rsid w:val="005C2F5F"/>
    <w:rsid w:val="005C34A7"/>
    <w:rsid w:val="005C3C1B"/>
    <w:rsid w:val="005C4BA4"/>
    <w:rsid w:val="005C5666"/>
    <w:rsid w:val="005C5994"/>
    <w:rsid w:val="005C5D17"/>
    <w:rsid w:val="005C61DF"/>
    <w:rsid w:val="005C650D"/>
    <w:rsid w:val="005C6D51"/>
    <w:rsid w:val="005C72C6"/>
    <w:rsid w:val="005C7616"/>
    <w:rsid w:val="005C7767"/>
    <w:rsid w:val="005C7BEC"/>
    <w:rsid w:val="005C7F21"/>
    <w:rsid w:val="005D030E"/>
    <w:rsid w:val="005D0508"/>
    <w:rsid w:val="005D0623"/>
    <w:rsid w:val="005D11EB"/>
    <w:rsid w:val="005D1A89"/>
    <w:rsid w:val="005D1B77"/>
    <w:rsid w:val="005D1BA4"/>
    <w:rsid w:val="005D1EC4"/>
    <w:rsid w:val="005D24A8"/>
    <w:rsid w:val="005D262B"/>
    <w:rsid w:val="005D2ADC"/>
    <w:rsid w:val="005D2B82"/>
    <w:rsid w:val="005D2E68"/>
    <w:rsid w:val="005D3240"/>
    <w:rsid w:val="005D34F4"/>
    <w:rsid w:val="005D354D"/>
    <w:rsid w:val="005D39ED"/>
    <w:rsid w:val="005D3D38"/>
    <w:rsid w:val="005D49FB"/>
    <w:rsid w:val="005D4EF7"/>
    <w:rsid w:val="005D587C"/>
    <w:rsid w:val="005D5C6C"/>
    <w:rsid w:val="005D5CD2"/>
    <w:rsid w:val="005D5EB9"/>
    <w:rsid w:val="005D60FD"/>
    <w:rsid w:val="005D63F1"/>
    <w:rsid w:val="005D6EE4"/>
    <w:rsid w:val="005D7FE3"/>
    <w:rsid w:val="005E0E8F"/>
    <w:rsid w:val="005E0EEA"/>
    <w:rsid w:val="005E13F3"/>
    <w:rsid w:val="005E201E"/>
    <w:rsid w:val="005E37B2"/>
    <w:rsid w:val="005E3874"/>
    <w:rsid w:val="005E3E4B"/>
    <w:rsid w:val="005E3F29"/>
    <w:rsid w:val="005E44A8"/>
    <w:rsid w:val="005E463D"/>
    <w:rsid w:val="005E4937"/>
    <w:rsid w:val="005E4C19"/>
    <w:rsid w:val="005E5E45"/>
    <w:rsid w:val="005E628D"/>
    <w:rsid w:val="005E64BF"/>
    <w:rsid w:val="005E6628"/>
    <w:rsid w:val="005E68EE"/>
    <w:rsid w:val="005E7323"/>
    <w:rsid w:val="005E7A4C"/>
    <w:rsid w:val="005E7AB0"/>
    <w:rsid w:val="005E7B69"/>
    <w:rsid w:val="005F00A7"/>
    <w:rsid w:val="005F118E"/>
    <w:rsid w:val="005F11A7"/>
    <w:rsid w:val="005F1921"/>
    <w:rsid w:val="005F1C53"/>
    <w:rsid w:val="005F2407"/>
    <w:rsid w:val="005F2B2C"/>
    <w:rsid w:val="005F321C"/>
    <w:rsid w:val="005F3400"/>
    <w:rsid w:val="005F4031"/>
    <w:rsid w:val="005F4038"/>
    <w:rsid w:val="005F57CD"/>
    <w:rsid w:val="005F5ACA"/>
    <w:rsid w:val="005F5D7B"/>
    <w:rsid w:val="005F64F5"/>
    <w:rsid w:val="005F6516"/>
    <w:rsid w:val="005F697A"/>
    <w:rsid w:val="005F71BD"/>
    <w:rsid w:val="005F742F"/>
    <w:rsid w:val="005F77D3"/>
    <w:rsid w:val="00600033"/>
    <w:rsid w:val="0060060B"/>
    <w:rsid w:val="0060087F"/>
    <w:rsid w:val="00601524"/>
    <w:rsid w:val="00601730"/>
    <w:rsid w:val="00601C99"/>
    <w:rsid w:val="00602FA0"/>
    <w:rsid w:val="006031AB"/>
    <w:rsid w:val="0060320E"/>
    <w:rsid w:val="006049A6"/>
    <w:rsid w:val="00605674"/>
    <w:rsid w:val="00605D2B"/>
    <w:rsid w:val="006069D1"/>
    <w:rsid w:val="00607255"/>
    <w:rsid w:val="0060725C"/>
    <w:rsid w:val="006074B5"/>
    <w:rsid w:val="00607605"/>
    <w:rsid w:val="006076C3"/>
    <w:rsid w:val="006079AC"/>
    <w:rsid w:val="00607FEC"/>
    <w:rsid w:val="006106F0"/>
    <w:rsid w:val="00611148"/>
    <w:rsid w:val="0061117A"/>
    <w:rsid w:val="00611578"/>
    <w:rsid w:val="006115BE"/>
    <w:rsid w:val="00611D62"/>
    <w:rsid w:val="00612154"/>
    <w:rsid w:val="006121BE"/>
    <w:rsid w:val="00612785"/>
    <w:rsid w:val="00613438"/>
    <w:rsid w:val="006136CE"/>
    <w:rsid w:val="00613957"/>
    <w:rsid w:val="006142C6"/>
    <w:rsid w:val="00615BE1"/>
    <w:rsid w:val="00615F3B"/>
    <w:rsid w:val="00616000"/>
    <w:rsid w:val="00616185"/>
    <w:rsid w:val="006165A6"/>
    <w:rsid w:val="006167AC"/>
    <w:rsid w:val="0061725B"/>
    <w:rsid w:val="00617ACD"/>
    <w:rsid w:val="0062010E"/>
    <w:rsid w:val="00620255"/>
    <w:rsid w:val="00620D78"/>
    <w:rsid w:val="00621C86"/>
    <w:rsid w:val="00622474"/>
    <w:rsid w:val="0062306E"/>
    <w:rsid w:val="00623755"/>
    <w:rsid w:val="006239AC"/>
    <w:rsid w:val="00623B18"/>
    <w:rsid w:val="00623DAB"/>
    <w:rsid w:val="00623E25"/>
    <w:rsid w:val="00623F35"/>
    <w:rsid w:val="00623F55"/>
    <w:rsid w:val="00624134"/>
    <w:rsid w:val="00624565"/>
    <w:rsid w:val="006263A4"/>
    <w:rsid w:val="00626C43"/>
    <w:rsid w:val="00630356"/>
    <w:rsid w:val="00630568"/>
    <w:rsid w:val="00630E79"/>
    <w:rsid w:val="0063122B"/>
    <w:rsid w:val="006318B9"/>
    <w:rsid w:val="006320CC"/>
    <w:rsid w:val="00632D87"/>
    <w:rsid w:val="00632EF0"/>
    <w:rsid w:val="0063357D"/>
    <w:rsid w:val="00633FE8"/>
    <w:rsid w:val="00634BDF"/>
    <w:rsid w:val="00635C09"/>
    <w:rsid w:val="00635EC7"/>
    <w:rsid w:val="00636422"/>
    <w:rsid w:val="006364D4"/>
    <w:rsid w:val="006364D7"/>
    <w:rsid w:val="00636BEE"/>
    <w:rsid w:val="00637697"/>
    <w:rsid w:val="006401F7"/>
    <w:rsid w:val="0064075F"/>
    <w:rsid w:val="00641081"/>
    <w:rsid w:val="0064117B"/>
    <w:rsid w:val="00641A33"/>
    <w:rsid w:val="00642930"/>
    <w:rsid w:val="00644014"/>
    <w:rsid w:val="00644ADA"/>
    <w:rsid w:val="00645944"/>
    <w:rsid w:val="00646DD0"/>
    <w:rsid w:val="00647390"/>
    <w:rsid w:val="0064739E"/>
    <w:rsid w:val="00647768"/>
    <w:rsid w:val="006502E5"/>
    <w:rsid w:val="0065065A"/>
    <w:rsid w:val="00650EF4"/>
    <w:rsid w:val="0065122F"/>
    <w:rsid w:val="006513A8"/>
    <w:rsid w:val="0065170E"/>
    <w:rsid w:val="0065207E"/>
    <w:rsid w:val="00652535"/>
    <w:rsid w:val="00652BAB"/>
    <w:rsid w:val="00653225"/>
    <w:rsid w:val="006535E2"/>
    <w:rsid w:val="0065401E"/>
    <w:rsid w:val="006542FA"/>
    <w:rsid w:val="00655B50"/>
    <w:rsid w:val="00656239"/>
    <w:rsid w:val="00656306"/>
    <w:rsid w:val="00656A97"/>
    <w:rsid w:val="0066020D"/>
    <w:rsid w:val="00660266"/>
    <w:rsid w:val="006606FA"/>
    <w:rsid w:val="0066071A"/>
    <w:rsid w:val="0066076D"/>
    <w:rsid w:val="006608F3"/>
    <w:rsid w:val="006609B0"/>
    <w:rsid w:val="0066115F"/>
    <w:rsid w:val="00661DAF"/>
    <w:rsid w:val="0066445D"/>
    <w:rsid w:val="00664858"/>
    <w:rsid w:val="00665C94"/>
    <w:rsid w:val="00666213"/>
    <w:rsid w:val="00666B91"/>
    <w:rsid w:val="0066754F"/>
    <w:rsid w:val="0067012D"/>
    <w:rsid w:val="0067088E"/>
    <w:rsid w:val="00671785"/>
    <w:rsid w:val="006729E7"/>
    <w:rsid w:val="00672CA4"/>
    <w:rsid w:val="0067329E"/>
    <w:rsid w:val="00673B32"/>
    <w:rsid w:val="0067404D"/>
    <w:rsid w:val="0067455D"/>
    <w:rsid w:val="00674C5A"/>
    <w:rsid w:val="006750BD"/>
    <w:rsid w:val="0067555A"/>
    <w:rsid w:val="00675A12"/>
    <w:rsid w:val="00675ACD"/>
    <w:rsid w:val="00675BAA"/>
    <w:rsid w:val="00675C4E"/>
    <w:rsid w:val="00676953"/>
    <w:rsid w:val="00676A87"/>
    <w:rsid w:val="00676D7F"/>
    <w:rsid w:val="00677D99"/>
    <w:rsid w:val="00677D9D"/>
    <w:rsid w:val="00680DFF"/>
    <w:rsid w:val="00681598"/>
    <w:rsid w:val="0068227A"/>
    <w:rsid w:val="006824DC"/>
    <w:rsid w:val="006828BE"/>
    <w:rsid w:val="00682C36"/>
    <w:rsid w:val="00683404"/>
    <w:rsid w:val="006838A4"/>
    <w:rsid w:val="0068431C"/>
    <w:rsid w:val="006845F1"/>
    <w:rsid w:val="00684E98"/>
    <w:rsid w:val="00685EE5"/>
    <w:rsid w:val="006860CC"/>
    <w:rsid w:val="00686EF3"/>
    <w:rsid w:val="0068701B"/>
    <w:rsid w:val="006904D5"/>
    <w:rsid w:val="006908E5"/>
    <w:rsid w:val="00690E35"/>
    <w:rsid w:val="00690FE7"/>
    <w:rsid w:val="006911A0"/>
    <w:rsid w:val="006917A1"/>
    <w:rsid w:val="00691898"/>
    <w:rsid w:val="00693075"/>
    <w:rsid w:val="0069312D"/>
    <w:rsid w:val="00693471"/>
    <w:rsid w:val="00693D48"/>
    <w:rsid w:val="00693F02"/>
    <w:rsid w:val="006944D6"/>
    <w:rsid w:val="00694B23"/>
    <w:rsid w:val="00694B36"/>
    <w:rsid w:val="00694C23"/>
    <w:rsid w:val="00694EDB"/>
    <w:rsid w:val="0069644D"/>
    <w:rsid w:val="00697ECE"/>
    <w:rsid w:val="006A0222"/>
    <w:rsid w:val="006A0D2E"/>
    <w:rsid w:val="006A0EB9"/>
    <w:rsid w:val="006A1720"/>
    <w:rsid w:val="006A19CC"/>
    <w:rsid w:val="006A23FB"/>
    <w:rsid w:val="006A24EF"/>
    <w:rsid w:val="006A31B6"/>
    <w:rsid w:val="006A504F"/>
    <w:rsid w:val="006A5A96"/>
    <w:rsid w:val="006A646D"/>
    <w:rsid w:val="006A6E37"/>
    <w:rsid w:val="006A777D"/>
    <w:rsid w:val="006B0546"/>
    <w:rsid w:val="006B0EA5"/>
    <w:rsid w:val="006B238F"/>
    <w:rsid w:val="006B2D6B"/>
    <w:rsid w:val="006B44D4"/>
    <w:rsid w:val="006B4B64"/>
    <w:rsid w:val="006B4F05"/>
    <w:rsid w:val="006B5038"/>
    <w:rsid w:val="006B60FA"/>
    <w:rsid w:val="006B6158"/>
    <w:rsid w:val="006B7530"/>
    <w:rsid w:val="006B77B5"/>
    <w:rsid w:val="006C0C38"/>
    <w:rsid w:val="006C1B6D"/>
    <w:rsid w:val="006C2098"/>
    <w:rsid w:val="006C2B2C"/>
    <w:rsid w:val="006C342E"/>
    <w:rsid w:val="006C45C4"/>
    <w:rsid w:val="006C4C87"/>
    <w:rsid w:val="006C5323"/>
    <w:rsid w:val="006C534B"/>
    <w:rsid w:val="006C57E1"/>
    <w:rsid w:val="006C5AB5"/>
    <w:rsid w:val="006C6205"/>
    <w:rsid w:val="006C639E"/>
    <w:rsid w:val="006C7254"/>
    <w:rsid w:val="006C78DA"/>
    <w:rsid w:val="006C78EC"/>
    <w:rsid w:val="006D05E7"/>
    <w:rsid w:val="006D0C07"/>
    <w:rsid w:val="006D155A"/>
    <w:rsid w:val="006D1845"/>
    <w:rsid w:val="006D20F3"/>
    <w:rsid w:val="006D29B8"/>
    <w:rsid w:val="006D39DD"/>
    <w:rsid w:val="006D3BC1"/>
    <w:rsid w:val="006D3BF7"/>
    <w:rsid w:val="006D5910"/>
    <w:rsid w:val="006D5C64"/>
    <w:rsid w:val="006D644D"/>
    <w:rsid w:val="006D66AD"/>
    <w:rsid w:val="006D6DD4"/>
    <w:rsid w:val="006D7C9A"/>
    <w:rsid w:val="006E0823"/>
    <w:rsid w:val="006E0AF2"/>
    <w:rsid w:val="006E0E9B"/>
    <w:rsid w:val="006E13CD"/>
    <w:rsid w:val="006E165B"/>
    <w:rsid w:val="006E2682"/>
    <w:rsid w:val="006E327C"/>
    <w:rsid w:val="006E32F7"/>
    <w:rsid w:val="006E44C7"/>
    <w:rsid w:val="006E4C99"/>
    <w:rsid w:val="006E51BB"/>
    <w:rsid w:val="006E52B5"/>
    <w:rsid w:val="006E5751"/>
    <w:rsid w:val="006E5923"/>
    <w:rsid w:val="006E5BC1"/>
    <w:rsid w:val="006E5C76"/>
    <w:rsid w:val="006E69DA"/>
    <w:rsid w:val="006E7894"/>
    <w:rsid w:val="006E7AAD"/>
    <w:rsid w:val="006E7CCF"/>
    <w:rsid w:val="006E7D3C"/>
    <w:rsid w:val="006F0254"/>
    <w:rsid w:val="006F02EF"/>
    <w:rsid w:val="006F05DF"/>
    <w:rsid w:val="006F0943"/>
    <w:rsid w:val="006F1051"/>
    <w:rsid w:val="006F1965"/>
    <w:rsid w:val="006F1FAA"/>
    <w:rsid w:val="006F23BF"/>
    <w:rsid w:val="006F3591"/>
    <w:rsid w:val="006F35D4"/>
    <w:rsid w:val="006F38F5"/>
    <w:rsid w:val="006F42A1"/>
    <w:rsid w:val="006F42A9"/>
    <w:rsid w:val="006F487F"/>
    <w:rsid w:val="006F4B39"/>
    <w:rsid w:val="006F50BC"/>
    <w:rsid w:val="006F570E"/>
    <w:rsid w:val="006F582B"/>
    <w:rsid w:val="006F5EFF"/>
    <w:rsid w:val="006F6673"/>
    <w:rsid w:val="006F71D7"/>
    <w:rsid w:val="007000F6"/>
    <w:rsid w:val="007005EC"/>
    <w:rsid w:val="007008E2"/>
    <w:rsid w:val="00700CED"/>
    <w:rsid w:val="00700FF1"/>
    <w:rsid w:val="00701264"/>
    <w:rsid w:val="0070392A"/>
    <w:rsid w:val="0070398E"/>
    <w:rsid w:val="00704C75"/>
    <w:rsid w:val="007061AC"/>
    <w:rsid w:val="00706272"/>
    <w:rsid w:val="00706428"/>
    <w:rsid w:val="007066B3"/>
    <w:rsid w:val="00706C2F"/>
    <w:rsid w:val="00706F46"/>
    <w:rsid w:val="00706FA8"/>
    <w:rsid w:val="0070701B"/>
    <w:rsid w:val="0070744D"/>
    <w:rsid w:val="00707E53"/>
    <w:rsid w:val="00710075"/>
    <w:rsid w:val="0071058C"/>
    <w:rsid w:val="0071095B"/>
    <w:rsid w:val="00711376"/>
    <w:rsid w:val="00712560"/>
    <w:rsid w:val="00712CF9"/>
    <w:rsid w:val="0071337D"/>
    <w:rsid w:val="00713554"/>
    <w:rsid w:val="007135C9"/>
    <w:rsid w:val="0071398A"/>
    <w:rsid w:val="00713FF4"/>
    <w:rsid w:val="00714045"/>
    <w:rsid w:val="00715C91"/>
    <w:rsid w:val="007167EF"/>
    <w:rsid w:val="00717756"/>
    <w:rsid w:val="0072017E"/>
    <w:rsid w:val="00720225"/>
    <w:rsid w:val="00720A2C"/>
    <w:rsid w:val="007218A3"/>
    <w:rsid w:val="00721BB5"/>
    <w:rsid w:val="0072224B"/>
    <w:rsid w:val="00722644"/>
    <w:rsid w:val="00722B9F"/>
    <w:rsid w:val="00723233"/>
    <w:rsid w:val="0072363C"/>
    <w:rsid w:val="00723BC1"/>
    <w:rsid w:val="0072405B"/>
    <w:rsid w:val="00724B6C"/>
    <w:rsid w:val="00724C88"/>
    <w:rsid w:val="00724E8C"/>
    <w:rsid w:val="0072575B"/>
    <w:rsid w:val="00726787"/>
    <w:rsid w:val="0072747D"/>
    <w:rsid w:val="00727916"/>
    <w:rsid w:val="00727DBE"/>
    <w:rsid w:val="007301C9"/>
    <w:rsid w:val="0073087B"/>
    <w:rsid w:val="00730E3B"/>
    <w:rsid w:val="00731625"/>
    <w:rsid w:val="00731A8C"/>
    <w:rsid w:val="00732E5C"/>
    <w:rsid w:val="00732F89"/>
    <w:rsid w:val="00733D16"/>
    <w:rsid w:val="007342C2"/>
    <w:rsid w:val="0073439D"/>
    <w:rsid w:val="00734438"/>
    <w:rsid w:val="007348F3"/>
    <w:rsid w:val="00735131"/>
    <w:rsid w:val="0073524A"/>
    <w:rsid w:val="00735B87"/>
    <w:rsid w:val="007367EE"/>
    <w:rsid w:val="00736E38"/>
    <w:rsid w:val="00737946"/>
    <w:rsid w:val="00737A4D"/>
    <w:rsid w:val="00740E55"/>
    <w:rsid w:val="007410DC"/>
    <w:rsid w:val="00741734"/>
    <w:rsid w:val="00741A9C"/>
    <w:rsid w:val="00741AE7"/>
    <w:rsid w:val="0074233C"/>
    <w:rsid w:val="0074385F"/>
    <w:rsid w:val="00744C3E"/>
    <w:rsid w:val="00744EF3"/>
    <w:rsid w:val="007454A8"/>
    <w:rsid w:val="00746121"/>
    <w:rsid w:val="00746719"/>
    <w:rsid w:val="00746C17"/>
    <w:rsid w:val="00746EDC"/>
    <w:rsid w:val="007472FA"/>
    <w:rsid w:val="007478B2"/>
    <w:rsid w:val="0075017D"/>
    <w:rsid w:val="00750E7C"/>
    <w:rsid w:val="00751BD0"/>
    <w:rsid w:val="00752443"/>
    <w:rsid w:val="00753BB5"/>
    <w:rsid w:val="007547D3"/>
    <w:rsid w:val="007558CD"/>
    <w:rsid w:val="00755917"/>
    <w:rsid w:val="00755EBC"/>
    <w:rsid w:val="00756E13"/>
    <w:rsid w:val="00757149"/>
    <w:rsid w:val="007573FB"/>
    <w:rsid w:val="0075751D"/>
    <w:rsid w:val="0075757D"/>
    <w:rsid w:val="00757E0C"/>
    <w:rsid w:val="00760510"/>
    <w:rsid w:val="0076066B"/>
    <w:rsid w:val="007615BD"/>
    <w:rsid w:val="0076196B"/>
    <w:rsid w:val="0076228E"/>
    <w:rsid w:val="00762909"/>
    <w:rsid w:val="007634F1"/>
    <w:rsid w:val="007635E2"/>
    <w:rsid w:val="00763CDE"/>
    <w:rsid w:val="00763D70"/>
    <w:rsid w:val="00764287"/>
    <w:rsid w:val="00764985"/>
    <w:rsid w:val="00765473"/>
    <w:rsid w:val="007659EA"/>
    <w:rsid w:val="00765BD1"/>
    <w:rsid w:val="00765C36"/>
    <w:rsid w:val="00765CCB"/>
    <w:rsid w:val="0076622D"/>
    <w:rsid w:val="00766B35"/>
    <w:rsid w:val="00766CAE"/>
    <w:rsid w:val="007674CE"/>
    <w:rsid w:val="00767E68"/>
    <w:rsid w:val="00770DD0"/>
    <w:rsid w:val="00772F72"/>
    <w:rsid w:val="00773019"/>
    <w:rsid w:val="00774989"/>
    <w:rsid w:val="00774EEA"/>
    <w:rsid w:val="00775610"/>
    <w:rsid w:val="00775C44"/>
    <w:rsid w:val="00775CAD"/>
    <w:rsid w:val="00775D16"/>
    <w:rsid w:val="00775EE3"/>
    <w:rsid w:val="00775F0F"/>
    <w:rsid w:val="0077601C"/>
    <w:rsid w:val="0077601F"/>
    <w:rsid w:val="00776A12"/>
    <w:rsid w:val="00777767"/>
    <w:rsid w:val="007802DA"/>
    <w:rsid w:val="0078035B"/>
    <w:rsid w:val="007807F5"/>
    <w:rsid w:val="00780A85"/>
    <w:rsid w:val="00781628"/>
    <w:rsid w:val="0078173F"/>
    <w:rsid w:val="0078189A"/>
    <w:rsid w:val="00782261"/>
    <w:rsid w:val="00782832"/>
    <w:rsid w:val="00782D9E"/>
    <w:rsid w:val="00782EE0"/>
    <w:rsid w:val="0078349D"/>
    <w:rsid w:val="00783D23"/>
    <w:rsid w:val="007841C3"/>
    <w:rsid w:val="007847F7"/>
    <w:rsid w:val="00784CA8"/>
    <w:rsid w:val="00784DE7"/>
    <w:rsid w:val="007851A0"/>
    <w:rsid w:val="007869B2"/>
    <w:rsid w:val="007870ED"/>
    <w:rsid w:val="00787C02"/>
    <w:rsid w:val="007902E6"/>
    <w:rsid w:val="00790D4A"/>
    <w:rsid w:val="00790E69"/>
    <w:rsid w:val="00790EDB"/>
    <w:rsid w:val="00792AB2"/>
    <w:rsid w:val="007935EC"/>
    <w:rsid w:val="00793C47"/>
    <w:rsid w:val="00794453"/>
    <w:rsid w:val="00794E8A"/>
    <w:rsid w:val="00794F01"/>
    <w:rsid w:val="00794F4E"/>
    <w:rsid w:val="00795274"/>
    <w:rsid w:val="00795E97"/>
    <w:rsid w:val="007A0EC7"/>
    <w:rsid w:val="007A136B"/>
    <w:rsid w:val="007A1C79"/>
    <w:rsid w:val="007A1CD1"/>
    <w:rsid w:val="007A1D2E"/>
    <w:rsid w:val="007A3520"/>
    <w:rsid w:val="007A3A22"/>
    <w:rsid w:val="007A3CF5"/>
    <w:rsid w:val="007A3F94"/>
    <w:rsid w:val="007A4F7B"/>
    <w:rsid w:val="007A6195"/>
    <w:rsid w:val="007A6337"/>
    <w:rsid w:val="007A757A"/>
    <w:rsid w:val="007B1467"/>
    <w:rsid w:val="007B17B0"/>
    <w:rsid w:val="007B1F70"/>
    <w:rsid w:val="007B2D8B"/>
    <w:rsid w:val="007B2FB2"/>
    <w:rsid w:val="007B390D"/>
    <w:rsid w:val="007B3ABD"/>
    <w:rsid w:val="007B3E7F"/>
    <w:rsid w:val="007B4349"/>
    <w:rsid w:val="007B4D18"/>
    <w:rsid w:val="007B5500"/>
    <w:rsid w:val="007B600E"/>
    <w:rsid w:val="007B6627"/>
    <w:rsid w:val="007B664C"/>
    <w:rsid w:val="007B6B94"/>
    <w:rsid w:val="007B6FB8"/>
    <w:rsid w:val="007B7639"/>
    <w:rsid w:val="007B76A1"/>
    <w:rsid w:val="007B7AED"/>
    <w:rsid w:val="007B7BA5"/>
    <w:rsid w:val="007B7E3C"/>
    <w:rsid w:val="007C0145"/>
    <w:rsid w:val="007C0F55"/>
    <w:rsid w:val="007C1434"/>
    <w:rsid w:val="007C1ED6"/>
    <w:rsid w:val="007C233F"/>
    <w:rsid w:val="007C2CC9"/>
    <w:rsid w:val="007C345F"/>
    <w:rsid w:val="007C4160"/>
    <w:rsid w:val="007C4A97"/>
    <w:rsid w:val="007C4FF1"/>
    <w:rsid w:val="007C504E"/>
    <w:rsid w:val="007C50FD"/>
    <w:rsid w:val="007C511C"/>
    <w:rsid w:val="007C57E1"/>
    <w:rsid w:val="007C7270"/>
    <w:rsid w:val="007C74AC"/>
    <w:rsid w:val="007C78FA"/>
    <w:rsid w:val="007C7F8D"/>
    <w:rsid w:val="007D137D"/>
    <w:rsid w:val="007D13DC"/>
    <w:rsid w:val="007D17A9"/>
    <w:rsid w:val="007D295A"/>
    <w:rsid w:val="007D2F2A"/>
    <w:rsid w:val="007D300E"/>
    <w:rsid w:val="007D3011"/>
    <w:rsid w:val="007D356D"/>
    <w:rsid w:val="007D394A"/>
    <w:rsid w:val="007D39C3"/>
    <w:rsid w:val="007D4609"/>
    <w:rsid w:val="007D4AE5"/>
    <w:rsid w:val="007D4DD1"/>
    <w:rsid w:val="007D512C"/>
    <w:rsid w:val="007D57E4"/>
    <w:rsid w:val="007D7BE3"/>
    <w:rsid w:val="007E0584"/>
    <w:rsid w:val="007E0BF4"/>
    <w:rsid w:val="007E177A"/>
    <w:rsid w:val="007E1E12"/>
    <w:rsid w:val="007E2D15"/>
    <w:rsid w:val="007E2D3C"/>
    <w:rsid w:val="007E2F04"/>
    <w:rsid w:val="007E2FF7"/>
    <w:rsid w:val="007E38B4"/>
    <w:rsid w:val="007E3D46"/>
    <w:rsid w:val="007E5689"/>
    <w:rsid w:val="007E5B40"/>
    <w:rsid w:val="007E62C7"/>
    <w:rsid w:val="007E658A"/>
    <w:rsid w:val="007E6736"/>
    <w:rsid w:val="007E6953"/>
    <w:rsid w:val="007E6DD3"/>
    <w:rsid w:val="007E7F68"/>
    <w:rsid w:val="007F10CB"/>
    <w:rsid w:val="007F1280"/>
    <w:rsid w:val="007F2A3A"/>
    <w:rsid w:val="007F394C"/>
    <w:rsid w:val="007F4514"/>
    <w:rsid w:val="007F4566"/>
    <w:rsid w:val="007F4852"/>
    <w:rsid w:val="007F4CD5"/>
    <w:rsid w:val="007F4D9F"/>
    <w:rsid w:val="007F4DF1"/>
    <w:rsid w:val="007F58A0"/>
    <w:rsid w:val="007F65AC"/>
    <w:rsid w:val="007F6C04"/>
    <w:rsid w:val="007F6EBA"/>
    <w:rsid w:val="007F7333"/>
    <w:rsid w:val="007F7BCC"/>
    <w:rsid w:val="00800C9A"/>
    <w:rsid w:val="00801BFC"/>
    <w:rsid w:val="00801E02"/>
    <w:rsid w:val="00802353"/>
    <w:rsid w:val="00802722"/>
    <w:rsid w:val="00802973"/>
    <w:rsid w:val="00802B95"/>
    <w:rsid w:val="008039C2"/>
    <w:rsid w:val="0080422A"/>
    <w:rsid w:val="008049ED"/>
    <w:rsid w:val="008057D3"/>
    <w:rsid w:val="008065F2"/>
    <w:rsid w:val="008065F9"/>
    <w:rsid w:val="008068CB"/>
    <w:rsid w:val="00806A70"/>
    <w:rsid w:val="008079CB"/>
    <w:rsid w:val="00807D39"/>
    <w:rsid w:val="008107E9"/>
    <w:rsid w:val="00810C8A"/>
    <w:rsid w:val="0081125B"/>
    <w:rsid w:val="00811516"/>
    <w:rsid w:val="00811632"/>
    <w:rsid w:val="00811F41"/>
    <w:rsid w:val="0081249E"/>
    <w:rsid w:val="00812AA1"/>
    <w:rsid w:val="00812C78"/>
    <w:rsid w:val="00812C84"/>
    <w:rsid w:val="00812D32"/>
    <w:rsid w:val="00813E78"/>
    <w:rsid w:val="0081449F"/>
    <w:rsid w:val="00814606"/>
    <w:rsid w:val="00814637"/>
    <w:rsid w:val="00814C4E"/>
    <w:rsid w:val="00814CF8"/>
    <w:rsid w:val="00815499"/>
    <w:rsid w:val="00815C3D"/>
    <w:rsid w:val="00815D3D"/>
    <w:rsid w:val="0081643A"/>
    <w:rsid w:val="00817239"/>
    <w:rsid w:val="008203F9"/>
    <w:rsid w:val="00820892"/>
    <w:rsid w:val="00820962"/>
    <w:rsid w:val="00820B3C"/>
    <w:rsid w:val="008212C9"/>
    <w:rsid w:val="00821C97"/>
    <w:rsid w:val="0082252F"/>
    <w:rsid w:val="0082288A"/>
    <w:rsid w:val="008228B9"/>
    <w:rsid w:val="00823508"/>
    <w:rsid w:val="00823F0F"/>
    <w:rsid w:val="0082449B"/>
    <w:rsid w:val="008249BD"/>
    <w:rsid w:val="00825769"/>
    <w:rsid w:val="00825C62"/>
    <w:rsid w:val="008262D0"/>
    <w:rsid w:val="00826B8B"/>
    <w:rsid w:val="00827CBD"/>
    <w:rsid w:val="00831A86"/>
    <w:rsid w:val="00831BAC"/>
    <w:rsid w:val="00832457"/>
    <w:rsid w:val="00832A0C"/>
    <w:rsid w:val="00832FE4"/>
    <w:rsid w:val="00833798"/>
    <w:rsid w:val="00834665"/>
    <w:rsid w:val="00834FE4"/>
    <w:rsid w:val="008356DB"/>
    <w:rsid w:val="0083588F"/>
    <w:rsid w:val="008360B4"/>
    <w:rsid w:val="008367C2"/>
    <w:rsid w:val="00836CEF"/>
    <w:rsid w:val="00836E95"/>
    <w:rsid w:val="00837107"/>
    <w:rsid w:val="00837233"/>
    <w:rsid w:val="00837483"/>
    <w:rsid w:val="00837B41"/>
    <w:rsid w:val="00837C82"/>
    <w:rsid w:val="00837E9A"/>
    <w:rsid w:val="00837FD4"/>
    <w:rsid w:val="00840685"/>
    <w:rsid w:val="00840811"/>
    <w:rsid w:val="008415C5"/>
    <w:rsid w:val="00841B98"/>
    <w:rsid w:val="0084258B"/>
    <w:rsid w:val="008431CE"/>
    <w:rsid w:val="0084323F"/>
    <w:rsid w:val="008436AA"/>
    <w:rsid w:val="00843891"/>
    <w:rsid w:val="00843FE0"/>
    <w:rsid w:val="008444DD"/>
    <w:rsid w:val="00844559"/>
    <w:rsid w:val="00844809"/>
    <w:rsid w:val="00844BA2"/>
    <w:rsid w:val="008456A3"/>
    <w:rsid w:val="00846046"/>
    <w:rsid w:val="008470CF"/>
    <w:rsid w:val="008475B2"/>
    <w:rsid w:val="008477FB"/>
    <w:rsid w:val="00847B97"/>
    <w:rsid w:val="00847E4F"/>
    <w:rsid w:val="00851DF6"/>
    <w:rsid w:val="00854B34"/>
    <w:rsid w:val="00854FDB"/>
    <w:rsid w:val="00855488"/>
    <w:rsid w:val="00855E49"/>
    <w:rsid w:val="0085756F"/>
    <w:rsid w:val="008575AF"/>
    <w:rsid w:val="00857FB6"/>
    <w:rsid w:val="008601BB"/>
    <w:rsid w:val="00861153"/>
    <w:rsid w:val="00861213"/>
    <w:rsid w:val="0086146F"/>
    <w:rsid w:val="008617EE"/>
    <w:rsid w:val="0086196C"/>
    <w:rsid w:val="008626EF"/>
    <w:rsid w:val="00862FB0"/>
    <w:rsid w:val="008631C5"/>
    <w:rsid w:val="008631D3"/>
    <w:rsid w:val="008633C1"/>
    <w:rsid w:val="00863B16"/>
    <w:rsid w:val="00863EB0"/>
    <w:rsid w:val="00864136"/>
    <w:rsid w:val="0086427F"/>
    <w:rsid w:val="00864479"/>
    <w:rsid w:val="00865367"/>
    <w:rsid w:val="00865448"/>
    <w:rsid w:val="00865AB9"/>
    <w:rsid w:val="00865B30"/>
    <w:rsid w:val="00865FE7"/>
    <w:rsid w:val="008672DB"/>
    <w:rsid w:val="008703F6"/>
    <w:rsid w:val="0087049A"/>
    <w:rsid w:val="0087055B"/>
    <w:rsid w:val="00870C37"/>
    <w:rsid w:val="00871480"/>
    <w:rsid w:val="00871483"/>
    <w:rsid w:val="008716C8"/>
    <w:rsid w:val="0087182A"/>
    <w:rsid w:val="00871BDB"/>
    <w:rsid w:val="00871DAD"/>
    <w:rsid w:val="00872042"/>
    <w:rsid w:val="00872950"/>
    <w:rsid w:val="00873995"/>
    <w:rsid w:val="00873A05"/>
    <w:rsid w:val="00873C63"/>
    <w:rsid w:val="00875C2B"/>
    <w:rsid w:val="0087688D"/>
    <w:rsid w:val="008769E5"/>
    <w:rsid w:val="00876D54"/>
    <w:rsid w:val="008807E9"/>
    <w:rsid w:val="00880F21"/>
    <w:rsid w:val="0088191A"/>
    <w:rsid w:val="00881CFD"/>
    <w:rsid w:val="00881EC4"/>
    <w:rsid w:val="00881F9E"/>
    <w:rsid w:val="00882110"/>
    <w:rsid w:val="00882C65"/>
    <w:rsid w:val="00882CA7"/>
    <w:rsid w:val="00883152"/>
    <w:rsid w:val="008834F3"/>
    <w:rsid w:val="00884E8A"/>
    <w:rsid w:val="008856D1"/>
    <w:rsid w:val="00886F70"/>
    <w:rsid w:val="00887BA1"/>
    <w:rsid w:val="00887E72"/>
    <w:rsid w:val="00890292"/>
    <w:rsid w:val="00890364"/>
    <w:rsid w:val="0089048B"/>
    <w:rsid w:val="008911D2"/>
    <w:rsid w:val="00891E1F"/>
    <w:rsid w:val="0089253B"/>
    <w:rsid w:val="00892C9C"/>
    <w:rsid w:val="0089302E"/>
    <w:rsid w:val="00893235"/>
    <w:rsid w:val="008934B8"/>
    <w:rsid w:val="008934F4"/>
    <w:rsid w:val="008937F2"/>
    <w:rsid w:val="00893C05"/>
    <w:rsid w:val="00893CD6"/>
    <w:rsid w:val="00893E72"/>
    <w:rsid w:val="00893F70"/>
    <w:rsid w:val="00895487"/>
    <w:rsid w:val="008955D5"/>
    <w:rsid w:val="008955E8"/>
    <w:rsid w:val="00895673"/>
    <w:rsid w:val="0089614D"/>
    <w:rsid w:val="00896E92"/>
    <w:rsid w:val="00897445"/>
    <w:rsid w:val="00897B9E"/>
    <w:rsid w:val="008A0456"/>
    <w:rsid w:val="008A07D8"/>
    <w:rsid w:val="008A0C16"/>
    <w:rsid w:val="008A11F1"/>
    <w:rsid w:val="008A1AF3"/>
    <w:rsid w:val="008A233C"/>
    <w:rsid w:val="008A238F"/>
    <w:rsid w:val="008A2405"/>
    <w:rsid w:val="008A258D"/>
    <w:rsid w:val="008A292D"/>
    <w:rsid w:val="008A3154"/>
    <w:rsid w:val="008A4745"/>
    <w:rsid w:val="008A4BEC"/>
    <w:rsid w:val="008A530F"/>
    <w:rsid w:val="008A68D3"/>
    <w:rsid w:val="008A6FFF"/>
    <w:rsid w:val="008A71E8"/>
    <w:rsid w:val="008A72F2"/>
    <w:rsid w:val="008A79A0"/>
    <w:rsid w:val="008A79BC"/>
    <w:rsid w:val="008B0D76"/>
    <w:rsid w:val="008B133A"/>
    <w:rsid w:val="008B1846"/>
    <w:rsid w:val="008B1E30"/>
    <w:rsid w:val="008B27F5"/>
    <w:rsid w:val="008B2D56"/>
    <w:rsid w:val="008B2DB0"/>
    <w:rsid w:val="008B31A2"/>
    <w:rsid w:val="008B321A"/>
    <w:rsid w:val="008B5087"/>
    <w:rsid w:val="008B534E"/>
    <w:rsid w:val="008B5472"/>
    <w:rsid w:val="008B55E4"/>
    <w:rsid w:val="008B67A9"/>
    <w:rsid w:val="008B6975"/>
    <w:rsid w:val="008B7E28"/>
    <w:rsid w:val="008C0584"/>
    <w:rsid w:val="008C16A7"/>
    <w:rsid w:val="008C18E6"/>
    <w:rsid w:val="008C1B4B"/>
    <w:rsid w:val="008C30F5"/>
    <w:rsid w:val="008C3188"/>
    <w:rsid w:val="008C3481"/>
    <w:rsid w:val="008C4377"/>
    <w:rsid w:val="008C4BB6"/>
    <w:rsid w:val="008C4D44"/>
    <w:rsid w:val="008C5308"/>
    <w:rsid w:val="008C5C17"/>
    <w:rsid w:val="008C5FF4"/>
    <w:rsid w:val="008C6E63"/>
    <w:rsid w:val="008C7693"/>
    <w:rsid w:val="008D07B8"/>
    <w:rsid w:val="008D0A6B"/>
    <w:rsid w:val="008D1D2A"/>
    <w:rsid w:val="008D235C"/>
    <w:rsid w:val="008D321A"/>
    <w:rsid w:val="008D42AC"/>
    <w:rsid w:val="008D42E1"/>
    <w:rsid w:val="008D43EA"/>
    <w:rsid w:val="008D4410"/>
    <w:rsid w:val="008D49D4"/>
    <w:rsid w:val="008D4F6D"/>
    <w:rsid w:val="008D595C"/>
    <w:rsid w:val="008D5C03"/>
    <w:rsid w:val="008D669E"/>
    <w:rsid w:val="008D679C"/>
    <w:rsid w:val="008D715C"/>
    <w:rsid w:val="008D7540"/>
    <w:rsid w:val="008D7726"/>
    <w:rsid w:val="008E0029"/>
    <w:rsid w:val="008E0370"/>
    <w:rsid w:val="008E0381"/>
    <w:rsid w:val="008E089E"/>
    <w:rsid w:val="008E172B"/>
    <w:rsid w:val="008E1DE3"/>
    <w:rsid w:val="008E1E0A"/>
    <w:rsid w:val="008E3866"/>
    <w:rsid w:val="008E3919"/>
    <w:rsid w:val="008E42C9"/>
    <w:rsid w:val="008E53D0"/>
    <w:rsid w:val="008E578A"/>
    <w:rsid w:val="008E6F34"/>
    <w:rsid w:val="008E7357"/>
    <w:rsid w:val="008E7872"/>
    <w:rsid w:val="008F013B"/>
    <w:rsid w:val="008F18A3"/>
    <w:rsid w:val="008F1AF5"/>
    <w:rsid w:val="008F1D5B"/>
    <w:rsid w:val="008F365C"/>
    <w:rsid w:val="008F3851"/>
    <w:rsid w:val="008F3B39"/>
    <w:rsid w:val="008F3C9A"/>
    <w:rsid w:val="008F404C"/>
    <w:rsid w:val="008F514F"/>
    <w:rsid w:val="008F5B73"/>
    <w:rsid w:val="008F6AD0"/>
    <w:rsid w:val="008F6B43"/>
    <w:rsid w:val="008F6F00"/>
    <w:rsid w:val="008F718D"/>
    <w:rsid w:val="008F7332"/>
    <w:rsid w:val="008F792D"/>
    <w:rsid w:val="008F797B"/>
    <w:rsid w:val="008F7AA6"/>
    <w:rsid w:val="00900ACB"/>
    <w:rsid w:val="00901658"/>
    <w:rsid w:val="009019D1"/>
    <w:rsid w:val="009023C3"/>
    <w:rsid w:val="0090250A"/>
    <w:rsid w:val="0090359F"/>
    <w:rsid w:val="00903E6F"/>
    <w:rsid w:val="00904127"/>
    <w:rsid w:val="00904702"/>
    <w:rsid w:val="00904A63"/>
    <w:rsid w:val="00904E01"/>
    <w:rsid w:val="009052E4"/>
    <w:rsid w:val="00905B55"/>
    <w:rsid w:val="00905C8F"/>
    <w:rsid w:val="00906078"/>
    <w:rsid w:val="00907066"/>
    <w:rsid w:val="00907188"/>
    <w:rsid w:val="00907383"/>
    <w:rsid w:val="00910B01"/>
    <w:rsid w:val="00911278"/>
    <w:rsid w:val="00911659"/>
    <w:rsid w:val="00912025"/>
    <w:rsid w:val="009129FE"/>
    <w:rsid w:val="00913A6B"/>
    <w:rsid w:val="00913CEC"/>
    <w:rsid w:val="00914DC1"/>
    <w:rsid w:val="009151F8"/>
    <w:rsid w:val="00915240"/>
    <w:rsid w:val="00916C28"/>
    <w:rsid w:val="0091778E"/>
    <w:rsid w:val="00917A46"/>
    <w:rsid w:val="00917EF8"/>
    <w:rsid w:val="00917F0D"/>
    <w:rsid w:val="00920B69"/>
    <w:rsid w:val="0092102C"/>
    <w:rsid w:val="00921256"/>
    <w:rsid w:val="00921458"/>
    <w:rsid w:val="00921464"/>
    <w:rsid w:val="009215EA"/>
    <w:rsid w:val="00921957"/>
    <w:rsid w:val="0092343A"/>
    <w:rsid w:val="00923611"/>
    <w:rsid w:val="00923A61"/>
    <w:rsid w:val="00924799"/>
    <w:rsid w:val="00924A84"/>
    <w:rsid w:val="00925BE1"/>
    <w:rsid w:val="00926D10"/>
    <w:rsid w:val="0092731C"/>
    <w:rsid w:val="009276F3"/>
    <w:rsid w:val="009278C2"/>
    <w:rsid w:val="00927FE7"/>
    <w:rsid w:val="00930228"/>
    <w:rsid w:val="00930E86"/>
    <w:rsid w:val="00931007"/>
    <w:rsid w:val="00931781"/>
    <w:rsid w:val="009321B4"/>
    <w:rsid w:val="00932314"/>
    <w:rsid w:val="0093246C"/>
    <w:rsid w:val="0093271B"/>
    <w:rsid w:val="0093322A"/>
    <w:rsid w:val="00933CDD"/>
    <w:rsid w:val="00933FC0"/>
    <w:rsid w:val="00934776"/>
    <w:rsid w:val="00934A97"/>
    <w:rsid w:val="00935206"/>
    <w:rsid w:val="009353AC"/>
    <w:rsid w:val="009357EF"/>
    <w:rsid w:val="00936A76"/>
    <w:rsid w:val="00937844"/>
    <w:rsid w:val="00937DE4"/>
    <w:rsid w:val="00940F6B"/>
    <w:rsid w:val="009411E0"/>
    <w:rsid w:val="009420DE"/>
    <w:rsid w:val="00942AD4"/>
    <w:rsid w:val="0094370D"/>
    <w:rsid w:val="009438FA"/>
    <w:rsid w:val="00944723"/>
    <w:rsid w:val="00944F79"/>
    <w:rsid w:val="00945A3A"/>
    <w:rsid w:val="00945BB4"/>
    <w:rsid w:val="00945C57"/>
    <w:rsid w:val="00946549"/>
    <w:rsid w:val="00947577"/>
    <w:rsid w:val="00947811"/>
    <w:rsid w:val="00950764"/>
    <w:rsid w:val="00950D06"/>
    <w:rsid w:val="00950D3B"/>
    <w:rsid w:val="00951EC9"/>
    <w:rsid w:val="00952C98"/>
    <w:rsid w:val="0095331C"/>
    <w:rsid w:val="009533FB"/>
    <w:rsid w:val="0095491B"/>
    <w:rsid w:val="0095496B"/>
    <w:rsid w:val="00954C24"/>
    <w:rsid w:val="00954D08"/>
    <w:rsid w:val="0095590F"/>
    <w:rsid w:val="00955A62"/>
    <w:rsid w:val="00955B87"/>
    <w:rsid w:val="00955DD5"/>
    <w:rsid w:val="0095662E"/>
    <w:rsid w:val="0095668A"/>
    <w:rsid w:val="0095724B"/>
    <w:rsid w:val="009576AE"/>
    <w:rsid w:val="00957FEF"/>
    <w:rsid w:val="00960877"/>
    <w:rsid w:val="00962E56"/>
    <w:rsid w:val="009636B6"/>
    <w:rsid w:val="00963C09"/>
    <w:rsid w:val="00963D67"/>
    <w:rsid w:val="00964AF3"/>
    <w:rsid w:val="009658DE"/>
    <w:rsid w:val="0096632C"/>
    <w:rsid w:val="00966495"/>
    <w:rsid w:val="00967C76"/>
    <w:rsid w:val="00970628"/>
    <w:rsid w:val="009706F7"/>
    <w:rsid w:val="00970732"/>
    <w:rsid w:val="00971479"/>
    <w:rsid w:val="009714EF"/>
    <w:rsid w:val="0097243C"/>
    <w:rsid w:val="00972B90"/>
    <w:rsid w:val="00975112"/>
    <w:rsid w:val="00975977"/>
    <w:rsid w:val="00975F41"/>
    <w:rsid w:val="00976142"/>
    <w:rsid w:val="009763C4"/>
    <w:rsid w:val="009773C9"/>
    <w:rsid w:val="00980421"/>
    <w:rsid w:val="00980567"/>
    <w:rsid w:val="00980911"/>
    <w:rsid w:val="00980BC2"/>
    <w:rsid w:val="009820D7"/>
    <w:rsid w:val="009826E4"/>
    <w:rsid w:val="009836B2"/>
    <w:rsid w:val="00983776"/>
    <w:rsid w:val="009837CC"/>
    <w:rsid w:val="00983811"/>
    <w:rsid w:val="00983BE7"/>
    <w:rsid w:val="00983E8E"/>
    <w:rsid w:val="009851C8"/>
    <w:rsid w:val="0098577C"/>
    <w:rsid w:val="00985838"/>
    <w:rsid w:val="00985891"/>
    <w:rsid w:val="00985FC1"/>
    <w:rsid w:val="00986FF6"/>
    <w:rsid w:val="009871E2"/>
    <w:rsid w:val="0098742E"/>
    <w:rsid w:val="009875BE"/>
    <w:rsid w:val="00987A16"/>
    <w:rsid w:val="00987E63"/>
    <w:rsid w:val="00987EAE"/>
    <w:rsid w:val="00987FFC"/>
    <w:rsid w:val="009902B2"/>
    <w:rsid w:val="0099064B"/>
    <w:rsid w:val="00990FE4"/>
    <w:rsid w:val="00992B82"/>
    <w:rsid w:val="00993426"/>
    <w:rsid w:val="009936F6"/>
    <w:rsid w:val="00994235"/>
    <w:rsid w:val="00994BC6"/>
    <w:rsid w:val="00994CF5"/>
    <w:rsid w:val="00994D83"/>
    <w:rsid w:val="009954A8"/>
    <w:rsid w:val="009955C4"/>
    <w:rsid w:val="009957A8"/>
    <w:rsid w:val="00995E4E"/>
    <w:rsid w:val="00996B40"/>
    <w:rsid w:val="009978F2"/>
    <w:rsid w:val="00997C68"/>
    <w:rsid w:val="009A041A"/>
    <w:rsid w:val="009A066A"/>
    <w:rsid w:val="009A0D70"/>
    <w:rsid w:val="009A0EBE"/>
    <w:rsid w:val="009A1300"/>
    <w:rsid w:val="009A17E3"/>
    <w:rsid w:val="009A2CB0"/>
    <w:rsid w:val="009A33C8"/>
    <w:rsid w:val="009A44FA"/>
    <w:rsid w:val="009A4708"/>
    <w:rsid w:val="009A4BAF"/>
    <w:rsid w:val="009A4F19"/>
    <w:rsid w:val="009A581A"/>
    <w:rsid w:val="009A5B9F"/>
    <w:rsid w:val="009A7422"/>
    <w:rsid w:val="009A75E8"/>
    <w:rsid w:val="009A7669"/>
    <w:rsid w:val="009A7ED1"/>
    <w:rsid w:val="009B07B2"/>
    <w:rsid w:val="009B0C81"/>
    <w:rsid w:val="009B0C8A"/>
    <w:rsid w:val="009B11C5"/>
    <w:rsid w:val="009B11F9"/>
    <w:rsid w:val="009B1E20"/>
    <w:rsid w:val="009B2A4E"/>
    <w:rsid w:val="009B326D"/>
    <w:rsid w:val="009B4D1A"/>
    <w:rsid w:val="009B4D64"/>
    <w:rsid w:val="009B514B"/>
    <w:rsid w:val="009B6A82"/>
    <w:rsid w:val="009B730A"/>
    <w:rsid w:val="009B73E0"/>
    <w:rsid w:val="009B7423"/>
    <w:rsid w:val="009B755F"/>
    <w:rsid w:val="009C0D57"/>
    <w:rsid w:val="009C1B08"/>
    <w:rsid w:val="009C1C05"/>
    <w:rsid w:val="009C21F3"/>
    <w:rsid w:val="009C2E14"/>
    <w:rsid w:val="009C32BE"/>
    <w:rsid w:val="009C3337"/>
    <w:rsid w:val="009C46F2"/>
    <w:rsid w:val="009C4989"/>
    <w:rsid w:val="009C54AE"/>
    <w:rsid w:val="009C6532"/>
    <w:rsid w:val="009C6924"/>
    <w:rsid w:val="009C70E5"/>
    <w:rsid w:val="009C7577"/>
    <w:rsid w:val="009C7C73"/>
    <w:rsid w:val="009D00A1"/>
    <w:rsid w:val="009D026A"/>
    <w:rsid w:val="009D029D"/>
    <w:rsid w:val="009D04F2"/>
    <w:rsid w:val="009D1873"/>
    <w:rsid w:val="009D19A2"/>
    <w:rsid w:val="009D3085"/>
    <w:rsid w:val="009D316C"/>
    <w:rsid w:val="009D3185"/>
    <w:rsid w:val="009D3D01"/>
    <w:rsid w:val="009D4727"/>
    <w:rsid w:val="009D50B5"/>
    <w:rsid w:val="009D51E0"/>
    <w:rsid w:val="009D577A"/>
    <w:rsid w:val="009D5A43"/>
    <w:rsid w:val="009D60BB"/>
    <w:rsid w:val="009D6964"/>
    <w:rsid w:val="009D6C9A"/>
    <w:rsid w:val="009D74F3"/>
    <w:rsid w:val="009D7862"/>
    <w:rsid w:val="009E0166"/>
    <w:rsid w:val="009E053A"/>
    <w:rsid w:val="009E1266"/>
    <w:rsid w:val="009E1DFF"/>
    <w:rsid w:val="009E2605"/>
    <w:rsid w:val="009E27B5"/>
    <w:rsid w:val="009E2F3C"/>
    <w:rsid w:val="009E3297"/>
    <w:rsid w:val="009E331C"/>
    <w:rsid w:val="009E3DAE"/>
    <w:rsid w:val="009E446C"/>
    <w:rsid w:val="009E44DB"/>
    <w:rsid w:val="009E46FD"/>
    <w:rsid w:val="009E5916"/>
    <w:rsid w:val="009E5CE4"/>
    <w:rsid w:val="009E5F97"/>
    <w:rsid w:val="009E6406"/>
    <w:rsid w:val="009E648F"/>
    <w:rsid w:val="009E6652"/>
    <w:rsid w:val="009E6A3B"/>
    <w:rsid w:val="009E7A9C"/>
    <w:rsid w:val="009E7AB0"/>
    <w:rsid w:val="009E7CC1"/>
    <w:rsid w:val="009F0D4C"/>
    <w:rsid w:val="009F0E3F"/>
    <w:rsid w:val="009F0F18"/>
    <w:rsid w:val="009F1004"/>
    <w:rsid w:val="009F1094"/>
    <w:rsid w:val="009F277E"/>
    <w:rsid w:val="009F284B"/>
    <w:rsid w:val="009F2B8A"/>
    <w:rsid w:val="009F32A1"/>
    <w:rsid w:val="009F3652"/>
    <w:rsid w:val="009F43D5"/>
    <w:rsid w:val="009F45C5"/>
    <w:rsid w:val="009F4CAC"/>
    <w:rsid w:val="009F5547"/>
    <w:rsid w:val="009F6656"/>
    <w:rsid w:val="009F6B5F"/>
    <w:rsid w:val="009F6C4B"/>
    <w:rsid w:val="009F7429"/>
    <w:rsid w:val="009F7842"/>
    <w:rsid w:val="009F7843"/>
    <w:rsid w:val="009F7E71"/>
    <w:rsid w:val="00A0089C"/>
    <w:rsid w:val="00A01651"/>
    <w:rsid w:val="00A02C9A"/>
    <w:rsid w:val="00A02E50"/>
    <w:rsid w:val="00A02F92"/>
    <w:rsid w:val="00A035A4"/>
    <w:rsid w:val="00A0397D"/>
    <w:rsid w:val="00A03DAC"/>
    <w:rsid w:val="00A043E1"/>
    <w:rsid w:val="00A044A7"/>
    <w:rsid w:val="00A048DF"/>
    <w:rsid w:val="00A04E7B"/>
    <w:rsid w:val="00A051CF"/>
    <w:rsid w:val="00A05A7D"/>
    <w:rsid w:val="00A05D7A"/>
    <w:rsid w:val="00A05E3F"/>
    <w:rsid w:val="00A05F86"/>
    <w:rsid w:val="00A06079"/>
    <w:rsid w:val="00A069C7"/>
    <w:rsid w:val="00A06FAE"/>
    <w:rsid w:val="00A070B5"/>
    <w:rsid w:val="00A07784"/>
    <w:rsid w:val="00A10024"/>
    <w:rsid w:val="00A106E2"/>
    <w:rsid w:val="00A109F8"/>
    <w:rsid w:val="00A113AD"/>
    <w:rsid w:val="00A11C8F"/>
    <w:rsid w:val="00A12CED"/>
    <w:rsid w:val="00A12F0E"/>
    <w:rsid w:val="00A1336A"/>
    <w:rsid w:val="00A13A3F"/>
    <w:rsid w:val="00A13AB9"/>
    <w:rsid w:val="00A13EFF"/>
    <w:rsid w:val="00A140BC"/>
    <w:rsid w:val="00A142D1"/>
    <w:rsid w:val="00A15777"/>
    <w:rsid w:val="00A1599C"/>
    <w:rsid w:val="00A15C99"/>
    <w:rsid w:val="00A15FEC"/>
    <w:rsid w:val="00A163D1"/>
    <w:rsid w:val="00A16513"/>
    <w:rsid w:val="00A16B47"/>
    <w:rsid w:val="00A1769E"/>
    <w:rsid w:val="00A20B91"/>
    <w:rsid w:val="00A21130"/>
    <w:rsid w:val="00A21585"/>
    <w:rsid w:val="00A22116"/>
    <w:rsid w:val="00A22221"/>
    <w:rsid w:val="00A227F7"/>
    <w:rsid w:val="00A228CF"/>
    <w:rsid w:val="00A2408A"/>
    <w:rsid w:val="00A2418D"/>
    <w:rsid w:val="00A243EC"/>
    <w:rsid w:val="00A24403"/>
    <w:rsid w:val="00A246EA"/>
    <w:rsid w:val="00A25069"/>
    <w:rsid w:val="00A25AF9"/>
    <w:rsid w:val="00A25E18"/>
    <w:rsid w:val="00A26D81"/>
    <w:rsid w:val="00A27055"/>
    <w:rsid w:val="00A27FF9"/>
    <w:rsid w:val="00A302BE"/>
    <w:rsid w:val="00A302FA"/>
    <w:rsid w:val="00A30BEF"/>
    <w:rsid w:val="00A31286"/>
    <w:rsid w:val="00A318CC"/>
    <w:rsid w:val="00A31DF8"/>
    <w:rsid w:val="00A3297C"/>
    <w:rsid w:val="00A32A9B"/>
    <w:rsid w:val="00A34211"/>
    <w:rsid w:val="00A35216"/>
    <w:rsid w:val="00A356DD"/>
    <w:rsid w:val="00A3654F"/>
    <w:rsid w:val="00A367DB"/>
    <w:rsid w:val="00A373E1"/>
    <w:rsid w:val="00A37918"/>
    <w:rsid w:val="00A40949"/>
    <w:rsid w:val="00A40AFF"/>
    <w:rsid w:val="00A41090"/>
    <w:rsid w:val="00A436E5"/>
    <w:rsid w:val="00A43B60"/>
    <w:rsid w:val="00A44631"/>
    <w:rsid w:val="00A44682"/>
    <w:rsid w:val="00A44F55"/>
    <w:rsid w:val="00A45166"/>
    <w:rsid w:val="00A455B5"/>
    <w:rsid w:val="00A458AB"/>
    <w:rsid w:val="00A4640A"/>
    <w:rsid w:val="00A465DE"/>
    <w:rsid w:val="00A46A27"/>
    <w:rsid w:val="00A47F99"/>
    <w:rsid w:val="00A50460"/>
    <w:rsid w:val="00A50992"/>
    <w:rsid w:val="00A51CE1"/>
    <w:rsid w:val="00A52BE2"/>
    <w:rsid w:val="00A52D61"/>
    <w:rsid w:val="00A53035"/>
    <w:rsid w:val="00A532F7"/>
    <w:rsid w:val="00A533D2"/>
    <w:rsid w:val="00A533D8"/>
    <w:rsid w:val="00A53726"/>
    <w:rsid w:val="00A53742"/>
    <w:rsid w:val="00A53C65"/>
    <w:rsid w:val="00A544B7"/>
    <w:rsid w:val="00A54695"/>
    <w:rsid w:val="00A56222"/>
    <w:rsid w:val="00A56275"/>
    <w:rsid w:val="00A56ADD"/>
    <w:rsid w:val="00A56F84"/>
    <w:rsid w:val="00A573C2"/>
    <w:rsid w:val="00A57724"/>
    <w:rsid w:val="00A57A4C"/>
    <w:rsid w:val="00A57C28"/>
    <w:rsid w:val="00A60462"/>
    <w:rsid w:val="00A604AA"/>
    <w:rsid w:val="00A61C1C"/>
    <w:rsid w:val="00A62CEB"/>
    <w:rsid w:val="00A635C7"/>
    <w:rsid w:val="00A636FE"/>
    <w:rsid w:val="00A6404B"/>
    <w:rsid w:val="00A648E4"/>
    <w:rsid w:val="00A65649"/>
    <w:rsid w:val="00A65F85"/>
    <w:rsid w:val="00A66597"/>
    <w:rsid w:val="00A66BAE"/>
    <w:rsid w:val="00A66C6C"/>
    <w:rsid w:val="00A67891"/>
    <w:rsid w:val="00A67CBB"/>
    <w:rsid w:val="00A702C1"/>
    <w:rsid w:val="00A70EFE"/>
    <w:rsid w:val="00A71A32"/>
    <w:rsid w:val="00A71B01"/>
    <w:rsid w:val="00A72207"/>
    <w:rsid w:val="00A728F6"/>
    <w:rsid w:val="00A7356C"/>
    <w:rsid w:val="00A7373E"/>
    <w:rsid w:val="00A73A14"/>
    <w:rsid w:val="00A73E6D"/>
    <w:rsid w:val="00A74647"/>
    <w:rsid w:val="00A7537C"/>
    <w:rsid w:val="00A76160"/>
    <w:rsid w:val="00A7633D"/>
    <w:rsid w:val="00A80185"/>
    <w:rsid w:val="00A802CB"/>
    <w:rsid w:val="00A80510"/>
    <w:rsid w:val="00A81538"/>
    <w:rsid w:val="00A81955"/>
    <w:rsid w:val="00A824EB"/>
    <w:rsid w:val="00A82707"/>
    <w:rsid w:val="00A8447F"/>
    <w:rsid w:val="00A84E2A"/>
    <w:rsid w:val="00A84E95"/>
    <w:rsid w:val="00A85401"/>
    <w:rsid w:val="00A85CCB"/>
    <w:rsid w:val="00A85D9C"/>
    <w:rsid w:val="00A85E3C"/>
    <w:rsid w:val="00A86DB7"/>
    <w:rsid w:val="00A87273"/>
    <w:rsid w:val="00A8769D"/>
    <w:rsid w:val="00A87B56"/>
    <w:rsid w:val="00A90E88"/>
    <w:rsid w:val="00A91293"/>
    <w:rsid w:val="00A91DD5"/>
    <w:rsid w:val="00A9260C"/>
    <w:rsid w:val="00A9350C"/>
    <w:rsid w:val="00A93954"/>
    <w:rsid w:val="00A951CE"/>
    <w:rsid w:val="00A955A7"/>
    <w:rsid w:val="00A97182"/>
    <w:rsid w:val="00A97259"/>
    <w:rsid w:val="00A973D7"/>
    <w:rsid w:val="00A97DF3"/>
    <w:rsid w:val="00AA00A2"/>
    <w:rsid w:val="00AA071C"/>
    <w:rsid w:val="00AA0DFF"/>
    <w:rsid w:val="00AA11C5"/>
    <w:rsid w:val="00AA175E"/>
    <w:rsid w:val="00AA190B"/>
    <w:rsid w:val="00AA1FBC"/>
    <w:rsid w:val="00AA2035"/>
    <w:rsid w:val="00AA2353"/>
    <w:rsid w:val="00AA2918"/>
    <w:rsid w:val="00AA2A3C"/>
    <w:rsid w:val="00AA30EE"/>
    <w:rsid w:val="00AA3714"/>
    <w:rsid w:val="00AA4A40"/>
    <w:rsid w:val="00AA4CCA"/>
    <w:rsid w:val="00AA5749"/>
    <w:rsid w:val="00AA59B4"/>
    <w:rsid w:val="00AA5AE0"/>
    <w:rsid w:val="00AA6144"/>
    <w:rsid w:val="00AB17F5"/>
    <w:rsid w:val="00AB1987"/>
    <w:rsid w:val="00AB1F12"/>
    <w:rsid w:val="00AB2805"/>
    <w:rsid w:val="00AB29FC"/>
    <w:rsid w:val="00AB30AC"/>
    <w:rsid w:val="00AB32B9"/>
    <w:rsid w:val="00AB3EE6"/>
    <w:rsid w:val="00AB4332"/>
    <w:rsid w:val="00AB462E"/>
    <w:rsid w:val="00AB46FD"/>
    <w:rsid w:val="00AB5700"/>
    <w:rsid w:val="00AB68C4"/>
    <w:rsid w:val="00AC00A3"/>
    <w:rsid w:val="00AC0304"/>
    <w:rsid w:val="00AC04BC"/>
    <w:rsid w:val="00AC08C3"/>
    <w:rsid w:val="00AC10E3"/>
    <w:rsid w:val="00AC114B"/>
    <w:rsid w:val="00AC13F2"/>
    <w:rsid w:val="00AC179A"/>
    <w:rsid w:val="00AC18C7"/>
    <w:rsid w:val="00AC293B"/>
    <w:rsid w:val="00AC2E8E"/>
    <w:rsid w:val="00AC3269"/>
    <w:rsid w:val="00AC3C3F"/>
    <w:rsid w:val="00AC3FC5"/>
    <w:rsid w:val="00AC4089"/>
    <w:rsid w:val="00AC41A8"/>
    <w:rsid w:val="00AC4B04"/>
    <w:rsid w:val="00AC4E20"/>
    <w:rsid w:val="00AC6266"/>
    <w:rsid w:val="00AC6CA2"/>
    <w:rsid w:val="00AC7239"/>
    <w:rsid w:val="00AC73CB"/>
    <w:rsid w:val="00AC7DE0"/>
    <w:rsid w:val="00AD12BA"/>
    <w:rsid w:val="00AD1305"/>
    <w:rsid w:val="00AD1379"/>
    <w:rsid w:val="00AD1649"/>
    <w:rsid w:val="00AD1681"/>
    <w:rsid w:val="00AD1FA3"/>
    <w:rsid w:val="00AD240B"/>
    <w:rsid w:val="00AD264B"/>
    <w:rsid w:val="00AD2F3B"/>
    <w:rsid w:val="00AD3212"/>
    <w:rsid w:val="00AD3737"/>
    <w:rsid w:val="00AD3889"/>
    <w:rsid w:val="00AD41C1"/>
    <w:rsid w:val="00AD573F"/>
    <w:rsid w:val="00AD584A"/>
    <w:rsid w:val="00AD676C"/>
    <w:rsid w:val="00AD7C9A"/>
    <w:rsid w:val="00AE07E5"/>
    <w:rsid w:val="00AE08A9"/>
    <w:rsid w:val="00AE0C3E"/>
    <w:rsid w:val="00AE1AAE"/>
    <w:rsid w:val="00AE1AB9"/>
    <w:rsid w:val="00AE266D"/>
    <w:rsid w:val="00AE27D9"/>
    <w:rsid w:val="00AE27E9"/>
    <w:rsid w:val="00AE287C"/>
    <w:rsid w:val="00AE28D6"/>
    <w:rsid w:val="00AE3712"/>
    <w:rsid w:val="00AE4029"/>
    <w:rsid w:val="00AE58A2"/>
    <w:rsid w:val="00AE5D52"/>
    <w:rsid w:val="00AE764A"/>
    <w:rsid w:val="00AE7A68"/>
    <w:rsid w:val="00AE7F5C"/>
    <w:rsid w:val="00AF07EF"/>
    <w:rsid w:val="00AF08D8"/>
    <w:rsid w:val="00AF187B"/>
    <w:rsid w:val="00AF1DB9"/>
    <w:rsid w:val="00AF1F27"/>
    <w:rsid w:val="00AF2267"/>
    <w:rsid w:val="00AF305A"/>
    <w:rsid w:val="00AF3711"/>
    <w:rsid w:val="00AF3CE8"/>
    <w:rsid w:val="00AF3ECF"/>
    <w:rsid w:val="00AF46A3"/>
    <w:rsid w:val="00AF4D28"/>
    <w:rsid w:val="00AF5EB4"/>
    <w:rsid w:val="00AF645C"/>
    <w:rsid w:val="00AF6AB2"/>
    <w:rsid w:val="00AF6F9F"/>
    <w:rsid w:val="00AF7136"/>
    <w:rsid w:val="00AF72BE"/>
    <w:rsid w:val="00AF76E7"/>
    <w:rsid w:val="00AF8689"/>
    <w:rsid w:val="00B00642"/>
    <w:rsid w:val="00B00991"/>
    <w:rsid w:val="00B00EB4"/>
    <w:rsid w:val="00B013A3"/>
    <w:rsid w:val="00B016FD"/>
    <w:rsid w:val="00B018AF"/>
    <w:rsid w:val="00B020D4"/>
    <w:rsid w:val="00B02210"/>
    <w:rsid w:val="00B0267E"/>
    <w:rsid w:val="00B02C2D"/>
    <w:rsid w:val="00B02D22"/>
    <w:rsid w:val="00B0323D"/>
    <w:rsid w:val="00B0390E"/>
    <w:rsid w:val="00B03D4F"/>
    <w:rsid w:val="00B040D3"/>
    <w:rsid w:val="00B04444"/>
    <w:rsid w:val="00B04C1C"/>
    <w:rsid w:val="00B0530A"/>
    <w:rsid w:val="00B053C8"/>
    <w:rsid w:val="00B05EDE"/>
    <w:rsid w:val="00B06B85"/>
    <w:rsid w:val="00B06BA4"/>
    <w:rsid w:val="00B0700E"/>
    <w:rsid w:val="00B07A10"/>
    <w:rsid w:val="00B10245"/>
    <w:rsid w:val="00B10BB9"/>
    <w:rsid w:val="00B10D9B"/>
    <w:rsid w:val="00B10DB9"/>
    <w:rsid w:val="00B11954"/>
    <w:rsid w:val="00B11A03"/>
    <w:rsid w:val="00B11D2C"/>
    <w:rsid w:val="00B11FDB"/>
    <w:rsid w:val="00B1265C"/>
    <w:rsid w:val="00B13ADC"/>
    <w:rsid w:val="00B144BA"/>
    <w:rsid w:val="00B14D8B"/>
    <w:rsid w:val="00B1575D"/>
    <w:rsid w:val="00B159B7"/>
    <w:rsid w:val="00B15C3B"/>
    <w:rsid w:val="00B15CC7"/>
    <w:rsid w:val="00B166AC"/>
    <w:rsid w:val="00B178FF"/>
    <w:rsid w:val="00B17E91"/>
    <w:rsid w:val="00B17F30"/>
    <w:rsid w:val="00B209F2"/>
    <w:rsid w:val="00B212FC"/>
    <w:rsid w:val="00B21452"/>
    <w:rsid w:val="00B2160A"/>
    <w:rsid w:val="00B21884"/>
    <w:rsid w:val="00B21ADA"/>
    <w:rsid w:val="00B2270B"/>
    <w:rsid w:val="00B22742"/>
    <w:rsid w:val="00B22CA3"/>
    <w:rsid w:val="00B24BD0"/>
    <w:rsid w:val="00B2524C"/>
    <w:rsid w:val="00B2607A"/>
    <w:rsid w:val="00B26ABB"/>
    <w:rsid w:val="00B275EA"/>
    <w:rsid w:val="00B2789E"/>
    <w:rsid w:val="00B27F75"/>
    <w:rsid w:val="00B30837"/>
    <w:rsid w:val="00B3090E"/>
    <w:rsid w:val="00B30C68"/>
    <w:rsid w:val="00B30F9A"/>
    <w:rsid w:val="00B31460"/>
    <w:rsid w:val="00B31A9B"/>
    <w:rsid w:val="00B3222E"/>
    <w:rsid w:val="00B32B20"/>
    <w:rsid w:val="00B332BD"/>
    <w:rsid w:val="00B3470A"/>
    <w:rsid w:val="00B34D09"/>
    <w:rsid w:val="00B354F7"/>
    <w:rsid w:val="00B35EF6"/>
    <w:rsid w:val="00B374B8"/>
    <w:rsid w:val="00B3781F"/>
    <w:rsid w:val="00B42AFB"/>
    <w:rsid w:val="00B42D84"/>
    <w:rsid w:val="00B42EFB"/>
    <w:rsid w:val="00B42F55"/>
    <w:rsid w:val="00B42F74"/>
    <w:rsid w:val="00B4398C"/>
    <w:rsid w:val="00B4423F"/>
    <w:rsid w:val="00B450F5"/>
    <w:rsid w:val="00B45321"/>
    <w:rsid w:val="00B457B0"/>
    <w:rsid w:val="00B465BD"/>
    <w:rsid w:val="00B46B3A"/>
    <w:rsid w:val="00B46CED"/>
    <w:rsid w:val="00B5048D"/>
    <w:rsid w:val="00B51E4F"/>
    <w:rsid w:val="00B51F4E"/>
    <w:rsid w:val="00B520DC"/>
    <w:rsid w:val="00B52DEA"/>
    <w:rsid w:val="00B5459D"/>
    <w:rsid w:val="00B54C40"/>
    <w:rsid w:val="00B553CF"/>
    <w:rsid w:val="00B5575D"/>
    <w:rsid w:val="00B55AD1"/>
    <w:rsid w:val="00B55B23"/>
    <w:rsid w:val="00B55B35"/>
    <w:rsid w:val="00B577F6"/>
    <w:rsid w:val="00B57F8B"/>
    <w:rsid w:val="00B601E1"/>
    <w:rsid w:val="00B60BDA"/>
    <w:rsid w:val="00B61317"/>
    <w:rsid w:val="00B613BD"/>
    <w:rsid w:val="00B632E2"/>
    <w:rsid w:val="00B63A5E"/>
    <w:rsid w:val="00B63A68"/>
    <w:rsid w:val="00B64026"/>
    <w:rsid w:val="00B643BA"/>
    <w:rsid w:val="00B6451A"/>
    <w:rsid w:val="00B64C86"/>
    <w:rsid w:val="00B65C02"/>
    <w:rsid w:val="00B66597"/>
    <w:rsid w:val="00B66B36"/>
    <w:rsid w:val="00B6703E"/>
    <w:rsid w:val="00B671F6"/>
    <w:rsid w:val="00B6777A"/>
    <w:rsid w:val="00B67F68"/>
    <w:rsid w:val="00B704DF"/>
    <w:rsid w:val="00B7138B"/>
    <w:rsid w:val="00B71EC9"/>
    <w:rsid w:val="00B7287F"/>
    <w:rsid w:val="00B732E9"/>
    <w:rsid w:val="00B738CE"/>
    <w:rsid w:val="00B7522E"/>
    <w:rsid w:val="00B75581"/>
    <w:rsid w:val="00B76401"/>
    <w:rsid w:val="00B764CA"/>
    <w:rsid w:val="00B76F80"/>
    <w:rsid w:val="00B77D9C"/>
    <w:rsid w:val="00B80357"/>
    <w:rsid w:val="00B804AE"/>
    <w:rsid w:val="00B810F8"/>
    <w:rsid w:val="00B81A45"/>
    <w:rsid w:val="00B8214F"/>
    <w:rsid w:val="00B822C2"/>
    <w:rsid w:val="00B828A3"/>
    <w:rsid w:val="00B834B3"/>
    <w:rsid w:val="00B84A93"/>
    <w:rsid w:val="00B85324"/>
    <w:rsid w:val="00B8585A"/>
    <w:rsid w:val="00B85F69"/>
    <w:rsid w:val="00B86717"/>
    <w:rsid w:val="00B86D06"/>
    <w:rsid w:val="00B877DA"/>
    <w:rsid w:val="00B87A23"/>
    <w:rsid w:val="00B90831"/>
    <w:rsid w:val="00B90FE3"/>
    <w:rsid w:val="00B9103C"/>
    <w:rsid w:val="00B9164C"/>
    <w:rsid w:val="00B91D1C"/>
    <w:rsid w:val="00B936EC"/>
    <w:rsid w:val="00B93A85"/>
    <w:rsid w:val="00B945FC"/>
    <w:rsid w:val="00B94CD9"/>
    <w:rsid w:val="00B94D10"/>
    <w:rsid w:val="00B95653"/>
    <w:rsid w:val="00B9597D"/>
    <w:rsid w:val="00B95D24"/>
    <w:rsid w:val="00B9603D"/>
    <w:rsid w:val="00B96F4B"/>
    <w:rsid w:val="00B97170"/>
    <w:rsid w:val="00B97BD3"/>
    <w:rsid w:val="00BA010A"/>
    <w:rsid w:val="00BA09D0"/>
    <w:rsid w:val="00BA230B"/>
    <w:rsid w:val="00BA28AC"/>
    <w:rsid w:val="00BA3034"/>
    <w:rsid w:val="00BA3596"/>
    <w:rsid w:val="00BA6311"/>
    <w:rsid w:val="00BA6EB4"/>
    <w:rsid w:val="00BA7D4A"/>
    <w:rsid w:val="00BB132F"/>
    <w:rsid w:val="00BB16D2"/>
    <w:rsid w:val="00BB22F0"/>
    <w:rsid w:val="00BB3372"/>
    <w:rsid w:val="00BB3447"/>
    <w:rsid w:val="00BB3A12"/>
    <w:rsid w:val="00BB542F"/>
    <w:rsid w:val="00BB5975"/>
    <w:rsid w:val="00BB7567"/>
    <w:rsid w:val="00BB7618"/>
    <w:rsid w:val="00BB78D7"/>
    <w:rsid w:val="00BC03A5"/>
    <w:rsid w:val="00BC04DB"/>
    <w:rsid w:val="00BC0A31"/>
    <w:rsid w:val="00BC11A3"/>
    <w:rsid w:val="00BC2AFB"/>
    <w:rsid w:val="00BC2B29"/>
    <w:rsid w:val="00BC2FA3"/>
    <w:rsid w:val="00BC3254"/>
    <w:rsid w:val="00BC3565"/>
    <w:rsid w:val="00BC3DF3"/>
    <w:rsid w:val="00BC3E38"/>
    <w:rsid w:val="00BC418B"/>
    <w:rsid w:val="00BC4267"/>
    <w:rsid w:val="00BC4981"/>
    <w:rsid w:val="00BC5513"/>
    <w:rsid w:val="00BC5606"/>
    <w:rsid w:val="00BC6465"/>
    <w:rsid w:val="00BC686C"/>
    <w:rsid w:val="00BC71A7"/>
    <w:rsid w:val="00BC781E"/>
    <w:rsid w:val="00BC7964"/>
    <w:rsid w:val="00BC79C6"/>
    <w:rsid w:val="00BC7BB1"/>
    <w:rsid w:val="00BD0700"/>
    <w:rsid w:val="00BD0D3E"/>
    <w:rsid w:val="00BD20F2"/>
    <w:rsid w:val="00BD24FE"/>
    <w:rsid w:val="00BD26BD"/>
    <w:rsid w:val="00BD3728"/>
    <w:rsid w:val="00BD4428"/>
    <w:rsid w:val="00BD472A"/>
    <w:rsid w:val="00BD6039"/>
    <w:rsid w:val="00BD7184"/>
    <w:rsid w:val="00BD793B"/>
    <w:rsid w:val="00BE0901"/>
    <w:rsid w:val="00BE1C51"/>
    <w:rsid w:val="00BE2234"/>
    <w:rsid w:val="00BE2792"/>
    <w:rsid w:val="00BE27E6"/>
    <w:rsid w:val="00BE2D08"/>
    <w:rsid w:val="00BE2D0F"/>
    <w:rsid w:val="00BE2FDD"/>
    <w:rsid w:val="00BE335F"/>
    <w:rsid w:val="00BE38BF"/>
    <w:rsid w:val="00BE38F9"/>
    <w:rsid w:val="00BE3CC6"/>
    <w:rsid w:val="00BE3EC2"/>
    <w:rsid w:val="00BE432B"/>
    <w:rsid w:val="00BE61CD"/>
    <w:rsid w:val="00BE6E64"/>
    <w:rsid w:val="00BE717B"/>
    <w:rsid w:val="00BE7823"/>
    <w:rsid w:val="00BE7C44"/>
    <w:rsid w:val="00BE7E5D"/>
    <w:rsid w:val="00BE7E8E"/>
    <w:rsid w:val="00BF0C4A"/>
    <w:rsid w:val="00BF13DB"/>
    <w:rsid w:val="00BF1601"/>
    <w:rsid w:val="00BF172E"/>
    <w:rsid w:val="00BF187A"/>
    <w:rsid w:val="00BF1EA7"/>
    <w:rsid w:val="00BF221F"/>
    <w:rsid w:val="00BF2462"/>
    <w:rsid w:val="00BF2C5F"/>
    <w:rsid w:val="00BF3490"/>
    <w:rsid w:val="00BF37F1"/>
    <w:rsid w:val="00BF3D52"/>
    <w:rsid w:val="00BF3D63"/>
    <w:rsid w:val="00BF4035"/>
    <w:rsid w:val="00BF44B7"/>
    <w:rsid w:val="00BF48DF"/>
    <w:rsid w:val="00BF4B46"/>
    <w:rsid w:val="00BF50E0"/>
    <w:rsid w:val="00BF5894"/>
    <w:rsid w:val="00BF660E"/>
    <w:rsid w:val="00BF66B3"/>
    <w:rsid w:val="00BF77B7"/>
    <w:rsid w:val="00BF7834"/>
    <w:rsid w:val="00C00001"/>
    <w:rsid w:val="00C00887"/>
    <w:rsid w:val="00C008BA"/>
    <w:rsid w:val="00C01552"/>
    <w:rsid w:val="00C02123"/>
    <w:rsid w:val="00C02619"/>
    <w:rsid w:val="00C02E8F"/>
    <w:rsid w:val="00C03B50"/>
    <w:rsid w:val="00C03C47"/>
    <w:rsid w:val="00C053CD"/>
    <w:rsid w:val="00C05410"/>
    <w:rsid w:val="00C055C6"/>
    <w:rsid w:val="00C05AB8"/>
    <w:rsid w:val="00C05AC6"/>
    <w:rsid w:val="00C06710"/>
    <w:rsid w:val="00C06AD7"/>
    <w:rsid w:val="00C06B5B"/>
    <w:rsid w:val="00C07112"/>
    <w:rsid w:val="00C07200"/>
    <w:rsid w:val="00C10AF3"/>
    <w:rsid w:val="00C10E54"/>
    <w:rsid w:val="00C112CE"/>
    <w:rsid w:val="00C11581"/>
    <w:rsid w:val="00C11A8C"/>
    <w:rsid w:val="00C124D2"/>
    <w:rsid w:val="00C1273C"/>
    <w:rsid w:val="00C13018"/>
    <w:rsid w:val="00C14F6B"/>
    <w:rsid w:val="00C16364"/>
    <w:rsid w:val="00C16C7D"/>
    <w:rsid w:val="00C17410"/>
    <w:rsid w:val="00C20549"/>
    <w:rsid w:val="00C210BE"/>
    <w:rsid w:val="00C2145C"/>
    <w:rsid w:val="00C22147"/>
    <w:rsid w:val="00C22350"/>
    <w:rsid w:val="00C22531"/>
    <w:rsid w:val="00C22682"/>
    <w:rsid w:val="00C22D47"/>
    <w:rsid w:val="00C22DA1"/>
    <w:rsid w:val="00C23CD6"/>
    <w:rsid w:val="00C24752"/>
    <w:rsid w:val="00C26140"/>
    <w:rsid w:val="00C261AB"/>
    <w:rsid w:val="00C2645B"/>
    <w:rsid w:val="00C2645F"/>
    <w:rsid w:val="00C26565"/>
    <w:rsid w:val="00C265B6"/>
    <w:rsid w:val="00C26A82"/>
    <w:rsid w:val="00C26B07"/>
    <w:rsid w:val="00C273FD"/>
    <w:rsid w:val="00C27B20"/>
    <w:rsid w:val="00C303D3"/>
    <w:rsid w:val="00C31301"/>
    <w:rsid w:val="00C3180B"/>
    <w:rsid w:val="00C31FE2"/>
    <w:rsid w:val="00C324E1"/>
    <w:rsid w:val="00C3268C"/>
    <w:rsid w:val="00C33093"/>
    <w:rsid w:val="00C33147"/>
    <w:rsid w:val="00C33305"/>
    <w:rsid w:val="00C33B9A"/>
    <w:rsid w:val="00C33D03"/>
    <w:rsid w:val="00C34D6B"/>
    <w:rsid w:val="00C35440"/>
    <w:rsid w:val="00C355E2"/>
    <w:rsid w:val="00C37648"/>
    <w:rsid w:val="00C400A1"/>
    <w:rsid w:val="00C40703"/>
    <w:rsid w:val="00C40B0D"/>
    <w:rsid w:val="00C40CA5"/>
    <w:rsid w:val="00C40FEB"/>
    <w:rsid w:val="00C412F3"/>
    <w:rsid w:val="00C41885"/>
    <w:rsid w:val="00C41E57"/>
    <w:rsid w:val="00C41E8F"/>
    <w:rsid w:val="00C44E68"/>
    <w:rsid w:val="00C453F6"/>
    <w:rsid w:val="00C4560C"/>
    <w:rsid w:val="00C4578D"/>
    <w:rsid w:val="00C4579D"/>
    <w:rsid w:val="00C460AD"/>
    <w:rsid w:val="00C466A9"/>
    <w:rsid w:val="00C468EC"/>
    <w:rsid w:val="00C476E0"/>
    <w:rsid w:val="00C47A19"/>
    <w:rsid w:val="00C47C69"/>
    <w:rsid w:val="00C502FE"/>
    <w:rsid w:val="00C504E5"/>
    <w:rsid w:val="00C50749"/>
    <w:rsid w:val="00C507CB"/>
    <w:rsid w:val="00C50B60"/>
    <w:rsid w:val="00C50BC9"/>
    <w:rsid w:val="00C50F24"/>
    <w:rsid w:val="00C51F12"/>
    <w:rsid w:val="00C52829"/>
    <w:rsid w:val="00C5297E"/>
    <w:rsid w:val="00C5391C"/>
    <w:rsid w:val="00C53E5E"/>
    <w:rsid w:val="00C54014"/>
    <w:rsid w:val="00C5445F"/>
    <w:rsid w:val="00C547FB"/>
    <w:rsid w:val="00C54FBB"/>
    <w:rsid w:val="00C55357"/>
    <w:rsid w:val="00C554A7"/>
    <w:rsid w:val="00C55512"/>
    <w:rsid w:val="00C5590E"/>
    <w:rsid w:val="00C55BCE"/>
    <w:rsid w:val="00C55BED"/>
    <w:rsid w:val="00C55C12"/>
    <w:rsid w:val="00C56727"/>
    <w:rsid w:val="00C567FB"/>
    <w:rsid w:val="00C56DFF"/>
    <w:rsid w:val="00C57049"/>
    <w:rsid w:val="00C57D5B"/>
    <w:rsid w:val="00C60119"/>
    <w:rsid w:val="00C6025A"/>
    <w:rsid w:val="00C606C8"/>
    <w:rsid w:val="00C608E3"/>
    <w:rsid w:val="00C611DF"/>
    <w:rsid w:val="00C61290"/>
    <w:rsid w:val="00C61B2B"/>
    <w:rsid w:val="00C61F21"/>
    <w:rsid w:val="00C629F9"/>
    <w:rsid w:val="00C62A8A"/>
    <w:rsid w:val="00C6399D"/>
    <w:rsid w:val="00C63FFB"/>
    <w:rsid w:val="00C6407A"/>
    <w:rsid w:val="00C64528"/>
    <w:rsid w:val="00C64A5C"/>
    <w:rsid w:val="00C65381"/>
    <w:rsid w:val="00C655D3"/>
    <w:rsid w:val="00C6579D"/>
    <w:rsid w:val="00C659D0"/>
    <w:rsid w:val="00C65B9D"/>
    <w:rsid w:val="00C662EE"/>
    <w:rsid w:val="00C677BF"/>
    <w:rsid w:val="00C70277"/>
    <w:rsid w:val="00C705F3"/>
    <w:rsid w:val="00C70A3E"/>
    <w:rsid w:val="00C70C40"/>
    <w:rsid w:val="00C70D8F"/>
    <w:rsid w:val="00C70DE5"/>
    <w:rsid w:val="00C721F1"/>
    <w:rsid w:val="00C723F5"/>
    <w:rsid w:val="00C72F42"/>
    <w:rsid w:val="00C73326"/>
    <w:rsid w:val="00C7363F"/>
    <w:rsid w:val="00C740F5"/>
    <w:rsid w:val="00C75715"/>
    <w:rsid w:val="00C75785"/>
    <w:rsid w:val="00C75BF2"/>
    <w:rsid w:val="00C75D0C"/>
    <w:rsid w:val="00C75DC4"/>
    <w:rsid w:val="00C761CD"/>
    <w:rsid w:val="00C76269"/>
    <w:rsid w:val="00C7658C"/>
    <w:rsid w:val="00C76B15"/>
    <w:rsid w:val="00C77D26"/>
    <w:rsid w:val="00C8022C"/>
    <w:rsid w:val="00C8073A"/>
    <w:rsid w:val="00C80C6B"/>
    <w:rsid w:val="00C8114A"/>
    <w:rsid w:val="00C8118F"/>
    <w:rsid w:val="00C8122B"/>
    <w:rsid w:val="00C8161C"/>
    <w:rsid w:val="00C820F7"/>
    <w:rsid w:val="00C826FA"/>
    <w:rsid w:val="00C82C11"/>
    <w:rsid w:val="00C82E51"/>
    <w:rsid w:val="00C82F5D"/>
    <w:rsid w:val="00C852F9"/>
    <w:rsid w:val="00C85F00"/>
    <w:rsid w:val="00C865BC"/>
    <w:rsid w:val="00C86BA1"/>
    <w:rsid w:val="00C86CCE"/>
    <w:rsid w:val="00C86EA7"/>
    <w:rsid w:val="00C86EC0"/>
    <w:rsid w:val="00C87317"/>
    <w:rsid w:val="00C87ACC"/>
    <w:rsid w:val="00C87FC2"/>
    <w:rsid w:val="00C91507"/>
    <w:rsid w:val="00C91701"/>
    <w:rsid w:val="00C91764"/>
    <w:rsid w:val="00C91ED6"/>
    <w:rsid w:val="00C92144"/>
    <w:rsid w:val="00C9256E"/>
    <w:rsid w:val="00C927F8"/>
    <w:rsid w:val="00C92D7E"/>
    <w:rsid w:val="00C93226"/>
    <w:rsid w:val="00C93C01"/>
    <w:rsid w:val="00C93D4A"/>
    <w:rsid w:val="00C94746"/>
    <w:rsid w:val="00C9489C"/>
    <w:rsid w:val="00C94C4B"/>
    <w:rsid w:val="00C94E82"/>
    <w:rsid w:val="00C95227"/>
    <w:rsid w:val="00C952EC"/>
    <w:rsid w:val="00C9599F"/>
    <w:rsid w:val="00C959CF"/>
    <w:rsid w:val="00C96195"/>
    <w:rsid w:val="00C9656F"/>
    <w:rsid w:val="00C96F1D"/>
    <w:rsid w:val="00C979B2"/>
    <w:rsid w:val="00CA0090"/>
    <w:rsid w:val="00CA0572"/>
    <w:rsid w:val="00CA0A21"/>
    <w:rsid w:val="00CA18C2"/>
    <w:rsid w:val="00CA300A"/>
    <w:rsid w:val="00CA35F7"/>
    <w:rsid w:val="00CA43D0"/>
    <w:rsid w:val="00CA451B"/>
    <w:rsid w:val="00CA60CF"/>
    <w:rsid w:val="00CA6DFD"/>
    <w:rsid w:val="00CA7137"/>
    <w:rsid w:val="00CA75D7"/>
    <w:rsid w:val="00CA7CA2"/>
    <w:rsid w:val="00CB0138"/>
    <w:rsid w:val="00CB135E"/>
    <w:rsid w:val="00CB1A4F"/>
    <w:rsid w:val="00CB1D2B"/>
    <w:rsid w:val="00CB1F29"/>
    <w:rsid w:val="00CB2795"/>
    <w:rsid w:val="00CB27B6"/>
    <w:rsid w:val="00CB2A4F"/>
    <w:rsid w:val="00CB2E1C"/>
    <w:rsid w:val="00CB3990"/>
    <w:rsid w:val="00CB4140"/>
    <w:rsid w:val="00CB414D"/>
    <w:rsid w:val="00CB50EE"/>
    <w:rsid w:val="00CB599E"/>
    <w:rsid w:val="00CB5FF9"/>
    <w:rsid w:val="00CB6182"/>
    <w:rsid w:val="00CC077A"/>
    <w:rsid w:val="00CC0B92"/>
    <w:rsid w:val="00CC0F56"/>
    <w:rsid w:val="00CC10F8"/>
    <w:rsid w:val="00CC15E1"/>
    <w:rsid w:val="00CC165F"/>
    <w:rsid w:val="00CC17CE"/>
    <w:rsid w:val="00CC186A"/>
    <w:rsid w:val="00CC1C22"/>
    <w:rsid w:val="00CC1EB8"/>
    <w:rsid w:val="00CC2124"/>
    <w:rsid w:val="00CC2410"/>
    <w:rsid w:val="00CC286D"/>
    <w:rsid w:val="00CC2DD7"/>
    <w:rsid w:val="00CC31D3"/>
    <w:rsid w:val="00CC3381"/>
    <w:rsid w:val="00CC3883"/>
    <w:rsid w:val="00CC39D9"/>
    <w:rsid w:val="00CC3A81"/>
    <w:rsid w:val="00CC40FF"/>
    <w:rsid w:val="00CC4241"/>
    <w:rsid w:val="00CC43E2"/>
    <w:rsid w:val="00CC47C6"/>
    <w:rsid w:val="00CC4AEA"/>
    <w:rsid w:val="00CC50F7"/>
    <w:rsid w:val="00CC648F"/>
    <w:rsid w:val="00CC6611"/>
    <w:rsid w:val="00CC6B46"/>
    <w:rsid w:val="00CC70BA"/>
    <w:rsid w:val="00CC71E9"/>
    <w:rsid w:val="00CC766C"/>
    <w:rsid w:val="00CD01B7"/>
    <w:rsid w:val="00CD0C18"/>
    <w:rsid w:val="00CD0CF8"/>
    <w:rsid w:val="00CD1313"/>
    <w:rsid w:val="00CD1783"/>
    <w:rsid w:val="00CD1DCE"/>
    <w:rsid w:val="00CD1F70"/>
    <w:rsid w:val="00CD219C"/>
    <w:rsid w:val="00CD24B6"/>
    <w:rsid w:val="00CD2532"/>
    <w:rsid w:val="00CD2D4F"/>
    <w:rsid w:val="00CD37A5"/>
    <w:rsid w:val="00CD3947"/>
    <w:rsid w:val="00CD3B72"/>
    <w:rsid w:val="00CD4087"/>
    <w:rsid w:val="00CD40CC"/>
    <w:rsid w:val="00CD4326"/>
    <w:rsid w:val="00CD4FDC"/>
    <w:rsid w:val="00CD54CB"/>
    <w:rsid w:val="00CD5FE3"/>
    <w:rsid w:val="00CD6E2D"/>
    <w:rsid w:val="00CD72A6"/>
    <w:rsid w:val="00CD77E2"/>
    <w:rsid w:val="00CD7B3E"/>
    <w:rsid w:val="00CE00B6"/>
    <w:rsid w:val="00CE07C1"/>
    <w:rsid w:val="00CE23EF"/>
    <w:rsid w:val="00CE28FA"/>
    <w:rsid w:val="00CE2ABD"/>
    <w:rsid w:val="00CE34A6"/>
    <w:rsid w:val="00CE3A2B"/>
    <w:rsid w:val="00CE44FB"/>
    <w:rsid w:val="00CE4E7D"/>
    <w:rsid w:val="00CE590E"/>
    <w:rsid w:val="00CE5C30"/>
    <w:rsid w:val="00CE77CB"/>
    <w:rsid w:val="00CE7B5A"/>
    <w:rsid w:val="00CF01D3"/>
    <w:rsid w:val="00CF07F0"/>
    <w:rsid w:val="00CF088A"/>
    <w:rsid w:val="00CF0A6A"/>
    <w:rsid w:val="00CF0D89"/>
    <w:rsid w:val="00CF0F48"/>
    <w:rsid w:val="00CF1409"/>
    <w:rsid w:val="00CF1D47"/>
    <w:rsid w:val="00CF22D0"/>
    <w:rsid w:val="00CF2375"/>
    <w:rsid w:val="00CF247E"/>
    <w:rsid w:val="00CF2A8A"/>
    <w:rsid w:val="00CF30EC"/>
    <w:rsid w:val="00CF3269"/>
    <w:rsid w:val="00CF3AB8"/>
    <w:rsid w:val="00CF436D"/>
    <w:rsid w:val="00CF4488"/>
    <w:rsid w:val="00CF503E"/>
    <w:rsid w:val="00CF510C"/>
    <w:rsid w:val="00CF5163"/>
    <w:rsid w:val="00CF594F"/>
    <w:rsid w:val="00CF5CDF"/>
    <w:rsid w:val="00CF5D48"/>
    <w:rsid w:val="00CF76D3"/>
    <w:rsid w:val="00CF7AF7"/>
    <w:rsid w:val="00CF7D71"/>
    <w:rsid w:val="00CF7EBD"/>
    <w:rsid w:val="00CF7FF6"/>
    <w:rsid w:val="00D000E7"/>
    <w:rsid w:val="00D014E6"/>
    <w:rsid w:val="00D0154B"/>
    <w:rsid w:val="00D016A3"/>
    <w:rsid w:val="00D0202D"/>
    <w:rsid w:val="00D02151"/>
    <w:rsid w:val="00D02481"/>
    <w:rsid w:val="00D025C6"/>
    <w:rsid w:val="00D025C7"/>
    <w:rsid w:val="00D03045"/>
    <w:rsid w:val="00D032F0"/>
    <w:rsid w:val="00D03CAC"/>
    <w:rsid w:val="00D03EA6"/>
    <w:rsid w:val="00D03F18"/>
    <w:rsid w:val="00D04095"/>
    <w:rsid w:val="00D0493F"/>
    <w:rsid w:val="00D04959"/>
    <w:rsid w:val="00D04DDD"/>
    <w:rsid w:val="00D04EAE"/>
    <w:rsid w:val="00D05106"/>
    <w:rsid w:val="00D05487"/>
    <w:rsid w:val="00D05868"/>
    <w:rsid w:val="00D05CE3"/>
    <w:rsid w:val="00D05DAA"/>
    <w:rsid w:val="00D0606B"/>
    <w:rsid w:val="00D063BE"/>
    <w:rsid w:val="00D07DFE"/>
    <w:rsid w:val="00D07F06"/>
    <w:rsid w:val="00D1019D"/>
    <w:rsid w:val="00D1069F"/>
    <w:rsid w:val="00D1099F"/>
    <w:rsid w:val="00D119C5"/>
    <w:rsid w:val="00D12226"/>
    <w:rsid w:val="00D12354"/>
    <w:rsid w:val="00D12685"/>
    <w:rsid w:val="00D135D3"/>
    <w:rsid w:val="00D14B39"/>
    <w:rsid w:val="00D14B4E"/>
    <w:rsid w:val="00D1681A"/>
    <w:rsid w:val="00D16D1B"/>
    <w:rsid w:val="00D16DB9"/>
    <w:rsid w:val="00D16EB1"/>
    <w:rsid w:val="00D17723"/>
    <w:rsid w:val="00D17DBA"/>
    <w:rsid w:val="00D22D77"/>
    <w:rsid w:val="00D22FCC"/>
    <w:rsid w:val="00D230DC"/>
    <w:rsid w:val="00D23CB6"/>
    <w:rsid w:val="00D2492F"/>
    <w:rsid w:val="00D25B11"/>
    <w:rsid w:val="00D25C84"/>
    <w:rsid w:val="00D25CCE"/>
    <w:rsid w:val="00D2644F"/>
    <w:rsid w:val="00D2666B"/>
    <w:rsid w:val="00D26A7F"/>
    <w:rsid w:val="00D27170"/>
    <w:rsid w:val="00D27F44"/>
    <w:rsid w:val="00D2BA01"/>
    <w:rsid w:val="00D303CD"/>
    <w:rsid w:val="00D306B4"/>
    <w:rsid w:val="00D30C33"/>
    <w:rsid w:val="00D313B8"/>
    <w:rsid w:val="00D315A3"/>
    <w:rsid w:val="00D315EA"/>
    <w:rsid w:val="00D32B3F"/>
    <w:rsid w:val="00D33152"/>
    <w:rsid w:val="00D342E5"/>
    <w:rsid w:val="00D34562"/>
    <w:rsid w:val="00D3473D"/>
    <w:rsid w:val="00D34D77"/>
    <w:rsid w:val="00D3527D"/>
    <w:rsid w:val="00D355D1"/>
    <w:rsid w:val="00D356A2"/>
    <w:rsid w:val="00D358EE"/>
    <w:rsid w:val="00D3645A"/>
    <w:rsid w:val="00D36C9A"/>
    <w:rsid w:val="00D37DF7"/>
    <w:rsid w:val="00D40317"/>
    <w:rsid w:val="00D411A6"/>
    <w:rsid w:val="00D414F6"/>
    <w:rsid w:val="00D41621"/>
    <w:rsid w:val="00D429C8"/>
    <w:rsid w:val="00D434CE"/>
    <w:rsid w:val="00D434EA"/>
    <w:rsid w:val="00D43514"/>
    <w:rsid w:val="00D4386C"/>
    <w:rsid w:val="00D440E4"/>
    <w:rsid w:val="00D44191"/>
    <w:rsid w:val="00D44A18"/>
    <w:rsid w:val="00D44B74"/>
    <w:rsid w:val="00D44E70"/>
    <w:rsid w:val="00D45AE7"/>
    <w:rsid w:val="00D46512"/>
    <w:rsid w:val="00D46FA2"/>
    <w:rsid w:val="00D472C2"/>
    <w:rsid w:val="00D477E4"/>
    <w:rsid w:val="00D47A81"/>
    <w:rsid w:val="00D47E07"/>
    <w:rsid w:val="00D5011B"/>
    <w:rsid w:val="00D519BD"/>
    <w:rsid w:val="00D51C29"/>
    <w:rsid w:val="00D52274"/>
    <w:rsid w:val="00D52427"/>
    <w:rsid w:val="00D532A3"/>
    <w:rsid w:val="00D5343B"/>
    <w:rsid w:val="00D53F48"/>
    <w:rsid w:val="00D5444A"/>
    <w:rsid w:val="00D5452D"/>
    <w:rsid w:val="00D546AC"/>
    <w:rsid w:val="00D54B2B"/>
    <w:rsid w:val="00D55455"/>
    <w:rsid w:val="00D55B13"/>
    <w:rsid w:val="00D560A5"/>
    <w:rsid w:val="00D560C7"/>
    <w:rsid w:val="00D56493"/>
    <w:rsid w:val="00D578FA"/>
    <w:rsid w:val="00D601CD"/>
    <w:rsid w:val="00D60260"/>
    <w:rsid w:val="00D6035D"/>
    <w:rsid w:val="00D60B34"/>
    <w:rsid w:val="00D60CED"/>
    <w:rsid w:val="00D6103E"/>
    <w:rsid w:val="00D61B3F"/>
    <w:rsid w:val="00D61CE0"/>
    <w:rsid w:val="00D61E7B"/>
    <w:rsid w:val="00D631FC"/>
    <w:rsid w:val="00D6363B"/>
    <w:rsid w:val="00D6375A"/>
    <w:rsid w:val="00D63979"/>
    <w:rsid w:val="00D64A55"/>
    <w:rsid w:val="00D65D39"/>
    <w:rsid w:val="00D6612F"/>
    <w:rsid w:val="00D661DD"/>
    <w:rsid w:val="00D670A1"/>
    <w:rsid w:val="00D674A1"/>
    <w:rsid w:val="00D67DC9"/>
    <w:rsid w:val="00D70376"/>
    <w:rsid w:val="00D706B4"/>
    <w:rsid w:val="00D70CA3"/>
    <w:rsid w:val="00D71057"/>
    <w:rsid w:val="00D71DE4"/>
    <w:rsid w:val="00D72438"/>
    <w:rsid w:val="00D7318C"/>
    <w:rsid w:val="00D734EE"/>
    <w:rsid w:val="00D73D08"/>
    <w:rsid w:val="00D744F5"/>
    <w:rsid w:val="00D762B5"/>
    <w:rsid w:val="00D7712A"/>
    <w:rsid w:val="00D773DC"/>
    <w:rsid w:val="00D77879"/>
    <w:rsid w:val="00D77D5A"/>
    <w:rsid w:val="00D80384"/>
    <w:rsid w:val="00D80391"/>
    <w:rsid w:val="00D80525"/>
    <w:rsid w:val="00D809C8"/>
    <w:rsid w:val="00D80F9B"/>
    <w:rsid w:val="00D81341"/>
    <w:rsid w:val="00D814E7"/>
    <w:rsid w:val="00D81566"/>
    <w:rsid w:val="00D8262D"/>
    <w:rsid w:val="00D82692"/>
    <w:rsid w:val="00D8280A"/>
    <w:rsid w:val="00D82908"/>
    <w:rsid w:val="00D82990"/>
    <w:rsid w:val="00D82A63"/>
    <w:rsid w:val="00D834DE"/>
    <w:rsid w:val="00D837D2"/>
    <w:rsid w:val="00D838A0"/>
    <w:rsid w:val="00D83B47"/>
    <w:rsid w:val="00D84860"/>
    <w:rsid w:val="00D84B08"/>
    <w:rsid w:val="00D84E08"/>
    <w:rsid w:val="00D8511A"/>
    <w:rsid w:val="00D855E9"/>
    <w:rsid w:val="00D85DBE"/>
    <w:rsid w:val="00D85F03"/>
    <w:rsid w:val="00D863D9"/>
    <w:rsid w:val="00D8671D"/>
    <w:rsid w:val="00D87321"/>
    <w:rsid w:val="00D87694"/>
    <w:rsid w:val="00D876D3"/>
    <w:rsid w:val="00D87EB4"/>
    <w:rsid w:val="00D90417"/>
    <w:rsid w:val="00D9122F"/>
    <w:rsid w:val="00D91B24"/>
    <w:rsid w:val="00D92C50"/>
    <w:rsid w:val="00D93BA4"/>
    <w:rsid w:val="00D93C82"/>
    <w:rsid w:val="00D93F87"/>
    <w:rsid w:val="00D9426F"/>
    <w:rsid w:val="00D94A34"/>
    <w:rsid w:val="00D96B6F"/>
    <w:rsid w:val="00D97310"/>
    <w:rsid w:val="00D977B9"/>
    <w:rsid w:val="00DA0609"/>
    <w:rsid w:val="00DA1250"/>
    <w:rsid w:val="00DA1679"/>
    <w:rsid w:val="00DA2576"/>
    <w:rsid w:val="00DA4639"/>
    <w:rsid w:val="00DA4C09"/>
    <w:rsid w:val="00DA4E84"/>
    <w:rsid w:val="00DA5084"/>
    <w:rsid w:val="00DA51D3"/>
    <w:rsid w:val="00DA56A0"/>
    <w:rsid w:val="00DA5CFA"/>
    <w:rsid w:val="00DA70C6"/>
    <w:rsid w:val="00DA7D83"/>
    <w:rsid w:val="00DA7E8C"/>
    <w:rsid w:val="00DB0234"/>
    <w:rsid w:val="00DB08DF"/>
    <w:rsid w:val="00DB0A01"/>
    <w:rsid w:val="00DB1276"/>
    <w:rsid w:val="00DB1290"/>
    <w:rsid w:val="00DB15C2"/>
    <w:rsid w:val="00DB17A2"/>
    <w:rsid w:val="00DB18CE"/>
    <w:rsid w:val="00DB1F4D"/>
    <w:rsid w:val="00DB337E"/>
    <w:rsid w:val="00DB3683"/>
    <w:rsid w:val="00DB39D6"/>
    <w:rsid w:val="00DB3A57"/>
    <w:rsid w:val="00DB4B9D"/>
    <w:rsid w:val="00DB59F0"/>
    <w:rsid w:val="00DB648A"/>
    <w:rsid w:val="00DB6528"/>
    <w:rsid w:val="00DB68CE"/>
    <w:rsid w:val="00DB6F76"/>
    <w:rsid w:val="00DC019B"/>
    <w:rsid w:val="00DC08AC"/>
    <w:rsid w:val="00DC0B25"/>
    <w:rsid w:val="00DC1509"/>
    <w:rsid w:val="00DC1FF4"/>
    <w:rsid w:val="00DC23FD"/>
    <w:rsid w:val="00DC27F1"/>
    <w:rsid w:val="00DC2AA5"/>
    <w:rsid w:val="00DC2E22"/>
    <w:rsid w:val="00DC3249"/>
    <w:rsid w:val="00DC36D8"/>
    <w:rsid w:val="00DC4007"/>
    <w:rsid w:val="00DC5171"/>
    <w:rsid w:val="00DC536A"/>
    <w:rsid w:val="00DC6DAE"/>
    <w:rsid w:val="00DC7604"/>
    <w:rsid w:val="00DC77AF"/>
    <w:rsid w:val="00DC7A07"/>
    <w:rsid w:val="00DC7B0C"/>
    <w:rsid w:val="00DD0006"/>
    <w:rsid w:val="00DD0946"/>
    <w:rsid w:val="00DD0E4E"/>
    <w:rsid w:val="00DD12F9"/>
    <w:rsid w:val="00DD1ABE"/>
    <w:rsid w:val="00DD1CFB"/>
    <w:rsid w:val="00DD1F82"/>
    <w:rsid w:val="00DD20FD"/>
    <w:rsid w:val="00DD256E"/>
    <w:rsid w:val="00DD2886"/>
    <w:rsid w:val="00DD2A23"/>
    <w:rsid w:val="00DD3035"/>
    <w:rsid w:val="00DD3155"/>
    <w:rsid w:val="00DD3A12"/>
    <w:rsid w:val="00DD3F36"/>
    <w:rsid w:val="00DD4505"/>
    <w:rsid w:val="00DD4D60"/>
    <w:rsid w:val="00DD4E8E"/>
    <w:rsid w:val="00DD5FB3"/>
    <w:rsid w:val="00DD5FBB"/>
    <w:rsid w:val="00DD6169"/>
    <w:rsid w:val="00DD7B4E"/>
    <w:rsid w:val="00DE0C3B"/>
    <w:rsid w:val="00DE0D76"/>
    <w:rsid w:val="00DE150A"/>
    <w:rsid w:val="00DE1B66"/>
    <w:rsid w:val="00DE1B84"/>
    <w:rsid w:val="00DE1C82"/>
    <w:rsid w:val="00DE1E80"/>
    <w:rsid w:val="00DE1FA9"/>
    <w:rsid w:val="00DE3440"/>
    <w:rsid w:val="00DE3B7C"/>
    <w:rsid w:val="00DE3F98"/>
    <w:rsid w:val="00DE451C"/>
    <w:rsid w:val="00DE451E"/>
    <w:rsid w:val="00DE4D3F"/>
    <w:rsid w:val="00DE55E2"/>
    <w:rsid w:val="00DE56B2"/>
    <w:rsid w:val="00DE5F6B"/>
    <w:rsid w:val="00DF032E"/>
    <w:rsid w:val="00DF0C21"/>
    <w:rsid w:val="00DF0D4D"/>
    <w:rsid w:val="00DF0E1C"/>
    <w:rsid w:val="00DF0ECD"/>
    <w:rsid w:val="00DF1591"/>
    <w:rsid w:val="00DF161B"/>
    <w:rsid w:val="00DF26D8"/>
    <w:rsid w:val="00DF2C9F"/>
    <w:rsid w:val="00DF2F31"/>
    <w:rsid w:val="00DF31E9"/>
    <w:rsid w:val="00DF3788"/>
    <w:rsid w:val="00DF3BDE"/>
    <w:rsid w:val="00DF3D3E"/>
    <w:rsid w:val="00DF47E6"/>
    <w:rsid w:val="00DF4D8B"/>
    <w:rsid w:val="00DF4E13"/>
    <w:rsid w:val="00DF548D"/>
    <w:rsid w:val="00DF5D6C"/>
    <w:rsid w:val="00DF5E14"/>
    <w:rsid w:val="00DF67F4"/>
    <w:rsid w:val="00DF6CFB"/>
    <w:rsid w:val="00DF6FD7"/>
    <w:rsid w:val="00DF732A"/>
    <w:rsid w:val="00DF799A"/>
    <w:rsid w:val="00DF7DDD"/>
    <w:rsid w:val="00DFAAAC"/>
    <w:rsid w:val="00E004C9"/>
    <w:rsid w:val="00E009AA"/>
    <w:rsid w:val="00E009EE"/>
    <w:rsid w:val="00E01468"/>
    <w:rsid w:val="00E0199F"/>
    <w:rsid w:val="00E01AFE"/>
    <w:rsid w:val="00E01E9E"/>
    <w:rsid w:val="00E02CAC"/>
    <w:rsid w:val="00E03180"/>
    <w:rsid w:val="00E0393B"/>
    <w:rsid w:val="00E03BE4"/>
    <w:rsid w:val="00E04050"/>
    <w:rsid w:val="00E0599C"/>
    <w:rsid w:val="00E0707E"/>
    <w:rsid w:val="00E07A48"/>
    <w:rsid w:val="00E13216"/>
    <w:rsid w:val="00E13C3F"/>
    <w:rsid w:val="00E13DF3"/>
    <w:rsid w:val="00E14EB6"/>
    <w:rsid w:val="00E157CB"/>
    <w:rsid w:val="00E158ED"/>
    <w:rsid w:val="00E161F4"/>
    <w:rsid w:val="00E16BA3"/>
    <w:rsid w:val="00E1786A"/>
    <w:rsid w:val="00E2067B"/>
    <w:rsid w:val="00E216B0"/>
    <w:rsid w:val="00E216D2"/>
    <w:rsid w:val="00E21BC6"/>
    <w:rsid w:val="00E22361"/>
    <w:rsid w:val="00E2267C"/>
    <w:rsid w:val="00E22B0D"/>
    <w:rsid w:val="00E2317C"/>
    <w:rsid w:val="00E23313"/>
    <w:rsid w:val="00E2369B"/>
    <w:rsid w:val="00E23AB5"/>
    <w:rsid w:val="00E2549D"/>
    <w:rsid w:val="00E2581B"/>
    <w:rsid w:val="00E25CED"/>
    <w:rsid w:val="00E2750B"/>
    <w:rsid w:val="00E27B88"/>
    <w:rsid w:val="00E27F7C"/>
    <w:rsid w:val="00E30999"/>
    <w:rsid w:val="00E30EBE"/>
    <w:rsid w:val="00E3124F"/>
    <w:rsid w:val="00E31C9C"/>
    <w:rsid w:val="00E323F4"/>
    <w:rsid w:val="00E3291A"/>
    <w:rsid w:val="00E341DB"/>
    <w:rsid w:val="00E34474"/>
    <w:rsid w:val="00E345BB"/>
    <w:rsid w:val="00E34A72"/>
    <w:rsid w:val="00E34EC0"/>
    <w:rsid w:val="00E3514C"/>
    <w:rsid w:val="00E352A1"/>
    <w:rsid w:val="00E35B4F"/>
    <w:rsid w:val="00E364DF"/>
    <w:rsid w:val="00E36568"/>
    <w:rsid w:val="00E366BF"/>
    <w:rsid w:val="00E40092"/>
    <w:rsid w:val="00E41295"/>
    <w:rsid w:val="00E413C6"/>
    <w:rsid w:val="00E416A1"/>
    <w:rsid w:val="00E41CBA"/>
    <w:rsid w:val="00E41D0A"/>
    <w:rsid w:val="00E421FC"/>
    <w:rsid w:val="00E427DF"/>
    <w:rsid w:val="00E43FB8"/>
    <w:rsid w:val="00E4487B"/>
    <w:rsid w:val="00E45156"/>
    <w:rsid w:val="00E45538"/>
    <w:rsid w:val="00E46BA9"/>
    <w:rsid w:val="00E46DC6"/>
    <w:rsid w:val="00E471D6"/>
    <w:rsid w:val="00E47941"/>
    <w:rsid w:val="00E47B02"/>
    <w:rsid w:val="00E500E2"/>
    <w:rsid w:val="00E510E1"/>
    <w:rsid w:val="00E512DD"/>
    <w:rsid w:val="00E51744"/>
    <w:rsid w:val="00E5364E"/>
    <w:rsid w:val="00E53686"/>
    <w:rsid w:val="00E5389B"/>
    <w:rsid w:val="00E54362"/>
    <w:rsid w:val="00E54369"/>
    <w:rsid w:val="00E54582"/>
    <w:rsid w:val="00E55631"/>
    <w:rsid w:val="00E55D4B"/>
    <w:rsid w:val="00E56050"/>
    <w:rsid w:val="00E561FD"/>
    <w:rsid w:val="00E5735C"/>
    <w:rsid w:val="00E57B06"/>
    <w:rsid w:val="00E60441"/>
    <w:rsid w:val="00E604E2"/>
    <w:rsid w:val="00E606C4"/>
    <w:rsid w:val="00E614F3"/>
    <w:rsid w:val="00E6174F"/>
    <w:rsid w:val="00E62142"/>
    <w:rsid w:val="00E625A9"/>
    <w:rsid w:val="00E629CF"/>
    <w:rsid w:val="00E62CA8"/>
    <w:rsid w:val="00E62F03"/>
    <w:rsid w:val="00E62F48"/>
    <w:rsid w:val="00E6553A"/>
    <w:rsid w:val="00E6557B"/>
    <w:rsid w:val="00E656CD"/>
    <w:rsid w:val="00E6601C"/>
    <w:rsid w:val="00E660D4"/>
    <w:rsid w:val="00E66316"/>
    <w:rsid w:val="00E66A55"/>
    <w:rsid w:val="00E66D80"/>
    <w:rsid w:val="00E67242"/>
    <w:rsid w:val="00E674B8"/>
    <w:rsid w:val="00E6771F"/>
    <w:rsid w:val="00E67972"/>
    <w:rsid w:val="00E67FE6"/>
    <w:rsid w:val="00E70701"/>
    <w:rsid w:val="00E70CB9"/>
    <w:rsid w:val="00E71BE0"/>
    <w:rsid w:val="00E723BA"/>
    <w:rsid w:val="00E7244F"/>
    <w:rsid w:val="00E72BF2"/>
    <w:rsid w:val="00E73244"/>
    <w:rsid w:val="00E73808"/>
    <w:rsid w:val="00E738E7"/>
    <w:rsid w:val="00E739BD"/>
    <w:rsid w:val="00E74336"/>
    <w:rsid w:val="00E754DA"/>
    <w:rsid w:val="00E7558B"/>
    <w:rsid w:val="00E756E0"/>
    <w:rsid w:val="00E765A2"/>
    <w:rsid w:val="00E7683F"/>
    <w:rsid w:val="00E76CE7"/>
    <w:rsid w:val="00E76D0D"/>
    <w:rsid w:val="00E77368"/>
    <w:rsid w:val="00E77F31"/>
    <w:rsid w:val="00E8042C"/>
    <w:rsid w:val="00E80EFA"/>
    <w:rsid w:val="00E816AA"/>
    <w:rsid w:val="00E81BC9"/>
    <w:rsid w:val="00E83572"/>
    <w:rsid w:val="00E83A24"/>
    <w:rsid w:val="00E8448C"/>
    <w:rsid w:val="00E84BC1"/>
    <w:rsid w:val="00E84EAE"/>
    <w:rsid w:val="00E85651"/>
    <w:rsid w:val="00E8570A"/>
    <w:rsid w:val="00E866C0"/>
    <w:rsid w:val="00E86AB2"/>
    <w:rsid w:val="00E86BA5"/>
    <w:rsid w:val="00E86C80"/>
    <w:rsid w:val="00E871C9"/>
    <w:rsid w:val="00E876FB"/>
    <w:rsid w:val="00E87911"/>
    <w:rsid w:val="00E87B92"/>
    <w:rsid w:val="00E87C55"/>
    <w:rsid w:val="00E905A4"/>
    <w:rsid w:val="00E911B9"/>
    <w:rsid w:val="00E9259A"/>
    <w:rsid w:val="00E9263E"/>
    <w:rsid w:val="00E93155"/>
    <w:rsid w:val="00E93E1A"/>
    <w:rsid w:val="00E948DD"/>
    <w:rsid w:val="00E95872"/>
    <w:rsid w:val="00E95A03"/>
    <w:rsid w:val="00E95D01"/>
    <w:rsid w:val="00E95F92"/>
    <w:rsid w:val="00E96080"/>
    <w:rsid w:val="00E96DDE"/>
    <w:rsid w:val="00E976AC"/>
    <w:rsid w:val="00E97B61"/>
    <w:rsid w:val="00EA018B"/>
    <w:rsid w:val="00EA0BD1"/>
    <w:rsid w:val="00EA0F98"/>
    <w:rsid w:val="00EA12D8"/>
    <w:rsid w:val="00EA1BC8"/>
    <w:rsid w:val="00EA1E17"/>
    <w:rsid w:val="00EA1E81"/>
    <w:rsid w:val="00EA2173"/>
    <w:rsid w:val="00EA2387"/>
    <w:rsid w:val="00EA39F3"/>
    <w:rsid w:val="00EA48AF"/>
    <w:rsid w:val="00EA4D81"/>
    <w:rsid w:val="00EA6039"/>
    <w:rsid w:val="00EA6B30"/>
    <w:rsid w:val="00EA7ADA"/>
    <w:rsid w:val="00EA7B85"/>
    <w:rsid w:val="00EB0805"/>
    <w:rsid w:val="00EB0AC7"/>
    <w:rsid w:val="00EB0E7D"/>
    <w:rsid w:val="00EB16CF"/>
    <w:rsid w:val="00EB1D64"/>
    <w:rsid w:val="00EB22C2"/>
    <w:rsid w:val="00EB2566"/>
    <w:rsid w:val="00EB2623"/>
    <w:rsid w:val="00EB28B9"/>
    <w:rsid w:val="00EB2B2C"/>
    <w:rsid w:val="00EB3867"/>
    <w:rsid w:val="00EB4C3F"/>
    <w:rsid w:val="00EB6638"/>
    <w:rsid w:val="00EB7137"/>
    <w:rsid w:val="00EB7436"/>
    <w:rsid w:val="00EB7D70"/>
    <w:rsid w:val="00EC0BD4"/>
    <w:rsid w:val="00EC1B15"/>
    <w:rsid w:val="00EC1C2D"/>
    <w:rsid w:val="00EC1D7C"/>
    <w:rsid w:val="00EC2476"/>
    <w:rsid w:val="00EC372A"/>
    <w:rsid w:val="00EC4ADB"/>
    <w:rsid w:val="00EC507F"/>
    <w:rsid w:val="00EC557E"/>
    <w:rsid w:val="00EC57A0"/>
    <w:rsid w:val="00EC655F"/>
    <w:rsid w:val="00EC7495"/>
    <w:rsid w:val="00EC79F0"/>
    <w:rsid w:val="00ED1460"/>
    <w:rsid w:val="00ED16A5"/>
    <w:rsid w:val="00ED1999"/>
    <w:rsid w:val="00ED1A93"/>
    <w:rsid w:val="00ED21CC"/>
    <w:rsid w:val="00ED2596"/>
    <w:rsid w:val="00ED290E"/>
    <w:rsid w:val="00ED4205"/>
    <w:rsid w:val="00ED51AB"/>
    <w:rsid w:val="00ED59F8"/>
    <w:rsid w:val="00ED5E29"/>
    <w:rsid w:val="00ED7CAE"/>
    <w:rsid w:val="00EE0D7E"/>
    <w:rsid w:val="00EE0FBA"/>
    <w:rsid w:val="00EE1804"/>
    <w:rsid w:val="00EE1B2C"/>
    <w:rsid w:val="00EE1C24"/>
    <w:rsid w:val="00EE24D4"/>
    <w:rsid w:val="00EE2A32"/>
    <w:rsid w:val="00EE304D"/>
    <w:rsid w:val="00EE316E"/>
    <w:rsid w:val="00EE31D8"/>
    <w:rsid w:val="00EE31F6"/>
    <w:rsid w:val="00EE3B67"/>
    <w:rsid w:val="00EE41BC"/>
    <w:rsid w:val="00EE45DE"/>
    <w:rsid w:val="00EE46A9"/>
    <w:rsid w:val="00EE4718"/>
    <w:rsid w:val="00EE4E16"/>
    <w:rsid w:val="00EE4F5F"/>
    <w:rsid w:val="00EE5256"/>
    <w:rsid w:val="00EE541E"/>
    <w:rsid w:val="00EE59DC"/>
    <w:rsid w:val="00EE6A07"/>
    <w:rsid w:val="00EE6C36"/>
    <w:rsid w:val="00EE75A5"/>
    <w:rsid w:val="00EE792A"/>
    <w:rsid w:val="00EE7C89"/>
    <w:rsid w:val="00EF065F"/>
    <w:rsid w:val="00EF0B56"/>
    <w:rsid w:val="00EF1E42"/>
    <w:rsid w:val="00EF2BF5"/>
    <w:rsid w:val="00EF3768"/>
    <w:rsid w:val="00EF44E8"/>
    <w:rsid w:val="00EF466F"/>
    <w:rsid w:val="00EF575A"/>
    <w:rsid w:val="00EF5993"/>
    <w:rsid w:val="00EF5E4D"/>
    <w:rsid w:val="00EF68BB"/>
    <w:rsid w:val="00EF6A84"/>
    <w:rsid w:val="00EF7CA0"/>
    <w:rsid w:val="00F00CD2"/>
    <w:rsid w:val="00F0194B"/>
    <w:rsid w:val="00F01CE1"/>
    <w:rsid w:val="00F02211"/>
    <w:rsid w:val="00F02EDC"/>
    <w:rsid w:val="00F02FDA"/>
    <w:rsid w:val="00F03464"/>
    <w:rsid w:val="00F037A0"/>
    <w:rsid w:val="00F03C4D"/>
    <w:rsid w:val="00F040D3"/>
    <w:rsid w:val="00F04A55"/>
    <w:rsid w:val="00F059DE"/>
    <w:rsid w:val="00F05DED"/>
    <w:rsid w:val="00F06933"/>
    <w:rsid w:val="00F069EB"/>
    <w:rsid w:val="00F0703F"/>
    <w:rsid w:val="00F07AD1"/>
    <w:rsid w:val="00F10ADF"/>
    <w:rsid w:val="00F111F6"/>
    <w:rsid w:val="00F12321"/>
    <w:rsid w:val="00F1266B"/>
    <w:rsid w:val="00F1279B"/>
    <w:rsid w:val="00F1280D"/>
    <w:rsid w:val="00F12D33"/>
    <w:rsid w:val="00F12E24"/>
    <w:rsid w:val="00F1308F"/>
    <w:rsid w:val="00F152EA"/>
    <w:rsid w:val="00F154C2"/>
    <w:rsid w:val="00F15FA0"/>
    <w:rsid w:val="00F178DD"/>
    <w:rsid w:val="00F2071D"/>
    <w:rsid w:val="00F224A8"/>
    <w:rsid w:val="00F22AED"/>
    <w:rsid w:val="00F23805"/>
    <w:rsid w:val="00F238D6"/>
    <w:rsid w:val="00F23F08"/>
    <w:rsid w:val="00F2469C"/>
    <w:rsid w:val="00F24931"/>
    <w:rsid w:val="00F24A99"/>
    <w:rsid w:val="00F24C0B"/>
    <w:rsid w:val="00F253B9"/>
    <w:rsid w:val="00F2545D"/>
    <w:rsid w:val="00F25F4C"/>
    <w:rsid w:val="00F2664C"/>
    <w:rsid w:val="00F26CB7"/>
    <w:rsid w:val="00F27122"/>
    <w:rsid w:val="00F279EA"/>
    <w:rsid w:val="00F3057D"/>
    <w:rsid w:val="00F30A0F"/>
    <w:rsid w:val="00F30F32"/>
    <w:rsid w:val="00F31628"/>
    <w:rsid w:val="00F31957"/>
    <w:rsid w:val="00F31D9B"/>
    <w:rsid w:val="00F328A9"/>
    <w:rsid w:val="00F32FBA"/>
    <w:rsid w:val="00F351E9"/>
    <w:rsid w:val="00F3540E"/>
    <w:rsid w:val="00F35958"/>
    <w:rsid w:val="00F35D8D"/>
    <w:rsid w:val="00F362ED"/>
    <w:rsid w:val="00F3646D"/>
    <w:rsid w:val="00F36805"/>
    <w:rsid w:val="00F371A7"/>
    <w:rsid w:val="00F37753"/>
    <w:rsid w:val="00F37A43"/>
    <w:rsid w:val="00F37AE7"/>
    <w:rsid w:val="00F40845"/>
    <w:rsid w:val="00F40F6E"/>
    <w:rsid w:val="00F41545"/>
    <w:rsid w:val="00F41C08"/>
    <w:rsid w:val="00F41D85"/>
    <w:rsid w:val="00F4201D"/>
    <w:rsid w:val="00F429A3"/>
    <w:rsid w:val="00F42A9E"/>
    <w:rsid w:val="00F434A3"/>
    <w:rsid w:val="00F439CE"/>
    <w:rsid w:val="00F43B61"/>
    <w:rsid w:val="00F43EA7"/>
    <w:rsid w:val="00F446F1"/>
    <w:rsid w:val="00F44A4C"/>
    <w:rsid w:val="00F44C36"/>
    <w:rsid w:val="00F458D4"/>
    <w:rsid w:val="00F45D0D"/>
    <w:rsid w:val="00F460DF"/>
    <w:rsid w:val="00F4666A"/>
    <w:rsid w:val="00F4668F"/>
    <w:rsid w:val="00F4678A"/>
    <w:rsid w:val="00F474CD"/>
    <w:rsid w:val="00F47859"/>
    <w:rsid w:val="00F5009D"/>
    <w:rsid w:val="00F503B8"/>
    <w:rsid w:val="00F50736"/>
    <w:rsid w:val="00F515BF"/>
    <w:rsid w:val="00F51F28"/>
    <w:rsid w:val="00F52CDB"/>
    <w:rsid w:val="00F52E9C"/>
    <w:rsid w:val="00F52ECF"/>
    <w:rsid w:val="00F53DE5"/>
    <w:rsid w:val="00F54320"/>
    <w:rsid w:val="00F549EF"/>
    <w:rsid w:val="00F54A12"/>
    <w:rsid w:val="00F5509A"/>
    <w:rsid w:val="00F55AB8"/>
    <w:rsid w:val="00F56494"/>
    <w:rsid w:val="00F56799"/>
    <w:rsid w:val="00F567C2"/>
    <w:rsid w:val="00F56C91"/>
    <w:rsid w:val="00F56DC9"/>
    <w:rsid w:val="00F56FE5"/>
    <w:rsid w:val="00F570BE"/>
    <w:rsid w:val="00F573DD"/>
    <w:rsid w:val="00F57F4F"/>
    <w:rsid w:val="00F6006D"/>
    <w:rsid w:val="00F602D5"/>
    <w:rsid w:val="00F60468"/>
    <w:rsid w:val="00F609CE"/>
    <w:rsid w:val="00F611D9"/>
    <w:rsid w:val="00F6127F"/>
    <w:rsid w:val="00F63027"/>
    <w:rsid w:val="00F6311B"/>
    <w:rsid w:val="00F64260"/>
    <w:rsid w:val="00F64523"/>
    <w:rsid w:val="00F646CB"/>
    <w:rsid w:val="00F6531D"/>
    <w:rsid w:val="00F654CB"/>
    <w:rsid w:val="00F655CE"/>
    <w:rsid w:val="00F65712"/>
    <w:rsid w:val="00F65780"/>
    <w:rsid w:val="00F65945"/>
    <w:rsid w:val="00F66189"/>
    <w:rsid w:val="00F66422"/>
    <w:rsid w:val="00F676FC"/>
    <w:rsid w:val="00F6775A"/>
    <w:rsid w:val="00F70203"/>
    <w:rsid w:val="00F705D6"/>
    <w:rsid w:val="00F709FB"/>
    <w:rsid w:val="00F7176B"/>
    <w:rsid w:val="00F72844"/>
    <w:rsid w:val="00F73C20"/>
    <w:rsid w:val="00F74444"/>
    <w:rsid w:val="00F745A9"/>
    <w:rsid w:val="00F76064"/>
    <w:rsid w:val="00F761E9"/>
    <w:rsid w:val="00F77160"/>
    <w:rsid w:val="00F77493"/>
    <w:rsid w:val="00F7753D"/>
    <w:rsid w:val="00F778E2"/>
    <w:rsid w:val="00F77FBC"/>
    <w:rsid w:val="00F80F33"/>
    <w:rsid w:val="00F815B5"/>
    <w:rsid w:val="00F8176E"/>
    <w:rsid w:val="00F81D8E"/>
    <w:rsid w:val="00F821D3"/>
    <w:rsid w:val="00F82B5F"/>
    <w:rsid w:val="00F8309B"/>
    <w:rsid w:val="00F8453B"/>
    <w:rsid w:val="00F8523E"/>
    <w:rsid w:val="00F853EE"/>
    <w:rsid w:val="00F855DB"/>
    <w:rsid w:val="00F857EE"/>
    <w:rsid w:val="00F859CD"/>
    <w:rsid w:val="00F85B98"/>
    <w:rsid w:val="00F87242"/>
    <w:rsid w:val="00F87866"/>
    <w:rsid w:val="00F8793A"/>
    <w:rsid w:val="00F87E9C"/>
    <w:rsid w:val="00F87F98"/>
    <w:rsid w:val="00F90B52"/>
    <w:rsid w:val="00F91A0A"/>
    <w:rsid w:val="00F91BC5"/>
    <w:rsid w:val="00F91D3A"/>
    <w:rsid w:val="00F92361"/>
    <w:rsid w:val="00F9298C"/>
    <w:rsid w:val="00F937C7"/>
    <w:rsid w:val="00F94324"/>
    <w:rsid w:val="00F947F8"/>
    <w:rsid w:val="00F94901"/>
    <w:rsid w:val="00F963A0"/>
    <w:rsid w:val="00F9744C"/>
    <w:rsid w:val="00FA0995"/>
    <w:rsid w:val="00FA0CC5"/>
    <w:rsid w:val="00FA0E18"/>
    <w:rsid w:val="00FA1522"/>
    <w:rsid w:val="00FA1BE5"/>
    <w:rsid w:val="00FA3DB4"/>
    <w:rsid w:val="00FA3E0D"/>
    <w:rsid w:val="00FA4875"/>
    <w:rsid w:val="00FA4B8F"/>
    <w:rsid w:val="00FA5131"/>
    <w:rsid w:val="00FA57D1"/>
    <w:rsid w:val="00FA5FF8"/>
    <w:rsid w:val="00FA65C5"/>
    <w:rsid w:val="00FA7095"/>
    <w:rsid w:val="00FA7177"/>
    <w:rsid w:val="00FA79B8"/>
    <w:rsid w:val="00FB019A"/>
    <w:rsid w:val="00FB116D"/>
    <w:rsid w:val="00FB1D2C"/>
    <w:rsid w:val="00FB26A8"/>
    <w:rsid w:val="00FB4354"/>
    <w:rsid w:val="00FB4434"/>
    <w:rsid w:val="00FB5D2F"/>
    <w:rsid w:val="00FB6C18"/>
    <w:rsid w:val="00FB6E00"/>
    <w:rsid w:val="00FB73C3"/>
    <w:rsid w:val="00FB79AF"/>
    <w:rsid w:val="00FB7B3D"/>
    <w:rsid w:val="00FC0BBF"/>
    <w:rsid w:val="00FC0CFE"/>
    <w:rsid w:val="00FC0DC2"/>
    <w:rsid w:val="00FC1228"/>
    <w:rsid w:val="00FC1E6D"/>
    <w:rsid w:val="00FC1F09"/>
    <w:rsid w:val="00FC297F"/>
    <w:rsid w:val="00FC2A01"/>
    <w:rsid w:val="00FC3161"/>
    <w:rsid w:val="00FC33F2"/>
    <w:rsid w:val="00FC3A26"/>
    <w:rsid w:val="00FC3DBF"/>
    <w:rsid w:val="00FC4736"/>
    <w:rsid w:val="00FC4D58"/>
    <w:rsid w:val="00FC4FA4"/>
    <w:rsid w:val="00FC5042"/>
    <w:rsid w:val="00FC52E1"/>
    <w:rsid w:val="00FC57FE"/>
    <w:rsid w:val="00FC5BC4"/>
    <w:rsid w:val="00FC63E8"/>
    <w:rsid w:val="00FC641B"/>
    <w:rsid w:val="00FC64E3"/>
    <w:rsid w:val="00FC7AA6"/>
    <w:rsid w:val="00FD01AE"/>
    <w:rsid w:val="00FD1F3C"/>
    <w:rsid w:val="00FD33E3"/>
    <w:rsid w:val="00FD340F"/>
    <w:rsid w:val="00FD37C2"/>
    <w:rsid w:val="00FD5226"/>
    <w:rsid w:val="00FD5431"/>
    <w:rsid w:val="00FD5AE3"/>
    <w:rsid w:val="00FD5C55"/>
    <w:rsid w:val="00FD5F81"/>
    <w:rsid w:val="00FD64AB"/>
    <w:rsid w:val="00FE0139"/>
    <w:rsid w:val="00FE08CE"/>
    <w:rsid w:val="00FE0C51"/>
    <w:rsid w:val="00FE17D2"/>
    <w:rsid w:val="00FE2D1A"/>
    <w:rsid w:val="00FE3B85"/>
    <w:rsid w:val="00FE3CAC"/>
    <w:rsid w:val="00FE40B9"/>
    <w:rsid w:val="00FE500A"/>
    <w:rsid w:val="00FE5267"/>
    <w:rsid w:val="00FE6D51"/>
    <w:rsid w:val="00FE7B9C"/>
    <w:rsid w:val="00FF13CA"/>
    <w:rsid w:val="00FF13DF"/>
    <w:rsid w:val="00FF27BE"/>
    <w:rsid w:val="00FF345F"/>
    <w:rsid w:val="00FF3FF8"/>
    <w:rsid w:val="00FF438A"/>
    <w:rsid w:val="00FF4495"/>
    <w:rsid w:val="00FF455F"/>
    <w:rsid w:val="00FF4BA5"/>
    <w:rsid w:val="00FF4EED"/>
    <w:rsid w:val="00FF576E"/>
    <w:rsid w:val="00FF5CB4"/>
    <w:rsid w:val="00FF7587"/>
    <w:rsid w:val="0120BA92"/>
    <w:rsid w:val="013C5530"/>
    <w:rsid w:val="024DBFCD"/>
    <w:rsid w:val="02CABA0A"/>
    <w:rsid w:val="03465E7E"/>
    <w:rsid w:val="038B980A"/>
    <w:rsid w:val="03C1378B"/>
    <w:rsid w:val="042CD93B"/>
    <w:rsid w:val="04AD9002"/>
    <w:rsid w:val="04C0C51C"/>
    <w:rsid w:val="04DFE406"/>
    <w:rsid w:val="051C0AC4"/>
    <w:rsid w:val="0614C480"/>
    <w:rsid w:val="061B1109"/>
    <w:rsid w:val="06DCDF2B"/>
    <w:rsid w:val="071157BC"/>
    <w:rsid w:val="07129CC1"/>
    <w:rsid w:val="073CEF60"/>
    <w:rsid w:val="07952E44"/>
    <w:rsid w:val="08145FED"/>
    <w:rsid w:val="08C246C0"/>
    <w:rsid w:val="0937A924"/>
    <w:rsid w:val="09EA9298"/>
    <w:rsid w:val="0B16EC4D"/>
    <w:rsid w:val="0B9984C7"/>
    <w:rsid w:val="0BB3E8EC"/>
    <w:rsid w:val="0BE621F8"/>
    <w:rsid w:val="0C83142A"/>
    <w:rsid w:val="0C9539E9"/>
    <w:rsid w:val="0D9475D3"/>
    <w:rsid w:val="0DB24314"/>
    <w:rsid w:val="0E15228D"/>
    <w:rsid w:val="0E97EFDE"/>
    <w:rsid w:val="0EB9215D"/>
    <w:rsid w:val="0EE56B81"/>
    <w:rsid w:val="0FEC3C54"/>
    <w:rsid w:val="101654C7"/>
    <w:rsid w:val="106442DD"/>
    <w:rsid w:val="1083E149"/>
    <w:rsid w:val="10F58F2D"/>
    <w:rsid w:val="113E2867"/>
    <w:rsid w:val="11D4CB47"/>
    <w:rsid w:val="122427CF"/>
    <w:rsid w:val="124CD387"/>
    <w:rsid w:val="1341EAE8"/>
    <w:rsid w:val="1375A2E8"/>
    <w:rsid w:val="138EE13D"/>
    <w:rsid w:val="13C9508F"/>
    <w:rsid w:val="13D429AC"/>
    <w:rsid w:val="13E6940D"/>
    <w:rsid w:val="144389A8"/>
    <w:rsid w:val="14B448D1"/>
    <w:rsid w:val="159B59F7"/>
    <w:rsid w:val="15A2664C"/>
    <w:rsid w:val="15BCF298"/>
    <w:rsid w:val="15D33E15"/>
    <w:rsid w:val="167F8D74"/>
    <w:rsid w:val="1688F901"/>
    <w:rsid w:val="16D3C8AA"/>
    <w:rsid w:val="170529C2"/>
    <w:rsid w:val="1723AC6A"/>
    <w:rsid w:val="1785E7D7"/>
    <w:rsid w:val="17A15048"/>
    <w:rsid w:val="17EB9C57"/>
    <w:rsid w:val="184FEDA2"/>
    <w:rsid w:val="189DEDC4"/>
    <w:rsid w:val="1934A352"/>
    <w:rsid w:val="193C9CD8"/>
    <w:rsid w:val="1940E095"/>
    <w:rsid w:val="19C176A2"/>
    <w:rsid w:val="1B0D3FAB"/>
    <w:rsid w:val="1B23DF4D"/>
    <w:rsid w:val="1B297332"/>
    <w:rsid w:val="1CA972C2"/>
    <w:rsid w:val="1CF9865E"/>
    <w:rsid w:val="1D5DF8CC"/>
    <w:rsid w:val="1E6F8D0A"/>
    <w:rsid w:val="1F717AD5"/>
    <w:rsid w:val="1FBAB92B"/>
    <w:rsid w:val="1FDE8E7F"/>
    <w:rsid w:val="2035373A"/>
    <w:rsid w:val="207ACC83"/>
    <w:rsid w:val="209BBBD3"/>
    <w:rsid w:val="20BED5BC"/>
    <w:rsid w:val="20DA7EDF"/>
    <w:rsid w:val="20E7FA50"/>
    <w:rsid w:val="20F544DF"/>
    <w:rsid w:val="210C074E"/>
    <w:rsid w:val="214058D3"/>
    <w:rsid w:val="220479D7"/>
    <w:rsid w:val="221058FF"/>
    <w:rsid w:val="2214B468"/>
    <w:rsid w:val="2349F6D3"/>
    <w:rsid w:val="23800ED9"/>
    <w:rsid w:val="23F1E8D4"/>
    <w:rsid w:val="2427AA4F"/>
    <w:rsid w:val="24EF0C48"/>
    <w:rsid w:val="25A57D78"/>
    <w:rsid w:val="25AAE525"/>
    <w:rsid w:val="25BA5F50"/>
    <w:rsid w:val="26801832"/>
    <w:rsid w:val="26DC6E4E"/>
    <w:rsid w:val="26F2A8C7"/>
    <w:rsid w:val="2722265B"/>
    <w:rsid w:val="2858B363"/>
    <w:rsid w:val="28F2EE35"/>
    <w:rsid w:val="2942EB0C"/>
    <w:rsid w:val="2A415478"/>
    <w:rsid w:val="2A72EF5A"/>
    <w:rsid w:val="2AB49C0E"/>
    <w:rsid w:val="2ACDF22F"/>
    <w:rsid w:val="2C569172"/>
    <w:rsid w:val="2C590198"/>
    <w:rsid w:val="2C5DE96D"/>
    <w:rsid w:val="2C9C2B9E"/>
    <w:rsid w:val="2CC040CE"/>
    <w:rsid w:val="2CDECD12"/>
    <w:rsid w:val="2D25795E"/>
    <w:rsid w:val="2D708291"/>
    <w:rsid w:val="2D979F40"/>
    <w:rsid w:val="2DE49C92"/>
    <w:rsid w:val="2E0F2C6A"/>
    <w:rsid w:val="2EDB2122"/>
    <w:rsid w:val="2F9D81A2"/>
    <w:rsid w:val="2FC7A003"/>
    <w:rsid w:val="301E3480"/>
    <w:rsid w:val="30B3ACBB"/>
    <w:rsid w:val="30F8A266"/>
    <w:rsid w:val="313CFF9B"/>
    <w:rsid w:val="3142E1F6"/>
    <w:rsid w:val="31479D67"/>
    <w:rsid w:val="3178EF07"/>
    <w:rsid w:val="32106BEF"/>
    <w:rsid w:val="325970C6"/>
    <w:rsid w:val="32D8AA7A"/>
    <w:rsid w:val="332C6182"/>
    <w:rsid w:val="33307389"/>
    <w:rsid w:val="333FC21D"/>
    <w:rsid w:val="33E17E13"/>
    <w:rsid w:val="33FEBCD9"/>
    <w:rsid w:val="34103155"/>
    <w:rsid w:val="347DFC25"/>
    <w:rsid w:val="348EC456"/>
    <w:rsid w:val="34EFC771"/>
    <w:rsid w:val="357B474D"/>
    <w:rsid w:val="3590C8E0"/>
    <w:rsid w:val="362E2064"/>
    <w:rsid w:val="36AA2346"/>
    <w:rsid w:val="3742C8A5"/>
    <w:rsid w:val="3827452C"/>
    <w:rsid w:val="38393446"/>
    <w:rsid w:val="386C7BD5"/>
    <w:rsid w:val="395B5B97"/>
    <w:rsid w:val="3A5DDE29"/>
    <w:rsid w:val="3A920B6F"/>
    <w:rsid w:val="3AEE39E4"/>
    <w:rsid w:val="3B27594F"/>
    <w:rsid w:val="3B572EC9"/>
    <w:rsid w:val="3C2B0F1A"/>
    <w:rsid w:val="3C2B3C33"/>
    <w:rsid w:val="3C55B98E"/>
    <w:rsid w:val="3C575D4D"/>
    <w:rsid w:val="3C867363"/>
    <w:rsid w:val="3CA99011"/>
    <w:rsid w:val="3CB17900"/>
    <w:rsid w:val="3CFA617F"/>
    <w:rsid w:val="3CFB2ADB"/>
    <w:rsid w:val="3DB41D31"/>
    <w:rsid w:val="3E2F6BAE"/>
    <w:rsid w:val="3E704CC8"/>
    <w:rsid w:val="3F87A9CF"/>
    <w:rsid w:val="3F8E8284"/>
    <w:rsid w:val="3FCB28B6"/>
    <w:rsid w:val="40122BE9"/>
    <w:rsid w:val="4016B4EF"/>
    <w:rsid w:val="40F5CEC1"/>
    <w:rsid w:val="41205474"/>
    <w:rsid w:val="413A38DF"/>
    <w:rsid w:val="4153EC96"/>
    <w:rsid w:val="41861ABC"/>
    <w:rsid w:val="41ABEB35"/>
    <w:rsid w:val="41AE5627"/>
    <w:rsid w:val="425CF7E4"/>
    <w:rsid w:val="42BE4D9F"/>
    <w:rsid w:val="42FCF821"/>
    <w:rsid w:val="43154C89"/>
    <w:rsid w:val="4379705D"/>
    <w:rsid w:val="43BDE721"/>
    <w:rsid w:val="447F28DE"/>
    <w:rsid w:val="44FC5275"/>
    <w:rsid w:val="45060A50"/>
    <w:rsid w:val="4557FAD5"/>
    <w:rsid w:val="45799196"/>
    <w:rsid w:val="458CE0AB"/>
    <w:rsid w:val="45F95EFC"/>
    <w:rsid w:val="45F98480"/>
    <w:rsid w:val="461464BD"/>
    <w:rsid w:val="4620A86D"/>
    <w:rsid w:val="46797743"/>
    <w:rsid w:val="4712D873"/>
    <w:rsid w:val="47F02F15"/>
    <w:rsid w:val="47FB3FDB"/>
    <w:rsid w:val="481E5AED"/>
    <w:rsid w:val="485A98BB"/>
    <w:rsid w:val="48A52753"/>
    <w:rsid w:val="48CDC09A"/>
    <w:rsid w:val="49751179"/>
    <w:rsid w:val="49F957C0"/>
    <w:rsid w:val="4A81C558"/>
    <w:rsid w:val="4B41BC83"/>
    <w:rsid w:val="4B738203"/>
    <w:rsid w:val="4BEAF266"/>
    <w:rsid w:val="4C989EFC"/>
    <w:rsid w:val="4CA88A28"/>
    <w:rsid w:val="4D0205F5"/>
    <w:rsid w:val="4D030A14"/>
    <w:rsid w:val="4DCB052F"/>
    <w:rsid w:val="4E0432C6"/>
    <w:rsid w:val="4E25F4D0"/>
    <w:rsid w:val="4E55107A"/>
    <w:rsid w:val="4E84190A"/>
    <w:rsid w:val="4EE5ACE2"/>
    <w:rsid w:val="4F3DC94A"/>
    <w:rsid w:val="4F4B0AC4"/>
    <w:rsid w:val="4F64A6CD"/>
    <w:rsid w:val="4F6516BD"/>
    <w:rsid w:val="4FB60EBD"/>
    <w:rsid w:val="506F675D"/>
    <w:rsid w:val="515AF931"/>
    <w:rsid w:val="516ACD5C"/>
    <w:rsid w:val="526931EE"/>
    <w:rsid w:val="543BBA73"/>
    <w:rsid w:val="55271EC7"/>
    <w:rsid w:val="55333DA2"/>
    <w:rsid w:val="5599D30F"/>
    <w:rsid w:val="55C6DEF4"/>
    <w:rsid w:val="56761832"/>
    <w:rsid w:val="56873128"/>
    <w:rsid w:val="569F48EA"/>
    <w:rsid w:val="56AD90EB"/>
    <w:rsid w:val="577C35F8"/>
    <w:rsid w:val="57AA99F8"/>
    <w:rsid w:val="58121A0C"/>
    <w:rsid w:val="58373F71"/>
    <w:rsid w:val="58DDD515"/>
    <w:rsid w:val="5A2161F4"/>
    <w:rsid w:val="5A4CD867"/>
    <w:rsid w:val="5A75330E"/>
    <w:rsid w:val="5ADEE409"/>
    <w:rsid w:val="5B97A558"/>
    <w:rsid w:val="5BBD2E18"/>
    <w:rsid w:val="5BE44558"/>
    <w:rsid w:val="5C5C619B"/>
    <w:rsid w:val="5C702A79"/>
    <w:rsid w:val="5C9CC3AA"/>
    <w:rsid w:val="5CE23682"/>
    <w:rsid w:val="5D184FA9"/>
    <w:rsid w:val="5D1A2FA4"/>
    <w:rsid w:val="5E804C0B"/>
    <w:rsid w:val="5E80E928"/>
    <w:rsid w:val="5E837D1B"/>
    <w:rsid w:val="5E972E72"/>
    <w:rsid w:val="5EE8F72F"/>
    <w:rsid w:val="5EEDA03E"/>
    <w:rsid w:val="5F90374A"/>
    <w:rsid w:val="5FF0F879"/>
    <w:rsid w:val="60056923"/>
    <w:rsid w:val="60074612"/>
    <w:rsid w:val="608C6BD6"/>
    <w:rsid w:val="60F89A04"/>
    <w:rsid w:val="6190C394"/>
    <w:rsid w:val="61BA32B4"/>
    <w:rsid w:val="61C2B205"/>
    <w:rsid w:val="61E1DE4A"/>
    <w:rsid w:val="61EA1065"/>
    <w:rsid w:val="621FDAFD"/>
    <w:rsid w:val="6248ACA6"/>
    <w:rsid w:val="62A2D75F"/>
    <w:rsid w:val="632AAC3C"/>
    <w:rsid w:val="633F08CB"/>
    <w:rsid w:val="634266E5"/>
    <w:rsid w:val="63F963BE"/>
    <w:rsid w:val="641248CC"/>
    <w:rsid w:val="64BAA837"/>
    <w:rsid w:val="64EA5FEB"/>
    <w:rsid w:val="652D50C3"/>
    <w:rsid w:val="654F4EA1"/>
    <w:rsid w:val="65A18AF8"/>
    <w:rsid w:val="65D9A261"/>
    <w:rsid w:val="65DDF1A5"/>
    <w:rsid w:val="6632D750"/>
    <w:rsid w:val="669A1F8D"/>
    <w:rsid w:val="669B058C"/>
    <w:rsid w:val="67DF01FE"/>
    <w:rsid w:val="68F6F5C8"/>
    <w:rsid w:val="695F8377"/>
    <w:rsid w:val="696F3094"/>
    <w:rsid w:val="69D4F92F"/>
    <w:rsid w:val="6A029493"/>
    <w:rsid w:val="6A24331E"/>
    <w:rsid w:val="6A7A0B61"/>
    <w:rsid w:val="6A812923"/>
    <w:rsid w:val="6B3AA6EA"/>
    <w:rsid w:val="6B7085E1"/>
    <w:rsid w:val="6BDE0AE8"/>
    <w:rsid w:val="6C0247EA"/>
    <w:rsid w:val="6CC6D2B0"/>
    <w:rsid w:val="6CDAC3FC"/>
    <w:rsid w:val="6D574218"/>
    <w:rsid w:val="6E0A3AC3"/>
    <w:rsid w:val="6E987D44"/>
    <w:rsid w:val="7059F1B3"/>
    <w:rsid w:val="705B84A4"/>
    <w:rsid w:val="71A91C46"/>
    <w:rsid w:val="72062FE3"/>
    <w:rsid w:val="720D30D1"/>
    <w:rsid w:val="727F4B00"/>
    <w:rsid w:val="7293F4F7"/>
    <w:rsid w:val="729ADF8A"/>
    <w:rsid w:val="72B0FA00"/>
    <w:rsid w:val="72B64821"/>
    <w:rsid w:val="72F99650"/>
    <w:rsid w:val="7303BD77"/>
    <w:rsid w:val="730A1988"/>
    <w:rsid w:val="73F4B72F"/>
    <w:rsid w:val="73FBD872"/>
    <w:rsid w:val="7439BD0F"/>
    <w:rsid w:val="743A91AE"/>
    <w:rsid w:val="747566AD"/>
    <w:rsid w:val="748907DE"/>
    <w:rsid w:val="74F7937F"/>
    <w:rsid w:val="75C8D48E"/>
    <w:rsid w:val="7679DF37"/>
    <w:rsid w:val="769EB065"/>
    <w:rsid w:val="76B83E43"/>
    <w:rsid w:val="76CAA52C"/>
    <w:rsid w:val="7727DCF8"/>
    <w:rsid w:val="77A66753"/>
    <w:rsid w:val="77AC9646"/>
    <w:rsid w:val="785F4221"/>
    <w:rsid w:val="78CBED99"/>
    <w:rsid w:val="797D82D4"/>
    <w:rsid w:val="79FE11BA"/>
    <w:rsid w:val="7A453452"/>
    <w:rsid w:val="7A9F3C1D"/>
    <w:rsid w:val="7B2297A6"/>
    <w:rsid w:val="7B673532"/>
    <w:rsid w:val="7BC866DF"/>
    <w:rsid w:val="7C0F9184"/>
    <w:rsid w:val="7C241275"/>
    <w:rsid w:val="7D2C49E5"/>
    <w:rsid w:val="7DDA45D3"/>
    <w:rsid w:val="7E0422B0"/>
    <w:rsid w:val="7F05DA48"/>
    <w:rsid w:val="7F99B045"/>
    <w:rsid w:val="7FBAA33D"/>
    <w:rsid w:val="7FF00A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251F2AB"/>
  <w15:docId w15:val="{58FB0B9E-9570-4A96-9C94-A0337A44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27D"/>
    <w:rPr>
      <w:sz w:val="24"/>
      <w:szCs w:val="24"/>
      <w:lang w:eastAsia="en-US"/>
    </w:rPr>
  </w:style>
  <w:style w:type="paragraph" w:styleId="Heading1">
    <w:name w:val="heading 1"/>
    <w:basedOn w:val="Normal"/>
    <w:next w:val="Normal"/>
    <w:link w:val="Heading1Char"/>
    <w:qFormat/>
    <w:locked/>
    <w:rsid w:val="00131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Pa61"/>
    <w:next w:val="Normal"/>
    <w:link w:val="Heading2Char"/>
    <w:uiPriority w:val="9"/>
    <w:unhideWhenUsed/>
    <w:qFormat/>
    <w:locked/>
    <w:rsid w:val="00131C92"/>
    <w:pPr>
      <w:numPr>
        <w:numId w:val="33"/>
      </w:numPr>
      <w:spacing w:after="180"/>
      <w:outlineLvl w:val="1"/>
    </w:pPr>
    <w:rPr>
      <w:rFonts w:asciiTheme="minorHAnsi" w:hAnsiTheme="minorHAnsi" w:cstheme="minorHAnsi"/>
      <w:b/>
      <w:bCs/>
    </w:rPr>
  </w:style>
  <w:style w:type="paragraph" w:styleId="Heading3">
    <w:name w:val="heading 3"/>
    <w:basedOn w:val="Normal"/>
    <w:next w:val="Normal"/>
    <w:link w:val="Heading3Char"/>
    <w:semiHidden/>
    <w:unhideWhenUsed/>
    <w:qFormat/>
    <w:locked/>
    <w:rsid w:val="009D026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00D9"/>
    <w:pPr>
      <w:tabs>
        <w:tab w:val="center" w:pos="4320"/>
        <w:tab w:val="right" w:pos="8640"/>
      </w:tabs>
    </w:pPr>
  </w:style>
  <w:style w:type="character" w:customStyle="1" w:styleId="HeaderChar">
    <w:name w:val="Header Char"/>
    <w:link w:val="Header"/>
    <w:uiPriority w:val="99"/>
    <w:locked/>
    <w:rsid w:val="005200D9"/>
    <w:rPr>
      <w:rFonts w:cs="Times New Roman"/>
      <w:sz w:val="24"/>
      <w:szCs w:val="24"/>
      <w:lang w:eastAsia="en-US"/>
    </w:rPr>
  </w:style>
  <w:style w:type="paragraph" w:styleId="BodyTextIndent3">
    <w:name w:val="Body Text Indent 3"/>
    <w:basedOn w:val="Normal"/>
    <w:link w:val="BodyTextIndent3Char"/>
    <w:uiPriority w:val="99"/>
    <w:rsid w:val="005200D9"/>
    <w:pPr>
      <w:ind w:left="810"/>
    </w:pPr>
    <w:rPr>
      <w:rFonts w:ascii="Times" w:hAnsi="Times"/>
      <w:color w:val="000000"/>
      <w:sz w:val="18"/>
      <w:szCs w:val="20"/>
    </w:rPr>
  </w:style>
  <w:style w:type="character" w:customStyle="1" w:styleId="BodyTextIndent3Char">
    <w:name w:val="Body Text Indent 3 Char"/>
    <w:link w:val="BodyTextIndent3"/>
    <w:uiPriority w:val="99"/>
    <w:locked/>
    <w:rsid w:val="005200D9"/>
    <w:rPr>
      <w:rFonts w:ascii="Times" w:hAnsi="Times" w:cs="Times New Roman"/>
      <w:color w:val="000000"/>
      <w:sz w:val="18"/>
      <w:lang w:eastAsia="en-US"/>
    </w:rPr>
  </w:style>
  <w:style w:type="paragraph" w:styleId="BalloonText">
    <w:name w:val="Balloon Text"/>
    <w:basedOn w:val="Normal"/>
    <w:link w:val="BalloonTextChar"/>
    <w:uiPriority w:val="99"/>
    <w:rsid w:val="005200D9"/>
    <w:rPr>
      <w:rFonts w:ascii="Tahoma" w:hAnsi="Tahoma"/>
      <w:sz w:val="16"/>
      <w:szCs w:val="16"/>
    </w:rPr>
  </w:style>
  <w:style w:type="character" w:customStyle="1" w:styleId="BalloonTextChar">
    <w:name w:val="Balloon Text Char"/>
    <w:link w:val="BalloonText"/>
    <w:uiPriority w:val="99"/>
    <w:locked/>
    <w:rsid w:val="005200D9"/>
    <w:rPr>
      <w:rFonts w:ascii="Tahoma" w:hAnsi="Tahoma" w:cs="Tahoma"/>
      <w:sz w:val="16"/>
      <w:szCs w:val="16"/>
      <w:lang w:eastAsia="en-US"/>
    </w:rPr>
  </w:style>
  <w:style w:type="table" w:styleId="TableGrid">
    <w:name w:val="Table Grid"/>
    <w:basedOn w:val="TableNormal"/>
    <w:uiPriority w:val="39"/>
    <w:rsid w:val="00520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B648A"/>
    <w:pPr>
      <w:tabs>
        <w:tab w:val="center" w:pos="4513"/>
        <w:tab w:val="right" w:pos="9026"/>
      </w:tabs>
    </w:pPr>
  </w:style>
  <w:style w:type="character" w:customStyle="1" w:styleId="FooterChar">
    <w:name w:val="Footer Char"/>
    <w:link w:val="Footer"/>
    <w:uiPriority w:val="99"/>
    <w:locked/>
    <w:rsid w:val="003B648A"/>
    <w:rPr>
      <w:rFonts w:cs="Times New Roman"/>
      <w:sz w:val="24"/>
      <w:szCs w:val="24"/>
      <w:lang w:eastAsia="en-US"/>
    </w:rPr>
  </w:style>
  <w:style w:type="paragraph" w:customStyle="1" w:styleId="style">
    <w:name w:val="style"/>
    <w:basedOn w:val="Normal"/>
    <w:rsid w:val="009533FB"/>
    <w:pPr>
      <w:autoSpaceDE w:val="0"/>
      <w:autoSpaceDN w:val="0"/>
    </w:pPr>
    <w:rPr>
      <w:rFonts w:ascii="Arial" w:hAnsi="Arial" w:cs="Arial"/>
    </w:rPr>
  </w:style>
  <w:style w:type="paragraph" w:styleId="NormalWeb">
    <w:name w:val="Normal (Web)"/>
    <w:basedOn w:val="Normal"/>
    <w:uiPriority w:val="99"/>
    <w:rsid w:val="009533FB"/>
    <w:pPr>
      <w:spacing w:before="100" w:beforeAutospacing="1" w:after="100" w:afterAutospacing="1"/>
    </w:pPr>
  </w:style>
  <w:style w:type="character" w:styleId="Strong">
    <w:name w:val="Strong"/>
    <w:uiPriority w:val="22"/>
    <w:qFormat/>
    <w:locked/>
    <w:rsid w:val="009533FB"/>
    <w:rPr>
      <w:b/>
      <w:bCs/>
    </w:rPr>
  </w:style>
  <w:style w:type="character" w:styleId="Hyperlink">
    <w:name w:val="Hyperlink"/>
    <w:uiPriority w:val="99"/>
    <w:unhideWhenUsed/>
    <w:rsid w:val="009533FB"/>
    <w:rPr>
      <w:color w:val="0000FF"/>
      <w:u w:val="single"/>
    </w:rPr>
  </w:style>
  <w:style w:type="paragraph" w:customStyle="1" w:styleId="text">
    <w:name w:val="text"/>
    <w:basedOn w:val="Normal"/>
    <w:qFormat/>
    <w:rsid w:val="009706F7"/>
    <w:pPr>
      <w:tabs>
        <w:tab w:val="left" w:pos="7650"/>
        <w:tab w:val="left" w:pos="14704"/>
      </w:tabs>
      <w:spacing w:before="120" w:after="120"/>
    </w:pPr>
    <w:rPr>
      <w:rFonts w:ascii="Arial" w:eastAsiaTheme="minorHAnsi" w:hAnsi="Arial" w:cstheme="minorBidi"/>
      <w:sz w:val="20"/>
      <w:szCs w:val="20"/>
    </w:rPr>
  </w:style>
  <w:style w:type="character" w:styleId="CommentReference">
    <w:name w:val="annotation reference"/>
    <w:basedOn w:val="DefaultParagraphFont"/>
    <w:uiPriority w:val="99"/>
    <w:semiHidden/>
    <w:unhideWhenUsed/>
    <w:rsid w:val="00E07A48"/>
    <w:rPr>
      <w:sz w:val="16"/>
      <w:szCs w:val="16"/>
    </w:rPr>
  </w:style>
  <w:style w:type="paragraph" w:styleId="CommentText">
    <w:name w:val="annotation text"/>
    <w:basedOn w:val="Normal"/>
    <w:link w:val="CommentTextChar"/>
    <w:uiPriority w:val="99"/>
    <w:unhideWhenUsed/>
    <w:rsid w:val="00E07A48"/>
    <w:rPr>
      <w:sz w:val="20"/>
      <w:szCs w:val="20"/>
    </w:rPr>
  </w:style>
  <w:style w:type="character" w:customStyle="1" w:styleId="CommentTextChar">
    <w:name w:val="Comment Text Char"/>
    <w:basedOn w:val="DefaultParagraphFont"/>
    <w:link w:val="CommentText"/>
    <w:uiPriority w:val="99"/>
    <w:rsid w:val="00E07A48"/>
    <w:rPr>
      <w:lang w:eastAsia="en-US"/>
    </w:rPr>
  </w:style>
  <w:style w:type="paragraph" w:styleId="CommentSubject">
    <w:name w:val="annotation subject"/>
    <w:basedOn w:val="CommentText"/>
    <w:next w:val="CommentText"/>
    <w:link w:val="CommentSubjectChar"/>
    <w:uiPriority w:val="99"/>
    <w:semiHidden/>
    <w:unhideWhenUsed/>
    <w:rsid w:val="00E07A48"/>
    <w:rPr>
      <w:b/>
      <w:bCs/>
    </w:rPr>
  </w:style>
  <w:style w:type="character" w:customStyle="1" w:styleId="CommentSubjectChar">
    <w:name w:val="Comment Subject Char"/>
    <w:basedOn w:val="CommentTextChar"/>
    <w:link w:val="CommentSubject"/>
    <w:uiPriority w:val="99"/>
    <w:semiHidden/>
    <w:rsid w:val="00E07A48"/>
    <w:rPr>
      <w:b/>
      <w:bCs/>
      <w:lang w:eastAsia="en-US"/>
    </w:rPr>
  </w:style>
  <w:style w:type="paragraph" w:customStyle="1" w:styleId="sub">
    <w:name w:val="sub"/>
    <w:basedOn w:val="Normal"/>
    <w:qFormat/>
    <w:rsid w:val="000A2C5A"/>
    <w:rPr>
      <w:rFonts w:ascii="Arial" w:eastAsiaTheme="minorHAnsi" w:hAnsi="Arial" w:cstheme="minorBidi"/>
      <w:b/>
      <w:szCs w:val="20"/>
    </w:rPr>
  </w:style>
  <w:style w:type="paragraph" w:customStyle="1" w:styleId="Pa32">
    <w:name w:val="Pa3+2"/>
    <w:basedOn w:val="Normal"/>
    <w:next w:val="Normal"/>
    <w:uiPriority w:val="99"/>
    <w:rsid w:val="001D55C2"/>
    <w:pPr>
      <w:autoSpaceDE w:val="0"/>
      <w:autoSpaceDN w:val="0"/>
      <w:adjustRightInd w:val="0"/>
      <w:spacing w:line="201" w:lineRule="atLeast"/>
    </w:pPr>
    <w:rPr>
      <w:rFonts w:ascii="Arial" w:hAnsi="Arial" w:cs="Arial"/>
      <w:lang w:eastAsia="en-GB"/>
    </w:rPr>
  </w:style>
  <w:style w:type="paragraph" w:styleId="NoSpacing">
    <w:name w:val="No Spacing"/>
    <w:link w:val="NoSpacingChar"/>
    <w:uiPriority w:val="1"/>
    <w:qFormat/>
    <w:rsid w:val="00EF2BF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F2BF5"/>
    <w:rPr>
      <w:rFonts w:asciiTheme="minorHAnsi" w:eastAsiaTheme="minorEastAsia" w:hAnsiTheme="minorHAnsi" w:cstheme="minorBidi"/>
      <w:sz w:val="22"/>
      <w:szCs w:val="22"/>
      <w:lang w:val="en-US" w:eastAsia="en-US"/>
    </w:rPr>
  </w:style>
  <w:style w:type="paragraph" w:styleId="FootnoteText">
    <w:name w:val="footnote text"/>
    <w:basedOn w:val="Normal"/>
    <w:link w:val="FootnoteTextChar"/>
    <w:uiPriority w:val="99"/>
    <w:semiHidden/>
    <w:unhideWhenUsed/>
    <w:rsid w:val="00D05DAA"/>
    <w:rPr>
      <w:sz w:val="20"/>
      <w:szCs w:val="20"/>
    </w:rPr>
  </w:style>
  <w:style w:type="character" w:customStyle="1" w:styleId="FootnoteTextChar">
    <w:name w:val="Footnote Text Char"/>
    <w:basedOn w:val="DefaultParagraphFont"/>
    <w:link w:val="FootnoteText"/>
    <w:uiPriority w:val="99"/>
    <w:semiHidden/>
    <w:rsid w:val="00D05DAA"/>
    <w:rPr>
      <w:lang w:eastAsia="en-US"/>
    </w:rPr>
  </w:style>
  <w:style w:type="character" w:styleId="FootnoteReference">
    <w:name w:val="footnote reference"/>
    <w:basedOn w:val="DefaultParagraphFont"/>
    <w:uiPriority w:val="99"/>
    <w:semiHidden/>
    <w:unhideWhenUsed/>
    <w:rsid w:val="00D05DAA"/>
    <w:rPr>
      <w:vertAlign w:val="superscript"/>
    </w:rPr>
  </w:style>
  <w:style w:type="paragraph" w:styleId="ListParagraph">
    <w:name w:val="List Paragraph"/>
    <w:basedOn w:val="Normal"/>
    <w:uiPriority w:val="34"/>
    <w:qFormat/>
    <w:rsid w:val="00D05DAA"/>
    <w:pPr>
      <w:ind w:left="720"/>
      <w:contextualSpacing/>
    </w:pPr>
  </w:style>
  <w:style w:type="paragraph" w:styleId="Revision">
    <w:name w:val="Revision"/>
    <w:hidden/>
    <w:uiPriority w:val="99"/>
    <w:semiHidden/>
    <w:rsid w:val="00D546AC"/>
    <w:rPr>
      <w:sz w:val="24"/>
      <w:szCs w:val="24"/>
      <w:lang w:eastAsia="en-US"/>
    </w:rPr>
  </w:style>
  <w:style w:type="paragraph" w:customStyle="1" w:styleId="Default">
    <w:name w:val="Default"/>
    <w:basedOn w:val="Normal"/>
    <w:rsid w:val="00A80185"/>
    <w:pPr>
      <w:autoSpaceDE w:val="0"/>
      <w:autoSpaceDN w:val="0"/>
    </w:pPr>
    <w:rPr>
      <w:rFonts w:ascii="Arial" w:eastAsiaTheme="minorHAnsi" w:hAnsi="Arial" w:cs="Arial"/>
      <w:color w:val="000000"/>
    </w:rPr>
  </w:style>
  <w:style w:type="character" w:customStyle="1" w:styleId="lrzxr">
    <w:name w:val="lrzxr"/>
    <w:basedOn w:val="DefaultParagraphFont"/>
    <w:rsid w:val="00C8114A"/>
  </w:style>
  <w:style w:type="paragraph" w:customStyle="1" w:styleId="Pa21">
    <w:name w:val="Pa2_1"/>
    <w:basedOn w:val="Default"/>
    <w:next w:val="Default"/>
    <w:uiPriority w:val="99"/>
    <w:rsid w:val="00950D3B"/>
    <w:pPr>
      <w:adjustRightInd w:val="0"/>
      <w:spacing w:line="201" w:lineRule="atLeast"/>
    </w:pPr>
    <w:rPr>
      <w:rFonts w:eastAsia="Times New Roman"/>
      <w:color w:val="auto"/>
      <w:lang w:eastAsia="en-GB"/>
    </w:rPr>
  </w:style>
  <w:style w:type="character" w:styleId="FollowedHyperlink">
    <w:name w:val="FollowedHyperlink"/>
    <w:basedOn w:val="DefaultParagraphFont"/>
    <w:uiPriority w:val="99"/>
    <w:semiHidden/>
    <w:unhideWhenUsed/>
    <w:rsid w:val="00B3470A"/>
    <w:rPr>
      <w:color w:val="800080" w:themeColor="followedHyperlink"/>
      <w:u w:val="single"/>
    </w:rPr>
  </w:style>
  <w:style w:type="character" w:customStyle="1" w:styleId="UnresolvedMention1">
    <w:name w:val="Unresolved Mention1"/>
    <w:basedOn w:val="DefaultParagraphFont"/>
    <w:uiPriority w:val="99"/>
    <w:semiHidden/>
    <w:unhideWhenUsed/>
    <w:rsid w:val="00BE2D08"/>
    <w:rPr>
      <w:color w:val="605E5C"/>
      <w:shd w:val="clear" w:color="auto" w:fill="E1DFDD"/>
    </w:rPr>
  </w:style>
  <w:style w:type="character" w:styleId="UnresolvedMention">
    <w:name w:val="Unresolved Mention"/>
    <w:basedOn w:val="DefaultParagraphFont"/>
    <w:uiPriority w:val="99"/>
    <w:semiHidden/>
    <w:unhideWhenUsed/>
    <w:rsid w:val="00585D98"/>
    <w:rPr>
      <w:color w:val="605E5C"/>
      <w:shd w:val="clear" w:color="auto" w:fill="E1DFDD"/>
    </w:rPr>
  </w:style>
  <w:style w:type="character" w:customStyle="1" w:styleId="Heading2Char">
    <w:name w:val="Heading 2 Char"/>
    <w:basedOn w:val="DefaultParagraphFont"/>
    <w:link w:val="Heading2"/>
    <w:uiPriority w:val="9"/>
    <w:rsid w:val="00131C92"/>
    <w:rPr>
      <w:rFonts w:asciiTheme="minorHAnsi" w:eastAsiaTheme="minorHAnsi" w:hAnsiTheme="minorHAnsi" w:cstheme="minorHAnsi"/>
      <w:b/>
      <w:bCs/>
      <w:sz w:val="24"/>
      <w:szCs w:val="24"/>
      <w:lang w:eastAsia="en-US"/>
    </w:rPr>
  </w:style>
  <w:style w:type="paragraph" w:customStyle="1" w:styleId="Pa61">
    <w:name w:val="Pa6+1"/>
    <w:basedOn w:val="Normal"/>
    <w:next w:val="Normal"/>
    <w:uiPriority w:val="99"/>
    <w:rsid w:val="00131C92"/>
    <w:pPr>
      <w:autoSpaceDE w:val="0"/>
      <w:autoSpaceDN w:val="0"/>
      <w:adjustRightInd w:val="0"/>
      <w:spacing w:line="201" w:lineRule="atLeast"/>
    </w:pPr>
    <w:rPr>
      <w:rFonts w:ascii="Rubik" w:eastAsiaTheme="minorHAnsi" w:hAnsi="Rubik" w:cstheme="minorBidi"/>
    </w:rPr>
  </w:style>
  <w:style w:type="character" w:customStyle="1" w:styleId="Heading1Char">
    <w:name w:val="Heading 1 Char"/>
    <w:basedOn w:val="DefaultParagraphFont"/>
    <w:link w:val="Heading1"/>
    <w:rsid w:val="00131C92"/>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131C92"/>
    <w:pPr>
      <w:keepNext w:val="0"/>
      <w:keepLines w:val="0"/>
      <w:spacing w:after="160" w:line="259" w:lineRule="auto"/>
      <w:jc w:val="center"/>
      <w:outlineLvl w:val="9"/>
    </w:pPr>
    <w:rPr>
      <w:rFonts w:eastAsiaTheme="minorHAnsi"/>
      <w:lang w:val="en-US"/>
    </w:rPr>
  </w:style>
  <w:style w:type="character" w:customStyle="1" w:styleId="Heading3Char">
    <w:name w:val="Heading 3 Char"/>
    <w:basedOn w:val="DefaultParagraphFont"/>
    <w:link w:val="Heading3"/>
    <w:semiHidden/>
    <w:rsid w:val="009D026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065105">
      <w:bodyDiv w:val="1"/>
      <w:marLeft w:val="0"/>
      <w:marRight w:val="0"/>
      <w:marTop w:val="0"/>
      <w:marBottom w:val="0"/>
      <w:divBdr>
        <w:top w:val="none" w:sz="0" w:space="0" w:color="auto"/>
        <w:left w:val="none" w:sz="0" w:space="0" w:color="auto"/>
        <w:bottom w:val="none" w:sz="0" w:space="0" w:color="auto"/>
        <w:right w:val="none" w:sz="0" w:space="0" w:color="auto"/>
      </w:divBdr>
    </w:div>
    <w:div w:id="498009572">
      <w:bodyDiv w:val="1"/>
      <w:marLeft w:val="0"/>
      <w:marRight w:val="0"/>
      <w:marTop w:val="0"/>
      <w:marBottom w:val="0"/>
      <w:divBdr>
        <w:top w:val="none" w:sz="0" w:space="0" w:color="auto"/>
        <w:left w:val="none" w:sz="0" w:space="0" w:color="auto"/>
        <w:bottom w:val="none" w:sz="0" w:space="0" w:color="auto"/>
        <w:right w:val="none" w:sz="0" w:space="0" w:color="auto"/>
      </w:divBdr>
    </w:div>
    <w:div w:id="866985276">
      <w:bodyDiv w:val="1"/>
      <w:marLeft w:val="0"/>
      <w:marRight w:val="0"/>
      <w:marTop w:val="0"/>
      <w:marBottom w:val="0"/>
      <w:divBdr>
        <w:top w:val="none" w:sz="0" w:space="0" w:color="auto"/>
        <w:left w:val="none" w:sz="0" w:space="0" w:color="auto"/>
        <w:bottom w:val="none" w:sz="0" w:space="0" w:color="auto"/>
        <w:right w:val="none" w:sz="0" w:space="0" w:color="auto"/>
      </w:divBdr>
    </w:div>
    <w:div w:id="1576554627">
      <w:bodyDiv w:val="1"/>
      <w:marLeft w:val="0"/>
      <w:marRight w:val="0"/>
      <w:marTop w:val="0"/>
      <w:marBottom w:val="0"/>
      <w:divBdr>
        <w:top w:val="none" w:sz="0" w:space="0" w:color="auto"/>
        <w:left w:val="none" w:sz="0" w:space="0" w:color="auto"/>
        <w:bottom w:val="none" w:sz="0" w:space="0" w:color="auto"/>
        <w:right w:val="none" w:sz="0" w:space="0" w:color="auto"/>
      </w:divBdr>
    </w:div>
    <w:div w:id="1587300421">
      <w:bodyDiv w:val="1"/>
      <w:marLeft w:val="0"/>
      <w:marRight w:val="0"/>
      <w:marTop w:val="0"/>
      <w:marBottom w:val="0"/>
      <w:divBdr>
        <w:top w:val="none" w:sz="0" w:space="0" w:color="auto"/>
        <w:left w:val="none" w:sz="0" w:space="0" w:color="auto"/>
        <w:bottom w:val="none" w:sz="0" w:space="0" w:color="auto"/>
        <w:right w:val="none" w:sz="0" w:space="0" w:color="auto"/>
      </w:divBdr>
      <w:divsChild>
        <w:div w:id="1602836797">
          <w:marLeft w:val="547"/>
          <w:marRight w:val="0"/>
          <w:marTop w:val="0"/>
          <w:marBottom w:val="0"/>
          <w:divBdr>
            <w:top w:val="none" w:sz="0" w:space="0" w:color="auto"/>
            <w:left w:val="none" w:sz="0" w:space="0" w:color="auto"/>
            <w:bottom w:val="none" w:sz="0" w:space="0" w:color="auto"/>
            <w:right w:val="none" w:sz="0" w:space="0" w:color="auto"/>
          </w:divBdr>
        </w:div>
        <w:div w:id="160000817">
          <w:marLeft w:val="547"/>
          <w:marRight w:val="0"/>
          <w:marTop w:val="0"/>
          <w:marBottom w:val="0"/>
          <w:divBdr>
            <w:top w:val="none" w:sz="0" w:space="0" w:color="auto"/>
            <w:left w:val="none" w:sz="0" w:space="0" w:color="auto"/>
            <w:bottom w:val="none" w:sz="0" w:space="0" w:color="auto"/>
            <w:right w:val="none" w:sz="0" w:space="0" w:color="auto"/>
          </w:divBdr>
        </w:div>
      </w:divsChild>
    </w:div>
    <w:div w:id="174341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ocialworkerstoolbox.com/daily-hygiene-checklist-children/" TargetMode="External"/><Relationship Id="rId26" Type="http://schemas.openxmlformats.org/officeDocument/2006/relationships/hyperlink" Target="https://www.partnersinsalford.org/salford-0-25-advisory-board/emotional-health/emotional-health-service-directory/" TargetMode="External"/><Relationship Id="rId3" Type="http://schemas.openxmlformats.org/officeDocument/2006/relationships/customXml" Target="../customXml/item3.xml"/><Relationship Id="rId21" Type="http://schemas.openxmlformats.org/officeDocument/2006/relationships/hyperlink" Target="https://www.nhs.uk/live-well/eat-wel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hoolhealth.cnwl.nhs.uk/primary-school-children/health-and-wellbeing-zone/personal-hygiene%20/" TargetMode="External"/><Relationship Id="rId25" Type="http://schemas.openxmlformats.org/officeDocument/2006/relationships/hyperlink" Target="https://safeguardingchildren.salford.gov.uk/professionals/neglec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alford.gov.uk/advice-and-support/welfare-rights-and-debt-advice-service/contact-us-for-advice" TargetMode="External"/><Relationship Id="rId20" Type="http://schemas.openxmlformats.org/officeDocument/2006/relationships/hyperlink" Target="https://www.nhs.uk/live-well/" TargetMode="External"/><Relationship Id="rId29" Type="http://schemas.openxmlformats.org/officeDocument/2006/relationships/hyperlink" Target="http://www.partnersinsalford.org/salford-0-25-advisory-board/the-salford-w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alford.gov.uk/children-and-families/local-offer-for-children-and-young-people-with-sen-or-disabilities/" TargetMode="External"/><Relationship Id="rId32" Type="http://schemas.openxmlformats.org/officeDocument/2006/relationships/hyperlink" Target="https://www.ons.gov.uk/peoplepopulationandcommunity/wellbeing/articles/childrenswellbeingindicatorreviewuk2020/2020-09-0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hs.uk/apps-library/category/child-health/" TargetMode="External"/><Relationship Id="rId28" Type="http://schemas.openxmlformats.org/officeDocument/2006/relationships/hyperlink" Target="https://safeguardingchildren.salford.gov.uk/professionals/views-and-voic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hs.uk/oneyou/" TargetMode="External"/><Relationship Id="rId31" Type="http://schemas.openxmlformats.org/officeDocument/2006/relationships/hyperlink" Target="https://www.nhs.uk/change4life/food-fa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nhs.uk/start4life/baby/" TargetMode="External"/><Relationship Id="rId27" Type="http://schemas.openxmlformats.org/officeDocument/2006/relationships/hyperlink" Target="https://safeguardingchildren.salford.gov.uk/professionals/salford-standards-for-listening-to-families/" TargetMode="External"/><Relationship Id="rId30" Type="http://schemas.openxmlformats.org/officeDocument/2006/relationships/hyperlink" Target="http://www.salford.gov.uk/advice-and-support/welfare-rights-and-debt-advice-service/contact-us-for-advice"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Nia%20DP\MARMA\Graded%20Care%20Form%20MARM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e0661a6-4a8a-4a17-9a7d-b325c9bdc31b">
      <UserInfo>
        <DisplayName>Ford, Emma Head of Safeguarding-Children's</DisplayName>
        <AccountId>30</AccountId>
        <AccountType/>
      </UserInfo>
      <UserInfo>
        <DisplayName>Connors, Catherine</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3A782940C2F44392755D02D562B0F3" ma:contentTypeVersion="11" ma:contentTypeDescription="Create a new document." ma:contentTypeScope="" ma:versionID="1cbe5c0392365e1138505fa3ea0d9408">
  <xsd:schema xmlns:xsd="http://www.w3.org/2001/XMLSchema" xmlns:xs="http://www.w3.org/2001/XMLSchema" xmlns:p="http://schemas.microsoft.com/office/2006/metadata/properties" xmlns:ns2="059378db-6fd6-470f-9f70-274f67689c26" xmlns:ns3="ce0661a6-4a8a-4a17-9a7d-b325c9bdc31b" targetNamespace="http://schemas.microsoft.com/office/2006/metadata/properties" ma:root="true" ma:fieldsID="71d75a71f76e96b83d84c4c6b49a9d92" ns2:_="" ns3:_="">
    <xsd:import namespace="059378db-6fd6-470f-9f70-274f67689c26"/>
    <xsd:import namespace="ce0661a6-4a8a-4a17-9a7d-b325c9bdc3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378db-6fd6-470f-9f70-274f67689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661a6-4a8a-4a17-9a7d-b325c9bdc3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C31A9-6F64-45BE-9660-693FD20B3F7A}">
  <ds:schemaRefs>
    <ds:schemaRef ds:uri="http://schemas.microsoft.com/sharepoint/v3/contenttype/forms"/>
  </ds:schemaRefs>
</ds:datastoreItem>
</file>

<file path=customXml/itemProps2.xml><?xml version="1.0" encoding="utf-8"?>
<ds:datastoreItem xmlns:ds="http://schemas.openxmlformats.org/officeDocument/2006/customXml" ds:itemID="{9B4F9437-63E5-4B7B-A246-102A0A8CFB54}">
  <ds:schemaRefs>
    <ds:schemaRef ds:uri="http://schemas.openxmlformats.org/officeDocument/2006/bibliography"/>
  </ds:schemaRefs>
</ds:datastoreItem>
</file>

<file path=customXml/itemProps3.xml><?xml version="1.0" encoding="utf-8"?>
<ds:datastoreItem xmlns:ds="http://schemas.openxmlformats.org/officeDocument/2006/customXml" ds:itemID="{0A7848C3-2780-41F4-945C-9E7A8B49DB13}">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059378db-6fd6-470f-9f70-274f67689c26"/>
    <ds:schemaRef ds:uri="http://purl.org/dc/terms/"/>
    <ds:schemaRef ds:uri="ce0661a6-4a8a-4a17-9a7d-b325c9bdc31b"/>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0ED7738-0828-42A6-899B-EA5F529FA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378db-6fd6-470f-9f70-274f67689c26"/>
    <ds:schemaRef ds:uri="ce0661a6-4a8a-4a17-9a7d-b325c9bdc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Graded Care Form MARMA</Template>
  <TotalTime>9</TotalTime>
  <Pages>26</Pages>
  <Words>8892</Words>
  <Characters>53350</Characters>
  <Application>Microsoft Office Word</Application>
  <DocSecurity>0</DocSecurity>
  <Lines>444</Lines>
  <Paragraphs>124</Paragraphs>
  <ScaleCrop>false</ScaleCrop>
  <HeadingPairs>
    <vt:vector size="2" baseType="variant">
      <vt:variant>
        <vt:lpstr>Title</vt:lpstr>
      </vt:variant>
      <vt:variant>
        <vt:i4>1</vt:i4>
      </vt:variant>
    </vt:vector>
  </HeadingPairs>
  <TitlesOfParts>
    <vt:vector size="1" baseType="lpstr">
      <vt:lpstr>Risk Assessment</vt:lpstr>
    </vt:vector>
  </TitlesOfParts>
  <Company>Bruce Thornton</Company>
  <LinksUpToDate>false</LinksUpToDate>
  <CharactersWithSpaces>62118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creator>pricen</dc:creator>
  <cp:lastModifiedBy>Horton, Joanne</cp:lastModifiedBy>
  <cp:revision>3</cp:revision>
  <cp:lastPrinted>2020-03-14T16:00:00Z</cp:lastPrinted>
  <dcterms:created xsi:type="dcterms:W3CDTF">2021-12-21T11:48:00Z</dcterms:created>
  <dcterms:modified xsi:type="dcterms:W3CDTF">2021-12-21T11:56:00Z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0x0101002B3A782940C2F44392755D02D562B0F3</vt:lpwstr>
  </property>
</Properties>
</file>